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59" w:after="0" w:line="312" w:lineRule="auto"/>
        <w:ind w:left="306" w:right="282" w:firstLine="1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EXAMINATION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POT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POSURE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ROYAL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ALIAN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NAVY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(RAN)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RSON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NEL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POLYCHLORINATED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DIBE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4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DIOXINS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POLYCHLOR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DIB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3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OFU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WA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3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5.086325pt;height:225.2475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" w:right="91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REPORT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DEPARTMENT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FAIRS,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AUSTRAL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0" w:right="664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NATIONAL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ENV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RONMENTAL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TOXICOLOGY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(ENTOX)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67" w:right="1044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QUEEN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SC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7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7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(QHSS)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center"/>
        <w:spacing w:after="0"/>
        <w:sectPr>
          <w:type w:val="continuous"/>
          <w:pgSz w:w="11900" w:h="16840"/>
          <w:pgMar w:top="1380" w:bottom="280" w:left="1680" w:right="16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312" w:lineRule="auto"/>
        <w:ind w:left="152" w:right="127" w:firstLine="1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EXAMINATION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POT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POSURE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RSONNEL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POLYCHLORINAT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4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4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IOXINS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POLYCH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RINA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DIBE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75" w:right="3351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REPORT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TO: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80" w:lineRule="auto"/>
        <w:ind w:left="986" w:right="96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RTMENT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AFFA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AUS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RAL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7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report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cated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033" w:right="3006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Ralph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Hayden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Spooner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945" w:right="2919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Warrant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Officer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center"/>
        <w:spacing w:after="0"/>
        <w:sectPr>
          <w:pgMar w:header="733" w:footer="758" w:top="920" w:bottom="940" w:left="1680" w:right="1680"/>
          <w:headerReference w:type="default" r:id="rId8"/>
          <w:footerReference w:type="default" r:id="rId9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3242" w:right="3215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103"/>
        </w:rPr>
        <w:t>Ackno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3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ledgements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48" w:right="623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authors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report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ackno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ledge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assistance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many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442" w:right="1417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Australian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Vietn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Veterans</w:t>
      </w:r>
      <w:r>
        <w:rPr>
          <w:rFonts w:ascii="Times New Roman" w:hAnsi="Times New Roman" w:cs="Times New Roman" w:eastAsia="Times New Roman"/>
          <w:sz w:val="24"/>
          <w:szCs w:val="24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told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ories.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741" w:right="655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authors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particularly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debt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Yvonne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Bence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family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201" w:right="175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Further,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uld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impossible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thout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continuous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support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Keith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Horsley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(DVA).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95" w:right="169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Finally,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ackno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ledge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contributi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Katie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Bundred,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Tina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Heuermann,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Baeckman,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Stefan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Hartkopp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Prange</w:t>
      </w:r>
      <w:r>
        <w:rPr>
          <w:rFonts w:ascii="Times New Roman" w:hAnsi="Times New Roman" w:cs="Times New Roman" w:eastAsia="Times New Roman"/>
          <w:sz w:val="24"/>
          <w:szCs w:val="24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(all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ENTOX)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carried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substantial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laborat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rk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discussed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project;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240" w:lineRule="auto"/>
        <w:ind w:left="268" w:right="183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Geoff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Johnson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team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Mary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dge,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particular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Nigel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Dennison,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(all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04" w:right="279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Queensland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Health)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continued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ovide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practical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support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study.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center"/>
        <w:spacing w:after="0"/>
        <w:sectPr>
          <w:pgNumType w:start="3"/>
          <w:pgMar w:footer="758" w:header="733" w:top="920" w:bottom="940" w:left="1680" w:right="1680"/>
          <w:footerReference w:type="default" r:id="rId1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By: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Jochen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Müller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National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Research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Centre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ental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Toxicology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Caroline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Gaus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National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Research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Centre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ental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Toxicology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Mr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Vincent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Alberts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Queensland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Scie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rvic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Prof.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Michael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Moore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Queensland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ienti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Corresponding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Address: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Jochen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Müller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National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Research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Centre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ental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Toxicology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120" w:right="663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Kessels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Coopers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Plains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BRISBANE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4108</w:t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Telephone: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(07)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30009197</w:t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Fax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(07)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3274-9003</w:t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ail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hyperlink r:id="rId11"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0"/>
          </w:rPr>
          <w:t>j</w:t>
        </w:r>
        <w:r>
          <w:rPr>
            <w:rFonts w:ascii="Times New Roman" w:hAnsi="Times New Roman" w:cs="Times New Roman" w:eastAsia="Times New Roman"/>
            <w:sz w:val="24"/>
            <w:szCs w:val="24"/>
            <w:spacing w:val="-1"/>
            <w:w w:val="110"/>
          </w:rPr>
          <w:t>.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6"/>
          </w:rPr>
          <w:t>mueller@m</w:t>
        </w:r>
        <w:r>
          <w:rPr>
            <w:rFonts w:ascii="Times New Roman" w:hAnsi="Times New Roman" w:cs="Times New Roman" w:eastAsia="Times New Roman"/>
            <w:sz w:val="24"/>
            <w:szCs w:val="24"/>
            <w:spacing w:val="-1"/>
            <w:w w:val="106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6"/>
          </w:rPr>
          <w:t>ilbox.uq.edu.au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</w:r>
      </w:hyperlink>
    </w:p>
    <w:p>
      <w:pPr>
        <w:spacing w:before="2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Date: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December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2002</w:t>
      </w:r>
    </w:p>
    <w:p>
      <w:pPr>
        <w:jc w:val="left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CONTENTS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FF"/>
          <w:w w:val="107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thick" w:color="0000FF"/>
        </w:rPr>
        <w:t>LIST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35"/>
          <w:w w:val="100"/>
          <w:u w:val="thick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thick" w:color="0000FF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25"/>
          <w:w w:val="100"/>
          <w:u w:val="thick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thick" w:color="0000FF"/>
        </w:rPr>
        <w:t>FIGURES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.....................................................................................................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2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FF"/>
          <w:w w:val="107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thick" w:color="0000FF"/>
        </w:rPr>
        <w:t>LIST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35"/>
          <w:w w:val="100"/>
          <w:u w:val="thick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thick" w:color="0000FF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25"/>
          <w:w w:val="100"/>
          <w:u w:val="thick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thick" w:color="0000FF"/>
        </w:rPr>
        <w:t>TABLES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.......................................................................................................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3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FF"/>
          <w:w w:val="104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thick" w:color="0000FF"/>
        </w:rPr>
        <w:t>COMPOUND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55"/>
          <w:w w:val="100"/>
          <w:u w:val="thick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4"/>
          <w:u w:val="thick" w:color="0000FF"/>
        </w:rPr>
        <w:t>ABBREVIATIONS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4"/>
          <w:u w:val="thick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4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.............................................................................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4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FF"/>
          <w:w w:val="105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thick" w:color="0000FF"/>
        </w:rPr>
        <w:t>EXECUTIVE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thick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7"/>
          <w:w w:val="100"/>
          <w:u w:val="thick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"/>
          <w:w w:val="100"/>
          <w:u w:val="thick" w:color="0000FF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"/>
          <w:w w:val="100"/>
          <w:u w:val="thick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-1"/>
          <w:w w:val="100"/>
          <w:u w:val="thick" w:color="0000FF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-1"/>
          <w:w w:val="100"/>
          <w:u w:val="thick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thick" w:color="0000FF"/>
        </w:rPr>
        <w:t>MMARY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.........................................................................................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5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FF"/>
          <w:w w:val="105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w w:val="105"/>
          <w:u w:val="thick" w:color="0000FF"/>
        </w:rPr>
        <w:t>INTRODUCTIO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"/>
          <w:w w:val="105"/>
          <w:u w:val="thick" w:color="0000FF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"/>
          <w:w w:val="105"/>
          <w:u w:val="thick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"/>
          <w:w w:val="105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"/>
          <w:w w:val="105"/>
        </w:rPr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........................................................................................................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9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FF"/>
          <w:w w:val="107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5"/>
          <w:u w:val="thick" w:color="0000FF"/>
        </w:rPr>
        <w:t>MATER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"/>
          <w:w w:val="105"/>
          <w:u w:val="thick" w:color="0000FF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"/>
          <w:w w:val="105"/>
          <w:u w:val="thick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5"/>
          <w:u w:val="thick" w:color="0000FF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5"/>
          <w:u w:val="thick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5"/>
          <w:u w:val="thick" w:color="0000FF"/>
        </w:rPr>
        <w:t>LS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5"/>
          <w:w w:val="105"/>
          <w:u w:val="thick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thick" w:color="0000FF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thick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thick" w:color="0000FF"/>
        </w:rPr>
        <w:t>METHODS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..............................................................................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11</w:t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ISTILLATION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1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XPER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"/>
          <w:w w:val="100"/>
          <w:u w:val="single" w:color="0000FF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ENTS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5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2"/>
          <w:w w:val="100"/>
          <w:u w:val="single" w:color="0000FF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2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TH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5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IOXINS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7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AND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4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OTHER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6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99"/>
          <w:u w:val="single" w:color="0000FF"/>
        </w:rPr>
        <w:t>RGAN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99"/>
          <w:u w:val="single" w:color="0000FF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99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99"/>
          <w:u w:val="single" w:color="0000FF"/>
        </w:rPr>
        <w:t>CHL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99"/>
          <w:u w:val="single" w:color="0000FF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99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99"/>
          <w:u w:val="single" w:color="0000FF"/>
        </w:rPr>
        <w:t>RINES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99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99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.........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11</w:t>
      </w:r>
    </w:p>
    <w:p>
      <w:pPr>
        <w:spacing w:before="0" w:after="0" w:line="240" w:lineRule="auto"/>
        <w:ind w:left="3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FF"/>
          <w:w w:val="99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HEM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2"/>
          <w:w w:val="100"/>
          <w:u w:val="single" w:color="0000FF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2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CALS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1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99"/>
          <w:u w:val="single" w:color="0000FF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99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99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99"/>
          <w:u w:val="single" w:color="0000FF"/>
        </w:rPr>
        <w:t>ESTE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3"/>
          <w:w w:val="99"/>
          <w:u w:val="single" w:color="0000FF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3"/>
          <w:w w:val="99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3"/>
          <w:w w:val="99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3"/>
          <w:w w:val="99"/>
        </w:rPr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9"/>
        </w:rPr>
        <w:t>..................................................................................................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11</w:t>
      </w:r>
    </w:p>
    <w:p>
      <w:pPr>
        <w:spacing w:before="0" w:after="0" w:line="240" w:lineRule="auto"/>
        <w:ind w:left="3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FF"/>
          <w:w w:val="99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AB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3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ISTILLATION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1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99"/>
          <w:u w:val="single" w:color="0000FF"/>
        </w:rPr>
        <w:t>LANT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99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99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.........................................................................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13</w:t>
      </w:r>
    </w:p>
    <w:p>
      <w:pPr>
        <w:spacing w:before="0" w:after="0" w:line="240" w:lineRule="auto"/>
        <w:ind w:left="3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ISTILLATION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1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XPER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"/>
          <w:w w:val="100"/>
          <w:u w:val="single" w:color="0000FF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ENTS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4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ARIATIONS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1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2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99"/>
          <w:u w:val="single" w:color="0000FF"/>
        </w:rPr>
        <w:t>ARAMET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2"/>
          <w:w w:val="99"/>
          <w:u w:val="single" w:color="0000FF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2"/>
          <w:w w:val="99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99"/>
          <w:u w:val="single" w:color="0000FF"/>
        </w:rPr>
        <w:t>RS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99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99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..................................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13</w:t>
      </w:r>
    </w:p>
    <w:p>
      <w:pPr>
        <w:spacing w:before="0" w:after="0" w:line="240" w:lineRule="auto"/>
        <w:ind w:left="3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ORMATION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0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99"/>
          <w:u w:val="single" w:color="0000FF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99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99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99"/>
          <w:u w:val="single" w:color="0000FF"/>
        </w:rPr>
        <w:t>XPER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99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99"/>
          <w:u w:val="single" w:color="0000FF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"/>
          <w:w w:val="99"/>
          <w:u w:val="single" w:color="0000FF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"/>
          <w:w w:val="99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99"/>
          <w:u w:val="single" w:color="0000FF"/>
        </w:rPr>
        <w:t>ENTS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1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9"/>
        </w:rPr>
        <w:t>.......................................................................................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17</w:t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FF"/>
          <w:w w:val="105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thick" w:color="0000FF"/>
        </w:rPr>
        <w:t>RESULTS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52"/>
          <w:w w:val="100"/>
          <w:u w:val="thick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thick" w:color="0000FF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thick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thick" w:color="0000FF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"/>
          <w:w w:val="100"/>
          <w:u w:val="thick" w:color="0000FF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"/>
          <w:w w:val="100"/>
          <w:u w:val="thick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thick" w:color="0000FF"/>
        </w:rPr>
        <w:t>CU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"/>
          <w:w w:val="100"/>
          <w:u w:val="thick" w:color="0000FF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"/>
          <w:w w:val="100"/>
          <w:u w:val="thick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thick" w:color="0000FF"/>
        </w:rPr>
        <w:t>SION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................................................................................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20</w:t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FF"/>
          <w:w w:val="99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LANKS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7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ISTILLATION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1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99"/>
          <w:u w:val="single" w:color="0000FF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99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99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99"/>
          <w:u w:val="single" w:color="0000FF"/>
        </w:rPr>
        <w:t>XPER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99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99"/>
          <w:u w:val="single" w:color="0000FF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"/>
          <w:w w:val="99"/>
          <w:u w:val="single" w:color="0000FF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"/>
          <w:w w:val="99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99"/>
          <w:u w:val="single" w:color="0000FF"/>
        </w:rPr>
        <w:t>ENTS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9"/>
        </w:rPr>
        <w:t>...................................................................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20</w:t>
      </w:r>
    </w:p>
    <w:p>
      <w:pPr>
        <w:spacing w:before="0" w:after="0" w:line="240" w:lineRule="auto"/>
        <w:ind w:left="3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FF"/>
          <w:w w:val="99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DISTILLATION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6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2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IOXINS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7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AND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5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7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  <w:t>FROM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7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URE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4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-2"/>
          <w:w w:val="100"/>
          <w:u w:val="single" w:color="0000FF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-2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-2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ATER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..........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20</w:t>
      </w:r>
    </w:p>
    <w:p>
      <w:pPr>
        <w:spacing w:before="0" w:after="0" w:line="240" w:lineRule="auto"/>
        <w:ind w:left="3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FF"/>
          <w:w w:val="99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FFECT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7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3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ALINITY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7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2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DISTILLATION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6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3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99"/>
          <w:u w:val="single" w:color="0000FF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99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99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99"/>
          <w:u w:val="single" w:color="0000FF"/>
        </w:rPr>
        <w:t>RGA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99"/>
          <w:u w:val="single" w:color="0000FF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99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99"/>
          <w:u w:val="single" w:color="0000FF"/>
        </w:rPr>
        <w:t>OCH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2"/>
          <w:w w:val="99"/>
          <w:u w:val="single" w:color="0000FF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2"/>
          <w:w w:val="99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99"/>
          <w:u w:val="single" w:color="0000FF"/>
        </w:rPr>
        <w:t>ORINES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1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9"/>
        </w:rPr>
        <w:t>.........................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22</w:t>
      </w:r>
    </w:p>
    <w:p>
      <w:pPr>
        <w:spacing w:before="0" w:after="0" w:line="240" w:lineRule="auto"/>
        <w:ind w:left="360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FF"/>
          <w:w w:val="99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FFECT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7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3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ORPTION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8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OM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2"/>
          <w:w w:val="100"/>
          <w:u w:val="single" w:color="0000FF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2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MENTS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5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THE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3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-2"/>
          <w:w w:val="100"/>
          <w:u w:val="single" w:color="0000FF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-2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-2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ATER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8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3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DISTILLATION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6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40" w:lineRule="auto"/>
        <w:ind w:left="3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FF"/>
          <w:w w:val="99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99"/>
          <w:u w:val="single" w:color="0000FF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99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99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99"/>
          <w:u w:val="single" w:color="0000FF"/>
        </w:rPr>
        <w:t>HEM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2"/>
          <w:w w:val="99"/>
          <w:u w:val="single" w:color="0000FF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2"/>
          <w:w w:val="99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99"/>
          <w:u w:val="single" w:color="0000FF"/>
        </w:rPr>
        <w:t>CAL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0"/>
          <w:w w:val="99"/>
          <w:u w:val="single" w:color="0000FF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0"/>
          <w:w w:val="99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0"/>
          <w:w w:val="99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0"/>
          <w:w w:val="99"/>
        </w:rPr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9"/>
        </w:rPr>
        <w:t>...............................................................................................................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25</w:t>
      </w:r>
    </w:p>
    <w:p>
      <w:pPr>
        <w:spacing w:before="0" w:after="0" w:line="240" w:lineRule="auto"/>
        <w:ind w:left="319" w:right="122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HASE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5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II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VALUATION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3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2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DISTILLATION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6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3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IMETHYLARSEN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2"/>
          <w:w w:val="100"/>
          <w:u w:val="single" w:color="0000FF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2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6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CID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3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99"/>
          <w:u w:val="single" w:color="0000FF"/>
        </w:rPr>
        <w:t>GENT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99"/>
        </w:rPr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40" w:lineRule="auto"/>
        <w:ind w:left="3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FF"/>
          <w:w w:val="99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99"/>
          <w:u w:val="single" w:color="0000FF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99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99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99"/>
          <w:u w:val="single" w:color="0000FF"/>
        </w:rPr>
        <w:t>LU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99"/>
          <w:u w:val="single" w:color="0000FF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99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99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1"/>
          <w:w w:val="99"/>
          <w:u w:val="single" w:color="0000FF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1"/>
          <w:w w:val="99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1"/>
          <w:w w:val="99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1"/>
          <w:w w:val="99"/>
        </w:rPr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9"/>
        </w:rPr>
        <w:t>........................................................................................................................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30</w:t>
      </w:r>
    </w:p>
    <w:p>
      <w:pPr>
        <w:spacing w:before="1" w:after="0" w:line="240" w:lineRule="auto"/>
        <w:ind w:left="6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FF"/>
          <w:w w:val="99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Background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-12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-2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95"/>
          <w:u w:val="single" w:color="0000FF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3"/>
          <w:w w:val="95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-1"/>
          <w:w w:val="100"/>
          <w:u w:val="single" w:color="0000FF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-1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"/>
          <w:w w:val="100"/>
          <w:u w:val="single" w:color="0000FF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ue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-17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96"/>
          <w:u w:val="single" w:color="0000FF"/>
        </w:rPr>
        <w:t>dimethyl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2"/>
          <w:w w:val="96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20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acid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2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94"/>
          <w:u w:val="single" w:color="0000FF"/>
        </w:rPr>
        <w:t>(DMA)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-3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................................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4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30</w:t>
      </w:r>
    </w:p>
    <w:p>
      <w:pPr>
        <w:spacing w:before="0" w:after="0" w:line="240" w:lineRule="auto"/>
        <w:ind w:left="6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FF"/>
          <w:w w:val="98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Compound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-21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Properties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..........................................................................................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30</w:t>
      </w:r>
    </w:p>
    <w:p>
      <w:pPr>
        <w:spacing w:before="0" w:after="0" w:line="275" w:lineRule="exact"/>
        <w:ind w:left="3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ORMATION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0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TUDY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..................................................................................................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32</w:t>
      </w:r>
    </w:p>
    <w:p>
      <w:pPr>
        <w:spacing w:before="0" w:after="0" w:line="240" w:lineRule="auto"/>
        <w:ind w:left="360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  <w:t>ELI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"/>
          <w:w w:val="100"/>
          <w:u w:val="single" w:color="0000FF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  <w:t>INA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2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STIMATION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1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2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IOXIN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5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XP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SURE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1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PTAKE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5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BY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2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AILORS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6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6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-2"/>
          <w:w w:val="100"/>
          <w:u w:val="single" w:color="0000FF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-2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-2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ATER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75" w:lineRule="exact"/>
        <w:ind w:left="3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</w:rPr>
        <w:t>..................................................................................................................................</w:t>
      </w:r>
      <w:r>
        <w:rPr>
          <w:rFonts w:ascii="Times New Roman" w:hAnsi="Times New Roman" w:cs="Times New Roman" w:eastAsia="Times New Roman"/>
          <w:sz w:val="24"/>
          <w:szCs w:val="24"/>
          <w:spacing w:val="-4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33</w:t>
      </w:r>
    </w:p>
    <w:p>
      <w:pPr>
        <w:spacing w:before="0" w:after="0" w:line="240" w:lineRule="auto"/>
        <w:ind w:left="3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FF"/>
          <w:w w:val="99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"/>
          <w:w w:val="100"/>
          <w:u w:val="single" w:color="0000FF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RISON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2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2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XPO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URE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11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2"/>
          <w:w w:val="100"/>
          <w:u w:val="single" w:color="0000FF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2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3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1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TH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4"/>
          <w:w w:val="100"/>
          <w:u w:val="single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  <w:t>FFECTS</w:t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  <w:u w:val="single" w:color="0000FF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0000FF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....................................................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35</w:t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FF"/>
          <w:w w:val="106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thick" w:color="0000FF"/>
        </w:rPr>
        <w:t>CONC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"/>
          <w:w w:val="100"/>
          <w:u w:val="thick" w:color="0000FF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"/>
          <w:w w:val="100"/>
          <w:u w:val="thick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thick" w:color="0000FF"/>
        </w:rPr>
        <w:t>USION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..........................................................................................................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38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FF"/>
          <w:w w:val="109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1"/>
          <w:u w:val="thick" w:color="0000FF"/>
        </w:rPr>
        <w:t>REF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"/>
          <w:w w:val="101"/>
          <w:u w:val="thick" w:color="0000FF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"/>
          <w:w w:val="101"/>
          <w:u w:val="thick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1"/>
          <w:u w:val="thick" w:color="0000FF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"/>
          <w:w w:val="101"/>
          <w:u w:val="thick" w:color="0000FF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"/>
          <w:w w:val="101"/>
          <w:u w:val="thick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1"/>
          <w:u w:val="thick" w:color="0000FF"/>
        </w:rPr>
        <w:t>NC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"/>
          <w:w w:val="101"/>
          <w:u w:val="thick" w:color="0000FF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"/>
          <w:w w:val="101"/>
          <w:u w:val="thick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7"/>
          <w:w w:val="101"/>
          <w:u w:val="thick" w:color="0000FF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7"/>
          <w:w w:val="101"/>
          <w:u w:val="thick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7"/>
          <w:w w:val="101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7"/>
          <w:w w:val="101"/>
        </w:rPr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1"/>
        </w:rPr>
        <w:t>...........................................................................................................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3"/>
          <w:w w:val="10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39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FF"/>
          <w:w w:val="106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thick" w:color="0000FF"/>
        </w:rPr>
        <w:t>APP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"/>
          <w:w w:val="100"/>
          <w:u w:val="thick" w:color="0000FF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"/>
          <w:w w:val="100"/>
          <w:u w:val="thick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thick" w:color="0000FF"/>
        </w:rPr>
        <w:t>NDIX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47"/>
          <w:w w:val="100"/>
          <w:u w:val="thick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thick" w:color="0000FF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..............................................................................................................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42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000FF"/>
          <w:w w:val="106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thick" w:color="0000FF"/>
        </w:rPr>
        <w:t>APP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"/>
          <w:w w:val="100"/>
          <w:u w:val="thick" w:color="0000FF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"/>
          <w:w w:val="100"/>
          <w:u w:val="thick" w:color="0000FF"/>
        </w:rPr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thick" w:color="0000FF"/>
        </w:rPr>
        <w:t>NDIX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47"/>
          <w:w w:val="100"/>
          <w:u w:val="thick" w:color="0000FF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  <w:u w:val="thick" w:color="0000FF"/>
        </w:rPr>
        <w:t>II: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...........................................................................................................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51</w:t>
      </w:r>
    </w:p>
    <w:p>
      <w:pPr>
        <w:jc w:val="left"/>
        <w:spacing w:after="0"/>
        <w:sectPr>
          <w:pgNumType w:start="1"/>
          <w:pgMar w:footer="758" w:header="733" w:top="920" w:bottom="940" w:left="1680" w:right="1680"/>
          <w:footerReference w:type="default" r:id="rId12"/>
          <w:pgSz w:w="11900" w:h="16840"/>
        </w:sectPr>
      </w:pPr>
      <w:rPr/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20" w:right="629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FIGURES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9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atic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diagram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board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vessels…….…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8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2: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atic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representation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laboratory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unit.……….…….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set-up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Orange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ponents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spiked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glass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ssel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heated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copper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heating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ent…………………………………………………………………..….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Co-distillation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ganochlorines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pure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(141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1000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mL)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values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represent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tity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relative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quantity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control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spiked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non-distilled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water..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21</w:t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6" w:lineRule="exact"/>
        <w:ind w:left="120" w:right="4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lative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organochlorines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versus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co-distilled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F1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various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concentrations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(DVA1-1: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NaCl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DVA1-2: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15g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NaCl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-1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DVA1-3: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30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NaCl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)…………………………………..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23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6" w:lineRule="exact"/>
        <w:ind w:left="120" w:right="4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lative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organochlorines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versus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tilled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F1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F2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alised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tive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(log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scale).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DVA2-9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NaCl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-1</w:t>
      </w:r>
      <w:r>
        <w:rPr>
          <w:rFonts w:ascii="Times New Roman" w:hAnsi="Times New Roman" w:cs="Times New Roman" w:eastAsia="Times New Roman"/>
          <w:sz w:val="16"/>
          <w:szCs w:val="16"/>
          <w:spacing w:val="36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added…………………………………………………………………………………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24</w:t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29" w:lineRule="auto"/>
        <w:ind w:left="120" w:right="4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lative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organochlorines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versus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fraction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F1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F2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respectively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alised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80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(10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DVA2-9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NaCl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-1</w:t>
      </w:r>
      <w:r>
        <w:rPr>
          <w:rFonts w:ascii="Times New Roman" w:hAnsi="Times New Roman" w:cs="Times New Roman" w:eastAsia="Times New Roman"/>
          <w:sz w:val="16"/>
          <w:szCs w:val="16"/>
          <w:spacing w:val="18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added……………………………………………….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25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Quantity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congeners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co-distilled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containing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0.2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suspended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ent……………………………………………………………..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26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lative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organochlorines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versus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F1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suspended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(TSS).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DVA2-5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DVA2-9………………………………..….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27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5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10: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Co-distillation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DDTs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function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suspended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DVA2-5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DVA2-9………..…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…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28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5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Plot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relative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retention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organochlorines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versus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percenta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observed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F1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ples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collected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Brisbane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River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Estuary………………….………………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29</w:t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TABLES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62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Molar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Henry’s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constant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solubility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iled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Mackay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1992,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ndholz,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1983,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Paasivirta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reviews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Huelster,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1994,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Mueller,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1997,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Cavanagh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IARC,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1987………………………………………………………..………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2: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Model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Input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including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uncertainty……………….…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34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7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3: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burdens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related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ated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daily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intake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(EHDI)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(Table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Leeuwen,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presentation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NRCET,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August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2001)………………….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37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7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4: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Accepta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intake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idelines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in-like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icals.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arison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between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standards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intake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furans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dioxin-like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PCBs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agreed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(1998),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EC-SCF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(2001)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FAO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(2001)……………...……………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…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37</w:t>
      </w:r>
    </w:p>
    <w:p>
      <w:pPr>
        <w:jc w:val="left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COMPOUND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ABBREVIATIONS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62" w:right="-20"/>
        <w:jc w:val="left"/>
        <w:tabs>
          <w:tab w:pos="18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I-TEq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2,3,7,8-Tetrachlorodibenzodioxi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toxicity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equivalents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auto"/>
        <w:ind w:left="262" w:right="3612"/>
        <w:jc w:val="left"/>
        <w:tabs>
          <w:tab w:pos="18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Polychlorinated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dibenzodioxins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TCDD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Tetrachlorodibenzodioxin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PeCDD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entachlorodibenzodioxin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HxCDD</w:t>
        <w:tab/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exachlorodibenzodioxin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HpCDD</w:t>
        <w:tab/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eptachlorodibenzodioxin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OCDD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Octachlorodibenzodioxin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auto"/>
        <w:ind w:left="262" w:right="3717"/>
        <w:jc w:val="left"/>
        <w:tabs>
          <w:tab w:pos="18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PCDFs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olychlorinated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dibenzofurans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TCDF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Tetrachlorodibenzodioxin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PeCDF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entachlorodibenzodioxin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HxCDF</w:t>
        <w:tab/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exchlorodibenzodioxin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HpCDF</w:t>
        <w:tab/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eptachlorodibenzodioxin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OCDF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Octachlorodibenzodioxin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62" w:right="-20"/>
        <w:jc w:val="left"/>
        <w:tabs>
          <w:tab w:pos="18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HCB</w:t>
        <w:tab/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exachlorobe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9" w:after="0" w:line="240" w:lineRule="auto"/>
        <w:ind w:left="262" w:right="-20"/>
        <w:jc w:val="left"/>
        <w:tabs>
          <w:tab w:pos="18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DDE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Dichlorodiphenyl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9" w:after="0" w:line="274" w:lineRule="auto"/>
        <w:ind w:left="262" w:right="345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DDT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            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Dichlorodiphenyl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trichloroethane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            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Dichlorodiphenyl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dichloroethane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          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enic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120" w:right="559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EXECUTIVE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MMARY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Studies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Australian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Vietnam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veterans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led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gre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expected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mortality,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highest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overall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levels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mortali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occurring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among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Royal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Australian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Navy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(RAN).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Vietnam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War,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quantities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phenoxy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herbicides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(Agent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Orange)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contaminated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2,3,7,8-tetrachlor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odiben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5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dioxin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(TCDD),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arsenical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herbicides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(Agent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Blue)</w:t>
      </w:r>
      <w:r>
        <w:rPr>
          <w:rFonts w:ascii="Times New Roman" w:hAnsi="Times New Roman" w:cs="Times New Roman" w:eastAsia="Times New Roman"/>
          <w:sz w:val="24"/>
          <w:szCs w:val="24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organochlo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ine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pesticides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concern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chemicals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long-term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adver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TCDD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example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humans,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including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carcinogenesis.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3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veterans,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chemicals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TCDD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unli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overhead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spra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forms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direct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act.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9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aim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investig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tenti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contaminants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via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dri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king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Navy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Army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small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pota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produced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evaporative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surrounding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estuari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uld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salinity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amounts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suspended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solids.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contained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aminants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sol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tion.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carried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phases.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First,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3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ganic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pollutants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oxins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along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ship’s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examined.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Phase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udy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demonstrated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that: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59" w:lineRule="auto"/>
        <w:ind w:left="840" w:right="52" w:firstLine="-360"/>
        <w:jc w:val="both"/>
        <w:tabs>
          <w:tab w:pos="8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organoc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6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orine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icides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observable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experiments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conducted;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59" w:lineRule="auto"/>
        <w:ind w:left="840" w:right="51" w:firstLine="-360"/>
        <w:jc w:val="both"/>
        <w:tabs>
          <w:tab w:pos="8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saline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ater,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75%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2,3,7,8-TCDD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10%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stilled.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Thus,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increase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contaminant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nce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tration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te;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3" w:after="0" w:line="359" w:lineRule="auto"/>
        <w:ind w:left="840" w:right="51" w:firstLine="-360"/>
        <w:jc w:val="both"/>
        <w:tabs>
          <w:tab w:pos="8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tendency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organochlorines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-distill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greater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TCDD.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tendency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decrease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co-distillation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9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increa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molecular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appare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Hepta-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octac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lorin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dioxins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tendency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enrich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ter;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59" w:lineRule="auto"/>
        <w:ind w:left="840" w:right="51" w:firstLine="-360"/>
        <w:jc w:val="both"/>
        <w:tabs>
          <w:tab w:pos="8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compounds’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reased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increasing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levels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suspended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solids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attributed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increase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sorption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(fugacit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capacity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urce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highest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1.44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suspended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solids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2,3,7,8-TCDD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10%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illed.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Nevertheless,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even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relatively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high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levels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suspended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lids,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TCDD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enriched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almost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factor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ssuming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10%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dis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illed);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59" w:lineRule="auto"/>
        <w:ind w:left="840" w:right="52" w:firstLine="-360"/>
        <w:jc w:val="both"/>
        <w:tabs>
          <w:tab w:pos="8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dioxins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organo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hlorines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collected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Brisbane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River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added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amount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chemicals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demonstr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proce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reproducible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estuarine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samples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48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60%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TCDD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10%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ater.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Overall,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Phase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udy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clearly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demonstrated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source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contaminated,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ich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cont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ina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supplies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chemic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dio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3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ins.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Phase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investiga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included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potential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co-distillation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Blue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component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6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thylar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nic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acid,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ich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potent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carcinogen.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addition,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experiments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carried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capacity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de-novo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synthesis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main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Orange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evaluated.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Evaporative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entails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copper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elements.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Combustion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mponents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Orange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potential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produce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Moreo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copper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hich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rmed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stillation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unit)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catalyst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formation.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9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Finally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calcul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car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ied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personnel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board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ships.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calcul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fish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samples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caught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1970’s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contamin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Vietnam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analysed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1970’s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TCDD.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456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Phase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ere: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9" w:lineRule="auto"/>
        <w:ind w:left="840" w:right="52" w:firstLine="-360"/>
        <w:jc w:val="both"/>
        <w:tabs>
          <w:tab w:pos="8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spacing w:val="-5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Dimethylar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nic</w:t>
      </w:r>
      <w:r>
        <w:rPr>
          <w:rFonts w:ascii="Times New Roman" w:hAnsi="Times New Roman" w:cs="Times New Roman" w:eastAsia="Times New Roman"/>
          <w:sz w:val="24"/>
          <w:szCs w:val="24"/>
          <w:spacing w:val="-31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significant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levels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during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evaporation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drin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9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9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board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unlikely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contaminated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dimethyl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3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id;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59" w:lineRule="auto"/>
        <w:ind w:left="840" w:right="52" w:firstLine="-360"/>
        <w:jc w:val="both"/>
        <w:tabs>
          <w:tab w:pos="8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de-novo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synthesis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TCDD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components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Orange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detected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experimental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conditions.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ver,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copper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ement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board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probably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significantly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hotter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ments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selected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laboratory,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thus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lute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idence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formation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occur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RAN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ships;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59" w:lineRule="auto"/>
        <w:ind w:left="840" w:right="51" w:firstLine="-360"/>
        <w:jc w:val="both"/>
        <w:tabs>
          <w:tab w:pos="8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31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TCDD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via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substantial,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likely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lely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consump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ion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levels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ceeded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recommende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(TM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values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TCDD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70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pg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bw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month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gnificantly.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TMI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70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pg/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bw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month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European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authorities;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proposed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draft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recommendat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National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Medical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arch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Council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Austr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lia.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Overall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findings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demons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trate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evaporative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remove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enriches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certain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aminants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dioxins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provides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idence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9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process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contaminated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TCDD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contamination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potable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Subsequent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ingestion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sailors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board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360" w:lineRule="auto"/>
        <w:ind w:left="120" w:right="53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soldiers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airmen,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passengers)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thus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vector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chemic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9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unlikely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accur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personnel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board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estimated,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findings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suggest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personnel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board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exposed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biologically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significant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quant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ities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explain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epide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logic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ndings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group.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120" w:right="644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INTRODUCTION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Studies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undertaken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stralian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Govern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indicated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Australian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Vietnam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veterans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experience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greater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xpected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rtality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(Crane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1997a)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rtality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cohorts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conscripted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veterans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ared,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greater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relative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rtality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(Crane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1997b).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equent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studies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revealed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validated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elevation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certain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types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veterans,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children,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increases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birth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defects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deaths,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particularly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(AIH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</w:p>
    <w:p>
      <w:pPr>
        <w:spacing w:before="5" w:after="0" w:line="240" w:lineRule="auto"/>
        <w:ind w:left="120" w:right="774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1999).</w:t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highest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elevation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rtality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veterans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Royal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Australian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Navy,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rather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land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forces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(Crane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1997a).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Uncertainty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ains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whether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rtality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“Agent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Orange”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inated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lychl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rinated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dibenzodioxins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benzofurans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(PCDD/Fs).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addition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“Agent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Orange”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various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contained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purities,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“Agent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Blue”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ird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herbicide.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consisted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aqueous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solution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ethylarsenic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(DMA),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cacodylic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sprayed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arily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crop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destruc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ssions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(50%)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control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grasses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around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eter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color w:val="0000F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Recent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research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onstrated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carcinogen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itself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(for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details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2002,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attached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Appendix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II)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hence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Phase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project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exp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nded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include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preli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inary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evaluation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DMA.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starting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levels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rtality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sailors.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sailors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present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areas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“Agent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Orange”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Agents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directly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ployed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foliation.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Hence,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prior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significantly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higher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incide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rtality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observed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cohort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related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defoliants.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However,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vessels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troop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carrier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supply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vessel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HMAS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Sydney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served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tantial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riods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Viet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relied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potentially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inated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tuarine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According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personnel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procedure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produce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rbid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produced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open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sea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arily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boilers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vessel’s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steam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engines.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population,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attributed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arily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ption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inated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(e.g.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Beck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1989,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Liem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2000).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erties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inclu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hydrophobicity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persistence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resulting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accu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lation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lipophilic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plants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(Müll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1997)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(McLachlan,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1996</w:t>
      </w:r>
    </w:p>
    <w:p>
      <w:pPr>
        <w:spacing w:before="5" w:after="0" w:line="240" w:lineRule="auto"/>
        <w:ind w:left="120" w:right="774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1997).</w:t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physico-che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properties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particular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exce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tionally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high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sorption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cients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solubility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reduce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ination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surface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ground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ental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fate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odels,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evidence,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suggest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inated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pathway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safely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neglected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calculation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(Hatte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r-Frey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1989;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Fürst,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1998,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Liem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2000).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However,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supply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vessels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regularly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visited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conflict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Vietna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ew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unusual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history.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often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collected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near-shore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arine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waters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received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runoff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areas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spra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Oran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Blue.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ake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purposes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aboard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illed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rd.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Evaporative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rocess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aining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relatively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free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salts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gh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boiling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ponents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high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solubility.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However,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high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sorption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coefficient,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odels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indicated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Henry’s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Law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constant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sufficient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allow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desorption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surfaces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(i.e.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360" w:lineRule="auto"/>
        <w:ind w:left="120" w:right="5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1990).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feasible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occur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process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arine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vessels.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undertake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laboratory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ation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assess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whether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-distill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significant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quantities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tillation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units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her,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evaluate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potential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personnel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aboard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useful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assess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pathways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DD/Fs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crew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troops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aboard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regul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ly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loaded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subsequent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ption.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0" w:right="504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MATER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5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LS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METHODS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168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Experime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Organochlorines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project’s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goal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entify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whether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significant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quantities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potentially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co-distilled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nking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ips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transp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Australian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Troops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Vietnam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confli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plants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various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ips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lict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operated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principles.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general,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boiled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ination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heating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reduced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(vacuu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vapour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condensed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condenser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eed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tanks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igure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1).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detailed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description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operation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function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distilling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plants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Naval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Marine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Engineering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Practice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1959).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aim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project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reproduce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plants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principal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processes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laboratory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assess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potential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tillation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stillation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ately,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provided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allows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potential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inated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655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Chemicals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Orange,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key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defoliant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ring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Viet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conflict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~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45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ppm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2,3,7,8-TCDD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traces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1,2,3,7,8-PeCDD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(Young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1978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quoted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IoM,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1999).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368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sprayed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Vietnam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six-year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period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(Gough,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1986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quoted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IoM,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1999).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Although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defoliants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usually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relevant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levels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2,3,7,8-chlorine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substituted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PCDD/Fs,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udy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extended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include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range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2,3,7,8-chlorine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substituted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ongeners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relatively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nontoxic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1,2,3,4-TCDD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range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organochlorine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pesticides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including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DDT,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HCB,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lindane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dieldrin.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extension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allowed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assess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physico-che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properties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govern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tility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lipophilic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0" w:after="0" w:line="374" w:lineRule="auto"/>
        <w:ind w:left="113" w:right="56" w:firstLine="14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organic</w:t>
      </w:r>
      <w:r>
        <w:rPr>
          <w:rFonts w:ascii="Times New Roman" w:hAnsi="Times New Roman" w:cs="Times New Roman" w:eastAsia="Times New Roman"/>
          <w:sz w:val="23"/>
          <w:szCs w:val="2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chemical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predict</w:t>
      </w:r>
      <w:r>
        <w:rPr>
          <w:rFonts w:ascii="Times New Roman" w:hAnsi="Times New Roman" w:cs="Times New Roman" w:eastAsia="Times New Roman"/>
          <w:sz w:val="23"/>
          <w:szCs w:val="2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volatilit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3"/>
          <w:szCs w:val="2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compound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3"/>
          <w:szCs w:val="2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</w:rPr>
        <w:t>not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studie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here.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additio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chemical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3"/>
          <w:szCs w:val="2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3"/>
          <w:szCs w:val="2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teste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Phase</w:t>
      </w:r>
      <w:r>
        <w:rPr>
          <w:rFonts w:ascii="Times New Roman" w:hAnsi="Times New Roman" w:cs="Times New Roman" w:eastAsia="Times New Roman"/>
          <w:sz w:val="23"/>
          <w:szCs w:val="23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project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undertoo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furthe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studie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Phase</w:t>
      </w:r>
      <w:r>
        <w:rPr>
          <w:rFonts w:ascii="Times New Roman" w:hAnsi="Times New Roman" w:cs="Times New Roman" w:eastAsia="Times New Roman"/>
          <w:sz w:val="23"/>
          <w:szCs w:val="2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project</w:t>
      </w:r>
      <w:r>
        <w:rPr>
          <w:rFonts w:ascii="Times New Roman" w:hAnsi="Times New Roman" w:cs="Times New Roman" w:eastAsia="Times New Roman"/>
          <w:sz w:val="23"/>
          <w:szCs w:val="2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usin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DMA.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23"/>
          <w:szCs w:val="2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4"/>
        </w:rPr>
        <w:t>of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chemical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includin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physico-chemical</w:t>
      </w:r>
      <w:r>
        <w:rPr>
          <w:rFonts w:ascii="Times New Roman" w:hAnsi="Times New Roman" w:cs="Times New Roman" w:eastAsia="Times New Roman"/>
          <w:sz w:val="23"/>
          <w:szCs w:val="2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properties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3"/>
          <w:szCs w:val="2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5"/>
        </w:rPr>
        <w:t>1.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both"/>
        <w:spacing w:after="0"/>
        <w:sectPr>
          <w:pgMar w:header="733" w:footer="758" w:top="920" w:bottom="940" w:left="1680" w:right="166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120" w:right="539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Laboratory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Plant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10" w:lineRule="atLeast"/>
        <w:ind w:left="120" w:right="6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purpose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ercially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rotary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evaporator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(Büchi,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Switzerland)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Discussions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echanics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vessels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conflict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certain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evaporated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rotary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esse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Vessel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essentially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function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batch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evaporator.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tilled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contained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flask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seal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fits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steam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duct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ich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leads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vapour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condensing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(Figure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flask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lowered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bath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aintained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erature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interest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(in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58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ilar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ants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ships).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condensing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cha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ber,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chilled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runs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rough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conde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condenses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coils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collected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solve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colle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flask.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  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rotary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evaporators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equipped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controlled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through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vacuum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control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unit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allows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accurate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contr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vacuum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during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evapo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solve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purpose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study,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vacuum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unit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initially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kPa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(about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120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spheric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slowly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iling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observable.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carefully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porated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portant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avoid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non-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vapour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containing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transferring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condenser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collection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bers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(‘bu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ping’).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309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Experime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Vari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ions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Parameters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7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studied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process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series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eters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altered.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key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eters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altered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antity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suspended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lids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7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litre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round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bottom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flasks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cleaned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toluene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acetone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ry,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interest.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bottom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flask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slowly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swirled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surface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allow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aporate.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aporated,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reversed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(RO-water)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added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depending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variant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ent,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quantities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NaCl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and/or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added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733" w:footer="758" w:top="920" w:bottom="940" w:left="1680" w:right="166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360" w:lineRule="auto"/>
        <w:ind w:left="120" w:right="5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round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bottom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flasks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seale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wrapped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inum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foil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put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shaker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week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equ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libr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tween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271" w:lineRule="exact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surface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round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ttom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flask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water.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317" w:lineRule="exact"/>
        <w:ind w:left="273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0.679993pt;margin-top:2.249461pt;width:289.74pt;height:92.16pt;mso-position-horizontal-relative:page;mso-position-vertical-relative:paragraph;z-index:-9512" type="#_x0000_t202" filled="f" stroked="f">
            <v:textbox inset="0,0,0,0">
              <w:txbxContent>
                <w:p>
                  <w:pPr>
                    <w:spacing w:before="0" w:after="0" w:line="314" w:lineRule="exact"/>
                    <w:ind w:left="1200" w:right="-2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9ACCFF"/>
                      <w:spacing w:val="-1"/>
                      <w:w w:val="106"/>
                      <w:position w:val="1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9ACCFF"/>
                      <w:spacing w:val="-334"/>
                      <w:w w:val="106"/>
                      <w:position w:val="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C0C0C0"/>
                      <w:spacing w:val="0"/>
                      <w:w w:val="110"/>
                      <w:position w:val="0"/>
                    </w:rPr>
                    <w:t>Vapou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C0C0C0"/>
                      <w:spacing w:val="-593"/>
                      <w:w w:val="110"/>
                      <w:position w:val="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9ACCFF"/>
                      <w:spacing w:val="1"/>
                      <w:w w:val="112"/>
                      <w:position w:val="1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9ACCFF"/>
                      <w:spacing w:val="0"/>
                      <w:w w:val="101"/>
                      <w:position w:val="1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9ACCFF"/>
                      <w:spacing w:val="-1"/>
                      <w:w w:val="121"/>
                      <w:position w:val="1"/>
                    </w:rPr>
                    <w:t>ur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8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3859" w:right="-2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FF3300"/>
                      <w:spacing w:val="0"/>
                      <w:w w:val="107"/>
                      <w:position w:val="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FF3300"/>
                      <w:spacing w:val="-257"/>
                      <w:w w:val="107"/>
                      <w:position w:val="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C0C0C0"/>
                      <w:spacing w:val="0"/>
                      <w:w w:val="107"/>
                      <w:position w:val="0"/>
                    </w:rPr>
                    <w:t>Stea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C0C0C0"/>
                      <w:spacing w:val="-550"/>
                      <w:w w:val="107"/>
                      <w:position w:val="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FF3300"/>
                      <w:spacing w:val="0"/>
                      <w:w w:val="107"/>
                      <w:position w:val="1"/>
                    </w:rPr>
                    <w:t>eam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3" w:after="0" w:line="260" w:lineRule="exact"/>
                    <w:jc w:val="left"/>
                    <w:rPr>
                      <w:sz w:val="26"/>
                      <w:szCs w:val="26"/>
                    </w:rPr>
                  </w:pPr>
                  <w:rPr/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spacing w:before="0" w:after="0" w:line="240" w:lineRule="auto"/>
                    <w:ind w:left="2426" w:right="1947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3333CC"/>
                      <w:w w:val="107"/>
                      <w:position w:val="1"/>
                    </w:rPr>
                    <w:t>Conden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3333CC"/>
                      <w:spacing w:val="-1043"/>
                      <w:w w:val="107"/>
                      <w:position w:val="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C0C0C0"/>
                      <w:spacing w:val="0"/>
                      <w:w w:val="107"/>
                      <w:position w:val="0"/>
                    </w:rPr>
                    <w:t>Cond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C0C0C0"/>
                      <w:spacing w:val="1"/>
                      <w:w w:val="107"/>
                      <w:position w:val="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C0C0C0"/>
                      <w:spacing w:val="0"/>
                      <w:w w:val="111"/>
                      <w:position w:val="0"/>
                    </w:rPr>
                    <w:t>nse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C0C0C0"/>
                      <w:spacing w:val="-262"/>
                      <w:w w:val="111"/>
                      <w:position w:val="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3333CC"/>
                      <w:spacing w:val="0"/>
                      <w:w w:val="115"/>
                      <w:position w:val="1"/>
                    </w:rPr>
                    <w:t>er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color w:val="9ACCFF"/>
          <w:w w:val="101"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9ACCFF"/>
          <w:spacing w:val="-1"/>
          <w:w w:val="101"/>
          <w:emboss/>
          <w:position w:val="-1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color w:val="9ACCFF"/>
          <w:spacing w:val="-1"/>
          <w:w w:val="101"/>
          <w:emboss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9ACCFF"/>
          <w:spacing w:val="0"/>
          <w:w w:val="113"/>
          <w:emboss/>
          <w:position w:val="-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9ACCFF"/>
          <w:spacing w:val="0"/>
          <w:w w:val="113"/>
          <w:emboss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9ACCFF"/>
          <w:spacing w:val="1"/>
          <w:w w:val="112"/>
          <w:emboss/>
          <w:position w:val="-1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9ACCFF"/>
          <w:spacing w:val="1"/>
          <w:w w:val="112"/>
          <w:emboss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9ACCFF"/>
          <w:spacing w:val="0"/>
          <w:w w:val="101"/>
          <w:emboss/>
          <w:position w:val="-1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9ACCFF"/>
          <w:spacing w:val="0"/>
          <w:w w:val="101"/>
          <w:emboss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9ACCFF"/>
          <w:spacing w:val="-1"/>
          <w:w w:val="112"/>
          <w:emboss/>
          <w:position w:val="-1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color w:val="9ACCFF"/>
          <w:spacing w:val="-1"/>
          <w:w w:val="112"/>
          <w:emboss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9ACCFF"/>
          <w:spacing w:val="-1"/>
          <w:w w:val="134"/>
          <w:emboss/>
          <w:position w:val="-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9ACCFF"/>
          <w:spacing w:val="-1"/>
          <w:w w:val="134"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317" w:lineRule="exact"/>
        <w:ind w:left="539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FF3300"/>
          <w:w w:val="101"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FF3300"/>
          <w:w w:val="101"/>
          <w:emboss/>
          <w:position w:val="-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w w:val="101"/>
          <w:emboss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2"/>
          <w:w w:val="121"/>
          <w:emboss/>
          <w:position w:val="-1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2"/>
          <w:w w:val="121"/>
          <w:emboss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0"/>
          <w:w w:val="101"/>
          <w:emboss/>
          <w:position w:val="-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0"/>
          <w:w w:val="101"/>
          <w:emboss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0"/>
          <w:w w:val="113"/>
          <w:emboss/>
          <w:position w:val="-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0"/>
          <w:w w:val="113"/>
          <w:emboss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0"/>
          <w:w w:val="108"/>
          <w:emboss/>
          <w:position w:val="-1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0"/>
          <w:w w:val="108"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6" w:after="0" w:line="317" w:lineRule="exact"/>
        <w:ind w:left="3961" w:right="317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3333CC"/>
          <w:w w:val="109"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3333CC"/>
          <w:w w:val="109"/>
          <w:emboss/>
          <w:position w:val="-1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3333CC"/>
          <w:w w:val="109"/>
          <w:emboss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3333CC"/>
          <w:w w:val="101"/>
          <w:emboss/>
          <w:position w:val="-1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3333CC"/>
          <w:w w:val="101"/>
          <w:emboss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3333CC"/>
          <w:w w:val="112"/>
          <w:emboss/>
          <w:position w:val="-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3333CC"/>
          <w:w w:val="112"/>
          <w:emboss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3333CC"/>
          <w:w w:val="112"/>
          <w:emboss/>
          <w:position w:val="-1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3333CC"/>
          <w:w w:val="112"/>
          <w:emboss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3333CC"/>
          <w:w w:val="101"/>
          <w:emboss/>
          <w:position w:val="-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3333CC"/>
          <w:w w:val="101"/>
          <w:emboss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3333CC"/>
          <w:w w:val="112"/>
          <w:emboss/>
          <w:position w:val="-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3333CC"/>
          <w:w w:val="112"/>
          <w:emboss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1"/>
          <w:w w:val="101"/>
          <w:emboss/>
          <w:position w:val="-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1"/>
          <w:w w:val="101"/>
          <w:emboss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15"/>
          <w:emboss/>
          <w:position w:val="-1"/>
        </w:rPr>
        <w:t>er</w:t>
      </w:r>
      <w:r>
        <w:rPr>
          <w:rFonts w:ascii="Times New Roman" w:hAnsi="Times New Roman" w:cs="Times New Roman" w:eastAsia="Times New Roman"/>
          <w:sz w:val="28"/>
          <w:szCs w:val="28"/>
          <w:color w:val="3333CC"/>
          <w:spacing w:val="0"/>
          <w:w w:val="115"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35" w:after="0" w:line="240" w:lineRule="auto"/>
        <w:ind w:left="1624" w:right="-7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0.679993pt;margin-top:2.033167pt;width:289.74pt;height:184.2pt;mso-position-horizontal-relative:page;mso-position-vertical-relative:paragraph;z-index:-9511" type="#_x0000_t202" filled="f" stroked="f">
            <v:textbox inset="0,0,0,0">
              <w:txbxContent>
                <w:p>
                  <w:pPr>
                    <w:spacing w:before="0" w:after="0" w:line="267" w:lineRule="exact"/>
                    <w:ind w:left="90" w:right="-2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CC00"/>
                      <w:w w:val="114"/>
                    </w:rPr>
                    <w:t>Evaporato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CC00"/>
                      <w:spacing w:val="-1217"/>
                      <w:w w:val="11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C0C0C0"/>
                      <w:spacing w:val="2"/>
                      <w:w w:val="112"/>
                      <w:position w:val="-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C0C0C0"/>
                      <w:spacing w:val="0"/>
                      <w:w w:val="103"/>
                      <w:position w:val="-1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C0C0C0"/>
                      <w:spacing w:val="0"/>
                      <w:w w:val="117"/>
                      <w:position w:val="-1"/>
                    </w:rPr>
                    <w:t>aporator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242" w:lineRule="exact"/>
                    <w:ind w:left="2154" w:right="2580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33CC33"/>
                      <w:w w:val="104"/>
                      <w:position w:val="-2"/>
                    </w:rPr>
                    <w:t>Coo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33CC33"/>
                      <w:spacing w:val="-555"/>
                      <w:w w:val="104"/>
                      <w:position w:val="-2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C0C0C0"/>
                      <w:spacing w:val="0"/>
                      <w:w w:val="104"/>
                      <w:position w:val="-3"/>
                    </w:rPr>
                    <w:t>Coo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C0C0C0"/>
                      <w:spacing w:val="-9"/>
                      <w:w w:val="104"/>
                      <w:position w:val="-3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33CC33"/>
                      <w:spacing w:val="0"/>
                      <w:w w:val="105"/>
                      <w:position w:val="-2"/>
                    </w:rPr>
                    <w:t>in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33CC33"/>
                      <w:spacing w:val="-367"/>
                      <w:w w:val="105"/>
                      <w:position w:val="-2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C0C0C0"/>
                      <w:spacing w:val="0"/>
                      <w:w w:val="105"/>
                      <w:position w:val="-3"/>
                    </w:rPr>
                    <w:t>ing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0" w:after="0" w:line="383" w:lineRule="exact"/>
                    <w:ind w:left="2322" w:right="-20"/>
                    <w:jc w:val="left"/>
                    <w:tabs>
                      <w:tab w:pos="4220" w:val="left"/>
                    </w:tabs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33CC33"/>
                      <w:spacing w:val="1"/>
                      <w:w w:val="106"/>
                      <w:position w:val="-1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33CC33"/>
                      <w:spacing w:val="-336"/>
                      <w:w w:val="106"/>
                      <w:position w:val="-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C0C0C0"/>
                      <w:spacing w:val="1"/>
                      <w:w w:val="111"/>
                      <w:position w:val="-2"/>
                    </w:rPr>
                    <w:t>wate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C0C0C0"/>
                      <w:spacing w:val="-359"/>
                      <w:w w:val="111"/>
                      <w:position w:val="-2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33CC33"/>
                      <w:spacing w:val="1"/>
                      <w:w w:val="117"/>
                      <w:position w:val="-1"/>
                    </w:rPr>
                    <w:t>te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33CC33"/>
                      <w:spacing w:val="0"/>
                      <w:w w:val="117"/>
                      <w:position w:val="-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33CC33"/>
                      <w:spacing w:val="0"/>
                      <w:w w:val="100"/>
                      <w:position w:val="-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33CC33"/>
                      <w:spacing w:val="0"/>
                      <w:w w:val="100"/>
                      <w:position w:val="-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9ACCFF"/>
                      <w:spacing w:val="0"/>
                      <w:w w:val="111"/>
                      <w:position w:val="12"/>
                    </w:rPr>
                    <w:t>Fres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9ACCFF"/>
                      <w:spacing w:val="-682"/>
                      <w:w w:val="111"/>
                      <w:position w:val="12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C0C0C0"/>
                      <w:spacing w:val="0"/>
                      <w:w w:val="111"/>
                      <w:position w:val="11"/>
                    </w:rPr>
                    <w:t>Fres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C0C0C0"/>
                      <w:spacing w:val="-15"/>
                      <w:w w:val="111"/>
                      <w:position w:val="11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9ACCFF"/>
                      <w:spacing w:val="-191"/>
                      <w:w w:val="101"/>
                      <w:position w:val="12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C0C0C0"/>
                      <w:spacing w:val="-9"/>
                      <w:w w:val="101"/>
                      <w:position w:val="11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9ACCFF"/>
                      <w:spacing w:val="0"/>
                      <w:w w:val="116"/>
                      <w:position w:val="12"/>
                    </w:rPr>
                    <w:t>ate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9ACCFF"/>
                      <w:spacing w:val="-476"/>
                      <w:w w:val="116"/>
                      <w:position w:val="12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C0C0C0"/>
                      <w:spacing w:val="0"/>
                      <w:w w:val="116"/>
                      <w:position w:val="11"/>
                    </w:rPr>
                    <w:t>ater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  <w:p>
                  <w:pPr>
                    <w:spacing w:before="1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590" w:right="-20"/>
                    <w:jc w:val="left"/>
                    <w:tabs>
                      <w:tab w:pos="4100" w:val="left"/>
                    </w:tabs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808000"/>
                      <w:spacing w:val="0"/>
                      <w:w w:val="109"/>
                      <w:position w:val="-8"/>
                    </w:rPr>
                    <w:t>Br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808000"/>
                      <w:spacing w:val="-416"/>
                      <w:w w:val="109"/>
                      <w:position w:val="-8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C0C0C0"/>
                      <w:spacing w:val="0"/>
                      <w:w w:val="109"/>
                      <w:position w:val="-9"/>
                    </w:rPr>
                    <w:t>Br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C0C0C0"/>
                      <w:spacing w:val="-10"/>
                      <w:w w:val="109"/>
                      <w:position w:val="-9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808000"/>
                      <w:spacing w:val="-160"/>
                      <w:w w:val="109"/>
                      <w:position w:val="-8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C0C0C0"/>
                      <w:spacing w:val="-12"/>
                      <w:w w:val="109"/>
                      <w:position w:val="-9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808000"/>
                      <w:spacing w:val="-125"/>
                      <w:w w:val="109"/>
                      <w:position w:val="-8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C0C0C0"/>
                      <w:spacing w:val="0"/>
                      <w:w w:val="109"/>
                      <w:position w:val="-9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C0C0C0"/>
                      <w:spacing w:val="-70"/>
                      <w:w w:val="109"/>
                      <w:position w:val="-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C0C0C0"/>
                      <w:spacing w:val="0"/>
                      <w:w w:val="100"/>
                      <w:position w:val="-9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C0C0C0"/>
                      <w:spacing w:val="0"/>
                      <w:w w:val="100"/>
                      <w:position w:val="-9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8AE701"/>
                      <w:spacing w:val="0"/>
                      <w:w w:val="101"/>
                      <w:position w:val="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8AE701"/>
                      <w:spacing w:val="-271"/>
                      <w:w w:val="101"/>
                      <w:position w:val="1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C0C0C0"/>
                      <w:spacing w:val="0"/>
                      <w:w w:val="105"/>
                      <w:position w:val="0"/>
                    </w:rPr>
                    <w:t>Se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C0C0C0"/>
                      <w:spacing w:val="-152"/>
                      <w:w w:val="105"/>
                      <w:position w:val="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8AE701"/>
                      <w:spacing w:val="-2"/>
                      <w:w w:val="113"/>
                      <w:position w:val="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8AE701"/>
                      <w:spacing w:val="-194"/>
                      <w:w w:val="101"/>
                      <w:position w:val="1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C0C0C0"/>
                      <w:spacing w:val="-8"/>
                      <w:w w:val="101"/>
                      <w:position w:val="0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8AE701"/>
                      <w:spacing w:val="-130"/>
                      <w:w w:val="113"/>
                      <w:position w:val="1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C0C0C0"/>
                      <w:spacing w:val="0"/>
                      <w:w w:val="116"/>
                      <w:position w:val="0"/>
                    </w:rPr>
                    <w:t>ate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C0C0C0"/>
                      <w:spacing w:val="-357"/>
                      <w:w w:val="116"/>
                      <w:position w:val="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8AE701"/>
                      <w:spacing w:val="0"/>
                      <w:w w:val="121"/>
                      <w:position w:val="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8AE701"/>
                      <w:spacing w:val="0"/>
                      <w:w w:val="115"/>
                      <w:position w:val="1"/>
                    </w:rPr>
                    <w:t>er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CC00"/>
          <w:w w:val="112"/>
        </w:rPr>
      </w:r>
      <w:r>
        <w:rPr>
          <w:rFonts w:ascii="Times New Roman" w:hAnsi="Times New Roman" w:cs="Times New Roman" w:eastAsia="Times New Roman"/>
          <w:sz w:val="24"/>
          <w:szCs w:val="24"/>
          <w:color w:val="00CC00"/>
          <w:w w:val="112"/>
          <w:embos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CC00"/>
          <w:w w:val="112"/>
          <w:emboss/>
        </w:rPr>
      </w:r>
      <w:r>
        <w:rPr>
          <w:rFonts w:ascii="Times New Roman" w:hAnsi="Times New Roman" w:cs="Times New Roman" w:eastAsia="Times New Roman"/>
          <w:sz w:val="24"/>
          <w:szCs w:val="24"/>
          <w:color w:val="00CC00"/>
          <w:w w:val="103"/>
          <w:embos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CC00"/>
          <w:w w:val="103"/>
          <w:emboss/>
        </w:rPr>
      </w:r>
      <w:r>
        <w:rPr>
          <w:rFonts w:ascii="Times New Roman" w:hAnsi="Times New Roman" w:cs="Times New Roman" w:eastAsia="Times New Roman"/>
          <w:sz w:val="24"/>
          <w:szCs w:val="24"/>
          <w:color w:val="00CC00"/>
          <w:w w:val="116"/>
          <w:embos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CC00"/>
          <w:w w:val="116"/>
          <w:emboss/>
        </w:rPr>
      </w:r>
      <w:r>
        <w:rPr>
          <w:rFonts w:ascii="Times New Roman" w:hAnsi="Times New Roman" w:cs="Times New Roman" w:eastAsia="Times New Roman"/>
          <w:sz w:val="24"/>
          <w:szCs w:val="24"/>
          <w:color w:val="00CC00"/>
          <w:w w:val="114"/>
          <w:embos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CC00"/>
          <w:w w:val="114"/>
          <w:emboss/>
        </w:rPr>
      </w:r>
      <w:r>
        <w:rPr>
          <w:rFonts w:ascii="Times New Roman" w:hAnsi="Times New Roman" w:cs="Times New Roman" w:eastAsia="Times New Roman"/>
          <w:sz w:val="24"/>
          <w:szCs w:val="24"/>
          <w:color w:val="00CC00"/>
          <w:w w:val="103"/>
          <w:embos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CC00"/>
          <w:w w:val="103"/>
          <w:emboss/>
        </w:rPr>
      </w:r>
      <w:r>
        <w:rPr>
          <w:rFonts w:ascii="Times New Roman" w:hAnsi="Times New Roman" w:cs="Times New Roman" w:eastAsia="Times New Roman"/>
          <w:sz w:val="24"/>
          <w:szCs w:val="24"/>
          <w:color w:val="00CC00"/>
          <w:w w:val="137"/>
          <w:embos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CC00"/>
          <w:w w:val="137"/>
          <w:emboss/>
        </w:rPr>
      </w:r>
      <w:r>
        <w:rPr>
          <w:rFonts w:ascii="Times New Roman" w:hAnsi="Times New Roman" w:cs="Times New Roman" w:eastAsia="Times New Roman"/>
          <w:sz w:val="24"/>
          <w:szCs w:val="24"/>
          <w:color w:val="00CC00"/>
          <w:w w:val="116"/>
          <w:embos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CC00"/>
          <w:w w:val="116"/>
          <w:emboss/>
        </w:rPr>
      </w:r>
      <w:r>
        <w:rPr>
          <w:rFonts w:ascii="Times New Roman" w:hAnsi="Times New Roman" w:cs="Times New Roman" w:eastAsia="Times New Roman"/>
          <w:sz w:val="24"/>
          <w:szCs w:val="24"/>
          <w:color w:val="00CC00"/>
          <w:w w:val="123"/>
          <w:embos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CC00"/>
          <w:w w:val="123"/>
          <w:emboss/>
        </w:rPr>
      </w:r>
      <w:r>
        <w:rPr>
          <w:rFonts w:ascii="Times New Roman" w:hAnsi="Times New Roman" w:cs="Times New Roman" w:eastAsia="Times New Roman"/>
          <w:sz w:val="24"/>
          <w:szCs w:val="24"/>
          <w:color w:val="00CC00"/>
          <w:w w:val="103"/>
          <w:embos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CC00"/>
          <w:w w:val="103"/>
          <w:emboss/>
        </w:rPr>
      </w:r>
      <w:r>
        <w:rPr>
          <w:rFonts w:ascii="Times New Roman" w:hAnsi="Times New Roman" w:cs="Times New Roman" w:eastAsia="Times New Roman"/>
          <w:sz w:val="24"/>
          <w:szCs w:val="24"/>
          <w:color w:val="00CC00"/>
          <w:w w:val="137"/>
          <w:embos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CC00"/>
          <w:w w:val="137"/>
        </w:rPr>
      </w:r>
      <w:r>
        <w:rPr>
          <w:rFonts w:ascii="Times New Roman" w:hAnsi="Times New Roman" w:cs="Times New Roman" w:eastAsia="Times New Roman"/>
          <w:sz w:val="24"/>
          <w:szCs w:val="24"/>
          <w:color w:val="00000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282" w:lineRule="exact"/>
        <w:ind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33CC33"/>
          <w:w w:val="104"/>
          <w:position w:val="-4"/>
        </w:rPr>
      </w:r>
      <w:r>
        <w:rPr>
          <w:rFonts w:ascii="Times New Roman" w:hAnsi="Times New Roman" w:cs="Times New Roman" w:eastAsia="Times New Roman"/>
          <w:sz w:val="28"/>
          <w:szCs w:val="28"/>
          <w:color w:val="33CC33"/>
          <w:w w:val="104"/>
          <w:shadow/>
          <w:position w:val="-4"/>
        </w:rPr>
        <w:t>Coo</w:t>
      </w:r>
      <w:r>
        <w:rPr>
          <w:rFonts w:ascii="Times New Roman" w:hAnsi="Times New Roman" w:cs="Times New Roman" w:eastAsia="Times New Roman"/>
          <w:sz w:val="28"/>
          <w:szCs w:val="28"/>
          <w:color w:val="33CC33"/>
          <w:spacing w:val="2"/>
          <w:w w:val="104"/>
          <w:shadow/>
          <w:position w:val="-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33CC33"/>
          <w:spacing w:val="2"/>
          <w:w w:val="104"/>
          <w:shadow/>
          <w:position w:val="-4"/>
        </w:rPr>
      </w:r>
      <w:r>
        <w:rPr>
          <w:rFonts w:ascii="Times New Roman" w:hAnsi="Times New Roman" w:cs="Times New Roman" w:eastAsia="Times New Roman"/>
          <w:sz w:val="28"/>
          <w:szCs w:val="28"/>
          <w:color w:val="33CC33"/>
          <w:spacing w:val="0"/>
          <w:w w:val="105"/>
          <w:shadow/>
          <w:position w:val="-4"/>
        </w:rPr>
        <w:t>ing</w:t>
      </w:r>
      <w:r>
        <w:rPr>
          <w:rFonts w:ascii="Times New Roman" w:hAnsi="Times New Roman" w:cs="Times New Roman" w:eastAsia="Times New Roman"/>
          <w:sz w:val="28"/>
          <w:szCs w:val="28"/>
          <w:color w:val="33CC33"/>
          <w:spacing w:val="0"/>
          <w:w w:val="105"/>
          <w:position w:val="-4"/>
        </w:rPr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376" w:lineRule="exact"/>
        <w:ind w:left="126" w:right="-20"/>
        <w:jc w:val="left"/>
        <w:tabs>
          <w:tab w:pos="20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33CC33"/>
          <w:w w:val="101"/>
          <w:position w:val="-2"/>
        </w:rPr>
      </w:r>
      <w:r>
        <w:rPr>
          <w:rFonts w:ascii="Times New Roman" w:hAnsi="Times New Roman" w:cs="Times New Roman" w:eastAsia="Times New Roman"/>
          <w:sz w:val="28"/>
          <w:szCs w:val="28"/>
          <w:color w:val="33CC33"/>
          <w:spacing w:val="1"/>
          <w:w w:val="110"/>
          <w:emboss/>
          <w:position w:val="-2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33CC33"/>
          <w:spacing w:val="1"/>
          <w:w w:val="110"/>
          <w:emboss/>
          <w:position w:val="-2"/>
        </w:rPr>
      </w:r>
      <w:r>
        <w:rPr>
          <w:rFonts w:ascii="Times New Roman" w:hAnsi="Times New Roman" w:cs="Times New Roman" w:eastAsia="Times New Roman"/>
          <w:sz w:val="28"/>
          <w:szCs w:val="28"/>
          <w:color w:val="33CC33"/>
          <w:spacing w:val="0"/>
          <w:w w:val="110"/>
          <w:emboss/>
          <w:position w:val="-2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33CC33"/>
          <w:spacing w:val="0"/>
          <w:w w:val="110"/>
          <w:emboss/>
          <w:position w:val="-2"/>
        </w:rPr>
      </w:r>
      <w:r>
        <w:rPr>
          <w:rFonts w:ascii="Times New Roman" w:hAnsi="Times New Roman" w:cs="Times New Roman" w:eastAsia="Times New Roman"/>
          <w:sz w:val="28"/>
          <w:szCs w:val="28"/>
          <w:color w:val="33CC33"/>
          <w:spacing w:val="1"/>
          <w:w w:val="110"/>
          <w:emboss/>
          <w:position w:val="-2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33CC33"/>
          <w:spacing w:val="1"/>
          <w:w w:val="110"/>
          <w:emboss/>
          <w:position w:val="-2"/>
        </w:rPr>
      </w:r>
      <w:r>
        <w:rPr>
          <w:rFonts w:ascii="Times New Roman" w:hAnsi="Times New Roman" w:cs="Times New Roman" w:eastAsia="Times New Roman"/>
          <w:sz w:val="28"/>
          <w:szCs w:val="28"/>
          <w:color w:val="33CC33"/>
          <w:spacing w:val="1"/>
          <w:w w:val="110"/>
          <w:emboss/>
          <w:position w:val="-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33CC33"/>
          <w:spacing w:val="1"/>
          <w:w w:val="110"/>
          <w:emboss/>
          <w:position w:val="-2"/>
        </w:rPr>
      </w:r>
      <w:r>
        <w:rPr>
          <w:rFonts w:ascii="Times New Roman" w:hAnsi="Times New Roman" w:cs="Times New Roman" w:eastAsia="Times New Roman"/>
          <w:sz w:val="28"/>
          <w:szCs w:val="28"/>
          <w:color w:val="33CC33"/>
          <w:spacing w:val="0"/>
          <w:w w:val="110"/>
          <w:emboss/>
          <w:position w:val="-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33CC33"/>
          <w:spacing w:val="-72"/>
          <w:w w:val="110"/>
          <w:emboss/>
          <w:position w:val="-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33CC33"/>
          <w:spacing w:val="-72"/>
          <w:w w:val="110"/>
          <w:position w:val="-2"/>
        </w:rPr>
      </w:r>
      <w:r>
        <w:rPr>
          <w:rFonts w:ascii="Times New Roman" w:hAnsi="Times New Roman" w:cs="Times New Roman" w:eastAsia="Times New Roman"/>
          <w:sz w:val="28"/>
          <w:szCs w:val="28"/>
          <w:color w:val="33CC33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33CC33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28"/>
          <w:szCs w:val="28"/>
          <w:color w:val="9ACCFF"/>
          <w:spacing w:val="0"/>
          <w:w w:val="111"/>
          <w:position w:val="11"/>
        </w:rPr>
      </w:r>
      <w:r>
        <w:rPr>
          <w:rFonts w:ascii="Times New Roman" w:hAnsi="Times New Roman" w:cs="Times New Roman" w:eastAsia="Times New Roman"/>
          <w:sz w:val="28"/>
          <w:szCs w:val="28"/>
          <w:color w:val="9ACCFF"/>
          <w:spacing w:val="0"/>
          <w:w w:val="111"/>
          <w:shadow/>
          <w:position w:val="11"/>
        </w:rPr>
        <w:t>Fres</w:t>
      </w:r>
      <w:r>
        <w:rPr>
          <w:rFonts w:ascii="Times New Roman" w:hAnsi="Times New Roman" w:cs="Times New Roman" w:eastAsia="Times New Roman"/>
          <w:sz w:val="28"/>
          <w:szCs w:val="28"/>
          <w:color w:val="9ACCFF"/>
          <w:spacing w:val="-3"/>
          <w:w w:val="111"/>
          <w:shadow/>
          <w:position w:val="11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9ACCFF"/>
          <w:spacing w:val="-3"/>
          <w:w w:val="111"/>
          <w:shadow/>
          <w:position w:val="11"/>
        </w:rPr>
      </w:r>
      <w:r>
        <w:rPr>
          <w:rFonts w:ascii="Times New Roman" w:hAnsi="Times New Roman" w:cs="Times New Roman" w:eastAsia="Times New Roman"/>
          <w:sz w:val="28"/>
          <w:szCs w:val="28"/>
          <w:color w:val="9ACCFF"/>
          <w:spacing w:val="4"/>
          <w:w w:val="101"/>
          <w:shadow/>
          <w:position w:val="11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9ACCFF"/>
          <w:spacing w:val="4"/>
          <w:w w:val="101"/>
          <w:shadow/>
          <w:position w:val="11"/>
        </w:rPr>
      </w:r>
      <w:r>
        <w:rPr>
          <w:rFonts w:ascii="Times New Roman" w:hAnsi="Times New Roman" w:cs="Times New Roman" w:eastAsia="Times New Roman"/>
          <w:sz w:val="28"/>
          <w:szCs w:val="28"/>
          <w:color w:val="9ACCFF"/>
          <w:spacing w:val="0"/>
          <w:w w:val="116"/>
          <w:shadow/>
          <w:position w:val="11"/>
        </w:rPr>
        <w:t>ater</w:t>
      </w:r>
      <w:r>
        <w:rPr>
          <w:rFonts w:ascii="Times New Roman" w:hAnsi="Times New Roman" w:cs="Times New Roman" w:eastAsia="Times New Roman"/>
          <w:sz w:val="28"/>
          <w:szCs w:val="28"/>
          <w:color w:val="9ACCFF"/>
          <w:spacing w:val="0"/>
          <w:w w:val="116"/>
          <w:position w:val="11"/>
        </w:rPr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00" w:h="16840"/>
          <w:pgMar w:top="1380" w:bottom="280" w:left="1680" w:right="1680"/>
          <w:cols w:num="2" w:equalWidth="0">
            <w:col w:w="2850" w:space="880"/>
            <w:col w:w="481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1900" w:h="16840"/>
          <w:pgMar w:top="1380" w:bottom="280" w:left="1680" w:right="1680"/>
        </w:sectPr>
      </w:pPr>
      <w:rPr/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17" w:lineRule="exact"/>
        <w:ind w:right="-20"/>
        <w:jc w:val="righ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808000"/>
          <w:w w:val="109"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808000"/>
          <w:w w:val="109"/>
          <w:shadow/>
          <w:position w:val="-1"/>
        </w:rPr>
        <w:t>Br</w:t>
      </w:r>
      <w:r>
        <w:rPr>
          <w:rFonts w:ascii="Times New Roman" w:hAnsi="Times New Roman" w:cs="Times New Roman" w:eastAsia="Times New Roman"/>
          <w:sz w:val="28"/>
          <w:szCs w:val="28"/>
          <w:color w:val="808000"/>
          <w:spacing w:val="2"/>
          <w:w w:val="109"/>
          <w:shadow/>
          <w:position w:val="-1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color w:val="808000"/>
          <w:spacing w:val="2"/>
          <w:w w:val="109"/>
          <w:shadow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808000"/>
          <w:spacing w:val="0"/>
          <w:w w:val="112"/>
          <w:shadow/>
          <w:position w:val="-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808000"/>
          <w:spacing w:val="0"/>
          <w:w w:val="112"/>
          <w:shadow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808000"/>
          <w:spacing w:val="0"/>
          <w:w w:val="101"/>
          <w:shadow/>
          <w:position w:val="-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808000"/>
          <w:spacing w:val="0"/>
          <w:w w:val="101"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26" w:after="0" w:line="240" w:lineRule="auto"/>
        <w:ind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8"/>
          <w:szCs w:val="28"/>
          <w:color w:val="8AE701"/>
          <w:w w:val="101"/>
        </w:rPr>
      </w:r>
      <w:r>
        <w:rPr>
          <w:rFonts w:ascii="Times New Roman" w:hAnsi="Times New Roman" w:cs="Times New Roman" w:eastAsia="Times New Roman"/>
          <w:sz w:val="28"/>
          <w:szCs w:val="28"/>
          <w:color w:val="8AE701"/>
          <w:w w:val="101"/>
          <w:embos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8AE701"/>
          <w:w w:val="101"/>
          <w:emboss/>
        </w:rPr>
      </w:r>
      <w:r>
        <w:rPr>
          <w:rFonts w:ascii="Times New Roman" w:hAnsi="Times New Roman" w:cs="Times New Roman" w:eastAsia="Times New Roman"/>
          <w:sz w:val="28"/>
          <w:szCs w:val="28"/>
          <w:color w:val="8AE701"/>
          <w:spacing w:val="2"/>
          <w:w w:val="101"/>
          <w:embos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8AE701"/>
          <w:spacing w:val="2"/>
          <w:w w:val="101"/>
          <w:emboss/>
        </w:rPr>
      </w:r>
      <w:r>
        <w:rPr>
          <w:rFonts w:ascii="Times New Roman" w:hAnsi="Times New Roman" w:cs="Times New Roman" w:eastAsia="Times New Roman"/>
          <w:sz w:val="28"/>
          <w:szCs w:val="28"/>
          <w:color w:val="8AE701"/>
          <w:spacing w:val="-2"/>
          <w:w w:val="113"/>
          <w:embos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8AE701"/>
          <w:spacing w:val="-2"/>
          <w:w w:val="113"/>
          <w:emboss/>
        </w:rPr>
      </w:r>
      <w:r>
        <w:rPr>
          <w:rFonts w:ascii="Times New Roman" w:hAnsi="Times New Roman" w:cs="Times New Roman" w:eastAsia="Times New Roman"/>
          <w:sz w:val="28"/>
          <w:szCs w:val="28"/>
          <w:color w:val="8AE701"/>
          <w:spacing w:val="3"/>
          <w:w w:val="101"/>
          <w:emboss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8AE701"/>
          <w:spacing w:val="3"/>
          <w:w w:val="101"/>
          <w:emboss/>
        </w:rPr>
      </w:r>
      <w:r>
        <w:rPr>
          <w:rFonts w:ascii="Times New Roman" w:hAnsi="Times New Roman" w:cs="Times New Roman" w:eastAsia="Times New Roman"/>
          <w:sz w:val="28"/>
          <w:szCs w:val="28"/>
          <w:color w:val="8AE701"/>
          <w:spacing w:val="1"/>
          <w:w w:val="113"/>
          <w:embos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8AE701"/>
          <w:spacing w:val="1"/>
          <w:w w:val="113"/>
          <w:emboss/>
        </w:rPr>
      </w:r>
      <w:r>
        <w:rPr>
          <w:rFonts w:ascii="Times New Roman" w:hAnsi="Times New Roman" w:cs="Times New Roman" w:eastAsia="Times New Roman"/>
          <w:sz w:val="28"/>
          <w:szCs w:val="28"/>
          <w:color w:val="8AE701"/>
          <w:spacing w:val="0"/>
          <w:w w:val="121"/>
          <w:embos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8AE701"/>
          <w:spacing w:val="0"/>
          <w:w w:val="121"/>
          <w:emboss/>
        </w:rPr>
      </w:r>
      <w:r>
        <w:rPr>
          <w:rFonts w:ascii="Times New Roman" w:hAnsi="Times New Roman" w:cs="Times New Roman" w:eastAsia="Times New Roman"/>
          <w:sz w:val="28"/>
          <w:szCs w:val="28"/>
          <w:color w:val="8AE701"/>
          <w:spacing w:val="0"/>
          <w:w w:val="101"/>
          <w:embos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8AE701"/>
          <w:spacing w:val="0"/>
          <w:w w:val="101"/>
          <w:emboss/>
        </w:rPr>
      </w:r>
      <w:r>
        <w:rPr>
          <w:rFonts w:ascii="Times New Roman" w:hAnsi="Times New Roman" w:cs="Times New Roman" w:eastAsia="Times New Roman"/>
          <w:sz w:val="28"/>
          <w:szCs w:val="28"/>
          <w:color w:val="8AE701"/>
          <w:spacing w:val="0"/>
          <w:w w:val="134"/>
          <w:embos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8AE701"/>
          <w:spacing w:val="0"/>
          <w:w w:val="134"/>
        </w:rPr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00" w:h="16840"/>
          <w:pgMar w:top="1380" w:bottom="280" w:left="1680" w:right="1680"/>
          <w:cols w:num="2" w:equalWidth="0">
            <w:col w:w="2802" w:space="2834"/>
            <w:col w:w="290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5" w:after="0" w:line="410" w:lineRule="exact"/>
        <w:ind w:left="1182" w:right="-20"/>
        <w:jc w:val="left"/>
        <w:tabs>
          <w:tab w:pos="17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156.520004pt;margin-top:-309.006866pt;width:293.9pt;height:309.42pt;mso-position-horizontal-relative:page;mso-position-vertical-relative:paragraph;z-index:-9509" coordorigin="3130,-6180" coordsize="5878,6188">
            <v:shape style="position:absolute;left:3214;top:-6108;width:5795;height:6116" type="#_x0000_t75">
              <v:imagedata r:id="rId13" o:title=""/>
            </v:shape>
            <v:shape style="position:absolute;left:3144;top:-6180;width:5795;height:6116" type="#_x0000_t75">
              <v:imagedata r:id="rId14" o:title=""/>
            </v:shape>
            <v:group style="position:absolute;left:3365;top:-2799;width:1164;height:898" coordorigin="3365,-2799" coordsize="1164,898">
              <v:shape style="position:absolute;left:3365;top:-2799;width:1164;height:898" coordorigin="3365,-2799" coordsize="1164,898" path="m4529,-2799l4463,-2799,3365,-2794,3365,-1901,4524,-1906,4529,-2799e" filled="t" fillcolor="#97946C" stroked="f">
                <v:path arrowok="t"/>
                <v:fill/>
              </v:shape>
            </v:group>
            <v:group style="position:absolute;left:3365;top:-2798;width:1164;height:898" coordorigin="3365,-2798" coordsize="1164,898">
              <v:shape style="position:absolute;left:3365;top:-2798;width:1164;height:898" coordorigin="3365,-2798" coordsize="1164,898" path="m3365,-2793l4463,-2798,4529,-2798,4524,-1905,3365,-1901,3365,-2793xe" filled="f" stroked="t" strokeweight=".227513pt" strokecolor="#1F1A17">
                <v:path arrowok="t"/>
              </v:shape>
            </v:group>
            <v:group style="position:absolute;left:3316;top:-1882;width:17;height:24" coordorigin="3316,-1882" coordsize="17,24">
              <v:shape style="position:absolute;left:3316;top:-1882;width:17;height:24" coordorigin="3316,-1882" coordsize="17,24" path="m3316,-1882l3316,-1858,3332,-1858,3316,-1882e" filled="t" fillcolor="#009240" stroked="f">
                <v:path arrowok="t"/>
                <v:fill/>
              </v:shape>
            </v:group>
            <v:group style="position:absolute;left:3304;top:-4841;width:44;height:2983" coordorigin="3304,-4841" coordsize="44,2983">
              <v:shape style="position:absolute;left:3304;top:-4841;width:44;height:2983" coordorigin="3304,-4841" coordsize="44,2983" path="m3341,-4841l3304,-4841,3316,-1882,3332,-1858,3348,-1882,3341,-4841e" filled="t" fillcolor="#009240" stroked="f">
                <v:path arrowok="t"/>
                <v:fill/>
              </v:shape>
            </v:group>
            <v:group style="position:absolute;left:3332;top:-1901;width:1218;height:43" coordorigin="3332,-1901" coordsize="1218,43">
              <v:shape style="position:absolute;left:3332;top:-1901;width:1218;height:43" coordorigin="3332,-1901" coordsize="1218,43" path="m4534,-1901l3332,-1901,3332,-1858,4534,-1858,4550,-1882,4534,-1901e" filled="t" fillcolor="#009240" stroked="f">
                <v:path arrowok="t"/>
                <v:fill/>
              </v:shape>
            </v:group>
            <v:group style="position:absolute;left:4534;top:-1882;width:17;height:24" coordorigin="4534,-1882" coordsize="17,24">
              <v:shape style="position:absolute;left:4534;top:-1882;width:17;height:24" coordorigin="4534,-1882" coordsize="17,24" path="m4550,-1882l4534,-1858,4550,-1858,4550,-1882e" filled="t" fillcolor="#009240" stroked="f">
                <v:path arrowok="t"/>
                <v:fill/>
              </v:shape>
            </v:group>
            <v:group style="position:absolute;left:4517;top:-4836;width:49;height:2954" coordorigin="4517,-4836" coordsize="49,2954">
              <v:shape style="position:absolute;left:4517;top:-4836;width:49;height:2954" coordorigin="4517,-4836" coordsize="49,2954" path="m4562,-4836l4534,-4822,4517,-1882,4550,-1882,4566,-4822,4562,-4836e" filled="t" fillcolor="#009240" stroked="f">
                <v:path arrowok="t"/>
                <v:fill/>
              </v:shape>
            </v:group>
            <v:group style="position:absolute;left:4562;top:-4836;width:8;height:14" coordorigin="4562,-4836" coordsize="8,14">
              <v:shape style="position:absolute;left:4562;top:-4836;width:8;height:14" coordorigin="4562,-4836" coordsize="8,14" path="m4562,-4836l4566,-4822,4571,-4831,4562,-4836e" filled="t" fillcolor="#009240" stroked="f">
                <v:path arrowok="t"/>
                <v:fill/>
              </v:shape>
            </v:group>
            <v:group style="position:absolute;left:4435;top:-4953;width:127;height:145" coordorigin="4435,-4953" coordsize="127,145">
              <v:shape style="position:absolute;left:4435;top:-4953;width:127;height:145" coordorigin="4435,-4953" coordsize="127,145" path="m4456,-4953l4435,-4918,4542,-4807,4562,-4836,4460,-4948,4456,-4953e" filled="t" fillcolor="#009240" stroked="f">
                <v:path arrowok="t"/>
                <v:fill/>
              </v:shape>
            </v:group>
            <v:group style="position:absolute;left:4354;top:-5015;width:102;height:97" coordorigin="4354,-5015" coordsize="102,97">
              <v:shape style="position:absolute;left:4354;top:-5015;width:102;height:97" coordorigin="4354,-5015" coordsize="102,97" path="m4370,-5015l4354,-4977,4440,-4918,4456,-4953,4370,-5010,4370,-5015e" filled="t" fillcolor="#009240" stroked="f">
                <v:path arrowok="t"/>
                <v:fill/>
              </v:shape>
            </v:group>
            <v:group style="position:absolute;left:4248;top:-5073;width:122;height:96" coordorigin="4248,-5073" coordsize="122,96">
              <v:shape style="position:absolute;left:4248;top:-5073;width:122;height:96" coordorigin="4248,-5073" coordsize="122,96" path="m4264,-5073l4248,-5039,4354,-4977,4370,-5015,4264,-5073e" filled="t" fillcolor="#009240" stroked="f">
                <v:path arrowok="t"/>
                <v:fill/>
              </v:shape>
            </v:group>
            <v:group style="position:absolute;left:4158;top:-5117;width:106;height:78" coordorigin="4158,-5117" coordsize="106,78">
              <v:shape style="position:absolute;left:4158;top:-5117;width:106;height:78" coordorigin="4158,-5117" coordsize="106,78" path="m4166,-5117l4158,-5077,4252,-5039,4264,-5073,4166,-5117e" filled="t" fillcolor="#009240" stroked="f">
                <v:path arrowok="t"/>
                <v:fill/>
              </v:shape>
            </v:group>
            <v:group style="position:absolute;left:4056;top:-5136;width:110;height:59" coordorigin="4056,-5136" coordsize="110,59">
              <v:shape style="position:absolute;left:4056;top:-5136;width:110;height:59" coordorigin="4056,-5136" coordsize="110,59" path="m4060,-5136l4056,-5098,4158,-5077,4166,-5117,4060,-5136e" filled="t" fillcolor="#009240" stroked="f">
                <v:path arrowok="t"/>
                <v:fill/>
              </v:shape>
            </v:group>
            <v:group style="position:absolute;left:3946;top:-5146;width:114;height:48" coordorigin="3946,-5146" coordsize="114,48">
              <v:shape style="position:absolute;left:3946;top:-5146;width:114;height:48" coordorigin="3946,-5146" coordsize="114,48" path="m3946,-5146l3946,-5107,4056,-5098,4060,-5136,3946,-5146e" filled="t" fillcolor="#009240" stroked="f">
                <v:path arrowok="t"/>
                <v:fill/>
              </v:shape>
            </v:group>
            <v:group style="position:absolute;left:3856;top:-5151;width:90;height:43" coordorigin="3856,-5151" coordsize="90,43">
              <v:shape style="position:absolute;left:3856;top:-5151;width:90;height:43" coordorigin="3856,-5151" coordsize="90,43" path="m3946,-5151l3859,-5151,3856,-5146,3859,-5107,3946,-5107,3946,-5151e" filled="t" fillcolor="#009240" stroked="f">
                <v:path arrowok="t"/>
                <v:fill/>
              </v:shape>
            </v:group>
            <v:group style="position:absolute;left:3745;top:-5146;width:119;height:59" coordorigin="3745,-5146" coordsize="119,59">
              <v:shape style="position:absolute;left:3745;top:-5146;width:119;height:59" coordorigin="3745,-5146" coordsize="119,59" path="m3856,-5146l3745,-5127,3749,-5087,3864,-5107,3856,-5146e" filled="t" fillcolor="#009240" stroked="f">
                <v:path arrowok="t"/>
                <v:fill/>
              </v:shape>
            </v:group>
            <v:group style="position:absolute;left:3635;top:-5127;width:114;height:59" coordorigin="3635,-5127" coordsize="114,59">
              <v:shape style="position:absolute;left:3635;top:-5127;width:114;height:59" coordorigin="3635,-5127" coordsize="114,59" path="m3745,-5127l3638,-5107,3635,-5107,3647,-5068,3749,-5087,3745,-5127e" filled="t" fillcolor="#009240" stroked="f">
                <v:path arrowok="t"/>
                <v:fill/>
              </v:shape>
            </v:group>
            <v:group style="position:absolute;left:3528;top:-5107;width:122;height:92" coordorigin="3528,-5107" coordsize="122,92">
              <v:shape style="position:absolute;left:3528;top:-5107;width:122;height:92" coordorigin="3528,-5107" coordsize="122,92" path="m3635,-5107l3533,-5053,3528,-5053,3545,-5015,3650,-5068,3635,-5107e" filled="t" fillcolor="#009240" stroked="f">
                <v:path arrowok="t"/>
                <v:fill/>
              </v:shape>
            </v:group>
            <v:group style="position:absolute;left:3458;top:-5053;width:90;height:86" coordorigin="3458,-5053" coordsize="90,86">
              <v:shape style="position:absolute;left:3458;top:-5053;width:90;height:86" coordorigin="3458,-5053" coordsize="90,86" path="m3528,-5053l3458,-5001,3479,-4967,3548,-5020,3528,-5053e" filled="t" fillcolor="#009240" stroked="f">
                <v:path arrowok="t"/>
                <v:fill/>
              </v:shape>
            </v:group>
            <v:group style="position:absolute;left:3389;top:-5001;width:90;height:83" coordorigin="3389,-5001" coordsize="90,83">
              <v:shape style="position:absolute;left:3389;top:-5001;width:90;height:83" coordorigin="3389,-5001" coordsize="90,83" path="m3458,-5001l3394,-4953,3389,-4948,3410,-4918,3479,-4967,3458,-5001e" filled="t" fillcolor="#009240" stroked="f">
                <v:path arrowok="t"/>
                <v:fill/>
              </v:shape>
            </v:group>
            <v:group style="position:absolute;left:3304;top:-4948;width:110;height:121" coordorigin="3304,-4948" coordsize="110,121">
              <v:shape style="position:absolute;left:3304;top:-4948;width:110;height:121" coordorigin="3304,-4948" coordsize="110,121" path="m3389,-4948l3312,-4855,3304,-4841,3336,-4827,3414,-4918,3389,-4948e" filled="t" fillcolor="#009240" stroked="f">
                <v:path arrowok="t"/>
                <v:fill/>
              </v:shape>
            </v:group>
            <v:group style="position:absolute;left:3389;top:-3075;width:1098;height:92" coordorigin="3389,-3075" coordsize="1098,92">
              <v:shape style="position:absolute;left:3389;top:-3075;width:1098;height:92" coordorigin="3389,-3075" coordsize="1098,92" path="m4487,-3075l3389,-3060,3389,-2982,4487,-2987,4487,-3075e" filled="t" fillcolor="#DB214D" stroked="f">
                <v:path arrowok="t"/>
                <v:fill/>
              </v:shape>
            </v:group>
            <v:group style="position:absolute;left:3389;top:-3074;width:1098;height:92" coordorigin="3389,-3074" coordsize="1098,92">
              <v:shape style="position:absolute;left:3389;top:-3074;width:1098;height:92" coordorigin="3389,-3074" coordsize="1098,92" path="m3389,-3060l4487,-3074,4487,-2987,3389,-2982,3389,-3060xe" filled="f" stroked="t" strokeweight=".241382pt" strokecolor="#1F1A17">
                <v:path arrowok="t"/>
              </v:shape>
            </v:group>
            <v:group style="position:absolute;left:3389;top:-2920;width:1098;height:92" coordorigin="3389,-2920" coordsize="1098,92">
              <v:shape style="position:absolute;left:3389;top:-2920;width:1098;height:92" coordorigin="3389,-2920" coordsize="1098,92" path="m4487,-2920l3389,-2905,3389,-2827,4487,-2832,4487,-2920e" filled="t" fillcolor="#DB214D" stroked="f">
                <v:path arrowok="t"/>
                <v:fill/>
              </v:shape>
            </v:group>
            <v:group style="position:absolute;left:3389;top:-2919;width:1098;height:92" coordorigin="3389,-2919" coordsize="1098,92">
              <v:shape style="position:absolute;left:3389;top:-2919;width:1098;height:92" coordorigin="3389,-2919" coordsize="1098,92" path="m3389,-2905l4487,-2919,4487,-2832,3389,-2827,3389,-2905xe" filled="f" stroked="t" strokeweight=".241382pt" strokecolor="#1F1A17">
                <v:path arrowok="t"/>
              </v:shape>
            </v:group>
            <v:group style="position:absolute;left:3389;top:-2746;width:1098;height:92" coordorigin="3389,-2746" coordsize="1098,92">
              <v:shape style="position:absolute;left:3389;top:-2746;width:1098;height:92" coordorigin="3389,-2746" coordsize="1098,92" path="m4487,-2746l3389,-2731,3389,-2653,4487,-2663,4487,-2746e" filled="t" fillcolor="#DB214D" stroked="f">
                <v:path arrowok="t"/>
                <v:fill/>
              </v:shape>
            </v:group>
            <v:group style="position:absolute;left:3389;top:-2745;width:1098;height:92" coordorigin="3389,-2745" coordsize="1098,92">
              <v:shape style="position:absolute;left:3389;top:-2745;width:1098;height:92" coordorigin="3389,-2745" coordsize="1098,92" path="m3389,-2731l4487,-2745,4487,-2663,3389,-2653,3389,-2731xe" filled="f" stroked="t" strokeweight=".241382pt" strokecolor="#1F1A17">
                <v:path arrowok="t"/>
              </v:shape>
            </v:group>
            <v:group style="position:absolute;left:3389;top:-2586;width:1098;height:92" coordorigin="3389,-2586" coordsize="1098,92">
              <v:shape style="position:absolute;left:3389;top:-2586;width:1098;height:92" coordorigin="3389,-2586" coordsize="1098,92" path="m4487,-2586l3389,-2571,3389,-2494,4487,-2503,4487,-2586e" filled="t" fillcolor="#DB214D" stroked="f">
                <v:path arrowok="t"/>
                <v:fill/>
              </v:shape>
            </v:group>
            <v:group style="position:absolute;left:3389;top:-2586;width:1098;height:92" coordorigin="3389,-2586" coordsize="1098,92">
              <v:shape style="position:absolute;left:3389;top:-2586;width:1098;height:92" coordorigin="3389,-2586" coordsize="1098,92" path="m3389,-2570l4487,-2586,4487,-2503,3389,-2493,3389,-2570xe" filled="f" stroked="t" strokeweight=".241382pt" strokecolor="#1F1A17">
                <v:path arrowok="t"/>
              </v:shape>
            </v:group>
            <v:group style="position:absolute;left:3389;top:-2427;width:1098;height:92" coordorigin="3389,-2427" coordsize="1098,92">
              <v:shape style="position:absolute;left:3389;top:-2427;width:1098;height:92" coordorigin="3389,-2427" coordsize="1098,92" path="m4487,-2427l3389,-2411,3389,-2334,4487,-2344,4487,-2427e" filled="t" fillcolor="#DB214D" stroked="f">
                <v:path arrowok="t"/>
                <v:fill/>
              </v:shape>
            </v:group>
            <v:group style="position:absolute;left:3389;top:-2426;width:1098;height:92" coordorigin="3389,-2426" coordsize="1098,92">
              <v:shape style="position:absolute;left:3389;top:-2426;width:1098;height:92" coordorigin="3389,-2426" coordsize="1098,92" path="m3389,-2411l4487,-2426,4487,-2343,3389,-2334,3389,-2411xe" filled="f" stroked="t" strokeweight=".241382pt" strokecolor="#1F1A17">
                <v:path arrowok="t"/>
              </v:shape>
            </v:group>
            <v:group style="position:absolute;left:3389;top:-2261;width:1098;height:91" coordorigin="3389,-2261" coordsize="1098,91">
              <v:shape style="position:absolute;left:3389;top:-2261;width:1098;height:91" coordorigin="3389,-2261" coordsize="1098,91" path="m4487,-2261l3389,-2247,3389,-2170,4487,-2175,4487,-2261e" filled="t" fillcolor="#DB214D" stroked="f">
                <v:path arrowok="t"/>
                <v:fill/>
              </v:shape>
            </v:group>
            <v:group style="position:absolute;left:3389;top:-2261;width:1098;height:91" coordorigin="3389,-2261" coordsize="1098,91">
              <v:shape style="position:absolute;left:3389;top:-2261;width:1098;height:91" coordorigin="3389,-2261" coordsize="1098,91" path="m3389,-2246l4487,-2261,4487,-2174,3389,-2169,3389,-2246xe" filled="f" stroked="t" strokeweight=".241389pt" strokecolor="#1F1A17">
                <v:path arrowok="t"/>
              </v:shape>
            </v:group>
            <v:group style="position:absolute;left:3389;top:-2082;width:1098;height:91" coordorigin="3389,-2082" coordsize="1098,91">
              <v:shape style="position:absolute;left:3389;top:-2082;width:1098;height:91" coordorigin="3389,-2082" coordsize="1098,91" path="m4487,-2082l3389,-2068,3389,-1991,4487,-2001,4487,-2082e" filled="t" fillcolor="#DB214D" stroked="f">
                <v:path arrowok="t"/>
                <v:fill/>
              </v:shape>
            </v:group>
            <v:group style="position:absolute;left:3389;top:-2082;width:1098;height:91" coordorigin="3389,-2082" coordsize="1098,91">
              <v:shape style="position:absolute;left:3389;top:-2082;width:1098;height:91" coordorigin="3389,-2082" coordsize="1098,91" path="m3389,-2067l4487,-2082,4487,-2000,3389,-1991,3389,-2067xe" filled="f" stroked="t" strokeweight=".241389pt" strokecolor="#1F1A17">
                <v:path arrowok="t"/>
              </v:shape>
            </v:group>
            <v:group style="position:absolute;left:3140;top:-3505;width:286;height:1597" coordorigin="3140,-3505" coordsize="286,1597">
              <v:shape style="position:absolute;left:3140;top:-3505;width:286;height:1597" coordorigin="3140,-3505" coordsize="286,1597" path="m3425,-3108l3344,-3108,3348,-1908,3414,-1923,3425,-3108e" filled="t" fillcolor="#DA251D" stroked="f">
                <v:path arrowok="t"/>
                <v:fill/>
              </v:shape>
              <v:shape style="position:absolute;left:3140;top:-3505;width:286;height:1597" coordorigin="3140,-3505" coordsize="286,1597" path="m3144,-3505l3140,-3432,3176,-3413,3202,-3370,3214,-3258,3202,-2968,3188,-2891,3144,-2847,3140,-2775,3202,-2803,3242,-2861,3266,-2953,3266,-3089,3344,-3108,3425,-3108,3426,-3185,3278,-3185,3271,-3229,3266,-3340,3246,-3418,3144,-3505e" filled="t" fillcolor="#DA251D" stroked="f">
                <v:path arrowok="t"/>
                <v:fill/>
              </v:shape>
              <v:shape style="position:absolute;left:3140;top:-3505;width:286;height:1597" coordorigin="3140,-3505" coordsize="286,1597" path="m3426,-3201l3278,-3185,3426,-3185,3426,-3201e" filled="t" fillcolor="#DA251D" stroked="f">
                <v:path arrowok="t"/>
                <v:fill/>
              </v:shape>
            </v:group>
            <v:group style="position:absolute;left:3141;top:-3505;width:286;height:1597" coordorigin="3141,-3505" coordsize="286,1597">
              <v:shape style="position:absolute;left:3141;top:-3505;width:286;height:1597" coordorigin="3141,-3505" coordsize="286,1597" path="m3278,-3185l3426,-3200,3414,-1922,3348,-1908,3345,-3108,3266,-3089,3266,-2953,3242,-2861,3202,-2803,3141,-2774,3144,-2846,3188,-2891,3202,-2967,3214,-3258,3202,-3369,3176,-3413,3141,-3432,3144,-3505,3246,-3417,3266,-3339,3271,-3229,3278,-3185xe" filled="f" stroked="t" strokeweight=".205119pt" strokecolor="#1F1A17">
                <v:path arrowok="t"/>
              </v:shape>
            </v:group>
            <v:group style="position:absolute;left:4483;top:-1908;width:270;height:508" coordorigin="4483,-1908" coordsize="270,508">
              <v:shape style="position:absolute;left:4483;top:-1908;width:270;height:508" coordorigin="4483,-1908" coordsize="270,508" path="m4483,-1908l4483,-1498,4487,-1453,4520,-1405,4753,-1401,4753,-1458,4565,-1468,4532,-1473,4536,-1579,4541,-1903,4483,-1908e" filled="t" fillcolor="#DA251D" stroked="f">
                <v:path arrowok="t"/>
                <v:fill/>
              </v:shape>
            </v:group>
            <v:group style="position:absolute;left:4483;top:-1908;width:270;height:508" coordorigin="4483,-1908" coordsize="270,508">
              <v:shape style="position:absolute;left:4483;top:-1908;width:270;height:508" coordorigin="4483,-1908" coordsize="270,508" path="m4483,-1908l4483,-1498,4487,-1453,4521,-1405,4753,-1400,4753,-1458,4565,-1468,4533,-1472,4536,-1579,4541,-1903,4483,-1908xe" filled="f" stroked="t" strokeweight=".212265pt" strokecolor="#1F1A17">
                <v:path arrowok="t"/>
              </v:shape>
            </v:group>
            <v:group style="position:absolute;left:4446;top:-3196;width:180;height:1307" coordorigin="4446,-3196" coordsize="180,1307">
              <v:shape style="position:absolute;left:4446;top:-3196;width:180;height:1307" coordorigin="4446,-3196" coordsize="180,1307" path="m4614,-3196l4446,-3196,4446,-1899,4626,-1889,4614,-3196e" filled="t" fillcolor="#DA251D" stroked="f">
                <v:path arrowok="t"/>
                <v:fill/>
              </v:shape>
            </v:group>
            <v:group style="position:absolute;left:4446;top:-3195;width:180;height:1307" coordorigin="4446,-3195" coordsize="180,1307">
              <v:shape style="position:absolute;left:4446;top:-3195;width:180;height:1307" coordorigin="4446,-3195" coordsize="180,1307" path="m4614,-3195l4446,-3195,4446,-1898,4626,-1889,4614,-3195xe" filled="f" stroked="t" strokeweight=".204653pt" strokecolor="#1F1A17">
                <v:path arrowok="t"/>
              </v:shape>
            </v:group>
            <v:group style="position:absolute;left:3508;top:-1861;width:172;height:974" coordorigin="3508,-1861" coordsize="172,974">
              <v:shape style="position:absolute;left:3508;top:-1861;width:172;height:974" coordorigin="3508,-1861" coordsize="172,974" path="m3626,-1861l3553,-1861,3545,-1246,3553,-1188,3508,-887,3679,-892,3614,-1183,3623,-1420,3626,-1861e" filled="t" fillcolor="#97946C" stroked="f">
                <v:path arrowok="t"/>
                <v:fill/>
              </v:shape>
            </v:group>
            <v:group style="position:absolute;left:3508;top:-1861;width:172;height:974" coordorigin="3508,-1861" coordsize="172,974">
              <v:shape style="position:absolute;left:3508;top:-1861;width:172;height:974" coordorigin="3508,-1861" coordsize="172,974" path="m3553,-1861l3545,-1246,3553,-1188,3508,-887,3679,-892,3615,-1183,3623,-1420,3627,-1861,3553,-1861xe" filled="f" stroked="t" strokeweight=".205085pt" strokecolor="#1F1A17">
                <v:path arrowok="t"/>
              </v:shape>
            </v:group>
            <v:group style="position:absolute;left:3880;top:-2631;width:2616;height:1744" coordorigin="3880,-2631" coordsize="2616,1744">
              <v:shape style="position:absolute;left:3880;top:-2631;width:2616;height:1744" coordorigin="3880,-2631" coordsize="2616,1744" path="m6308,-1279l6254,-1279,6157,-1275,6100,-1275,6112,-1227,6115,-1110,6128,-1048,6169,-994,6115,-887,6268,-898,6242,-1023,6292,-1091,6341,-1153,6341,-1188,6396,-1188,6455,-1231,6457,-1241,6390,-1241,6329,-1246,6308,-1279e" filled="t" fillcolor="#97946C" stroked="f">
                <v:path arrowok="t"/>
                <v:fill/>
              </v:shape>
              <v:shape style="position:absolute;left:3880;top:-2631;width:2616;height:1744" coordorigin="3880,-2631" coordsize="2616,1744" path="m6396,-1188l6341,-1188,6390,-1183,6396,-1188e" filled="t" fillcolor="#97946C" stroked="f">
                <v:path arrowok="t"/>
                <v:fill/>
              </v:shape>
              <v:shape style="position:absolute;left:3880;top:-2631;width:2616;height:1744" coordorigin="3880,-2631" coordsize="2616,1744" path="m6490,-2137l6406,-2137,6434,-2117,6422,-1275,6390,-1241,6457,-1241,6472,-1294,6480,-1895,6480,-2088,6490,-2137e" filled="t" fillcolor="#97946C" stroked="f">
                <v:path arrowok="t"/>
                <v:fill/>
              </v:shape>
              <v:shape style="position:absolute;left:3880;top:-2631;width:2616;height:1744" coordorigin="3880,-2631" coordsize="2616,1744" path="m3888,-1861l3888,-1769,3880,-1701,3905,-1595,3954,-1536,4019,-1512,6137,-1503,6242,-1512,6308,-1522,6344,-1565,6254,-1565,4022,-1579,3995,-1605,3954,-1648,3954,-1726,3946,-1851,3888,-1861e" filled="t" fillcolor="#97946C" stroked="f">
                <v:path arrowok="t"/>
                <v:fill/>
              </v:shape>
              <v:shape style="position:absolute;left:3880;top:-2631;width:2616;height:1744" coordorigin="3880,-2631" coordsize="2616,1744" path="m6460,-2631l6422,-2587,6410,-2466,6370,-2437,6341,-2350,6329,-2229,6304,-2152,6304,-2088,6332,-2069,6353,-1997,6329,-1861,6329,-1648,6295,-1590,6254,-1565,6344,-1565,6356,-1579,6382,-1653,6382,-1895,6390,-2103,6406,-2137,6490,-2137,6496,-2166,6496,-2514,6492,-2611,6460,-2631e" filled="t" fillcolor="#97946C" stroked="f">
                <v:path arrowok="t"/>
                <v:fill/>
              </v:shape>
            </v:group>
            <v:group style="position:absolute;left:3880;top:-2630;width:2616;height:1744" coordorigin="3880,-2630" coordsize="2616,1744">
              <v:shape style="position:absolute;left:3880;top:-2630;width:2616;height:1744" coordorigin="3880,-2630" coordsize="2616,1744" path="m3946,-1850l3954,-1726,3954,-1648,3995,-1604,4023,-1579,6255,-1565,6295,-1590,6329,-1648,6329,-1861,6353,-1997,6333,-2069,6304,-2088,6304,-2151,6329,-2228,6341,-2349,6370,-2437,6411,-2466,6423,-2587,6460,-2630,6492,-2611,6496,-2514,6496,-2166,6480,-2088,6480,-1909,6472,-1294,6455,-1231,6390,-1183,6341,-1188,6341,-1153,6292,-1091,6243,-1022,6268,-898,6115,-887,6169,-994,6129,-1048,6115,-1110,6112,-1226,6100,-1274,6157,-1274,6255,-1279,6309,-1279,6329,-1246,6390,-1241,6423,-1274,6435,-2117,6406,-2137,6390,-2102,6382,-1895,6382,-1652,6357,-1579,6309,-1522,6243,-1512,6137,-1502,4019,-1512,3954,-1536,3905,-1595,3880,-1700,3888,-1769,3888,-1861,3946,-1850xe" filled="f" stroked="t" strokeweight=".230053pt" strokecolor="#1F1A17">
                <v:path arrowok="t"/>
              </v:shape>
            </v:group>
            <v:group style="position:absolute;left:4702;top:-5087;width:3452;height:2279" coordorigin="4702,-5087" coordsize="3452,2279">
              <v:shape style="position:absolute;left:4702;top:-5087;width:3452;height:2279" coordorigin="4702,-5087" coordsize="3452,2279" path="m8154,-5087l7823,-5077,7753,-5049,7721,-4990,7692,-4918,7692,-3239,7672,-3190,7610,-3132,4865,-3132,4790,-3127,4750,-3084,4714,-2997,4709,-2915,4702,-2808,4763,-2808,4770,-2953,4783,-3011,4824,-3060,7622,-3079,7672,-3094,7712,-3151,7753,-3239,7762,-4899,7782,-4947,7843,-5004,8101,-5014,8154,-5028,8154,-5087e" filled="t" fillcolor="#B9DB7C" stroked="f">
                <v:path arrowok="t"/>
                <v:fill/>
              </v:shape>
            </v:group>
            <v:group style="position:absolute;left:4702;top:-5087;width:3452;height:2279" coordorigin="4702,-5087" coordsize="3452,2279">
              <v:shape style="position:absolute;left:4702;top:-5087;width:3452;height:2279" coordorigin="4702,-5087" coordsize="3452,2279" path="m4702,-2808l4709,-2915,4714,-2996,4750,-3084,4791,-3127,4865,-3132,7611,-3132,7672,-3189,7692,-3239,7692,-4917,7721,-4989,7753,-5048,7823,-5077,8154,-5087,8154,-5028,8101,-5013,7843,-5004,7782,-4946,7762,-4898,7753,-3239,7713,-3151,7672,-3093,7623,-3079,4824,-3060,4783,-3011,4770,-2953,4763,-2808,4702,-2808xe" filled="f" stroked="t" strokeweight=".230208pt" strokecolor="#1F1A17">
                <v:path arrowok="t"/>
              </v:shape>
            </v:group>
            <v:group style="position:absolute;left:4313;top:-2949;width:727;height:866" coordorigin="4313,-2949" coordsize="727,866">
              <v:shape style="position:absolute;left:4313;top:-2949;width:727;height:866" coordorigin="4313,-2949" coordsize="727,866" path="m4962,-2949l4909,-2939,4880,-2895,4848,-2851,4778,-2851,4742,-2842,4714,-2837,4664,-2827,4636,-2799,4624,-2479,4639,-2446,4673,-2401,4693,-2363,4676,-2329,4652,-2290,4337,-2125,4313,-2087,4342,-2082,4652,-2247,4705,-2280,4729,-2358,4702,-2416,4676,-2455,4664,-2518,4664,-2697,4676,-2745,5040,-2745,5040,-2789,5028,-2866,5004,-2929,4962,-2949e" filled="t" fillcolor="#B9DB7C" stroked="f">
                <v:path arrowok="t"/>
                <v:fill/>
              </v:shape>
              <v:shape style="position:absolute;left:4313;top:-2949;width:727;height:866" coordorigin="4313,-2949" coordsize="727,866" path="m5039,-2701l4811,-2701,4853,-2697,4889,-2629,4950,-2601,4991,-2615,5032,-2663,5039,-2701e" filled="t" fillcolor="#B9DB7C" stroked="f">
                <v:path arrowok="t"/>
                <v:fill/>
              </v:shape>
              <v:shape style="position:absolute;left:4313;top:-2949;width:727;height:866" coordorigin="4313,-2949" coordsize="727,866" path="m5040,-2745l4702,-2745,4714,-2716,4726,-2653,4758,-2663,4778,-2701,5039,-2701,5040,-2706,5040,-2745e" filled="t" fillcolor="#B9DB7C" stroked="f">
                <v:path arrowok="t"/>
                <v:fill/>
              </v:shape>
            </v:group>
            <v:group style="position:absolute;left:4313;top:-2948;width:727;height:866" coordorigin="4313,-2948" coordsize="727,866">
              <v:shape style="position:absolute;left:4313;top:-2948;width:727;height:866" coordorigin="4313,-2948" coordsize="727,866" path="m4779,-2851l4848,-2851,4881,-2894,4909,-2939,4962,-2948,5004,-2929,5028,-2865,5040,-2789,5040,-2706,5032,-2663,4991,-2615,4950,-2600,4889,-2629,4853,-2696,4811,-2701,4779,-2701,4758,-2663,4726,-2653,4714,-2715,4702,-2744,4677,-2744,4665,-2696,4665,-2517,4677,-2455,4702,-2415,4729,-2358,4705,-2280,4653,-2246,4342,-2082,4313,-2087,4337,-2125,4653,-2289,4677,-2329,4693,-2363,4673,-2401,4639,-2445,4624,-2479,4636,-2798,4665,-2827,4714,-2837,4743,-2841,4779,-2851e" filled="f" stroked="t" strokeweight=".219532pt" strokecolor="#1F1A17">
                <v:path arrowok="t"/>
              </v:shape>
            </v:group>
            <v:group style="position:absolute;left:5333;top:-2142;width:1021;height:54" coordorigin="5333,-2142" coordsize="1021,54">
              <v:shape style="position:absolute;left:5333;top:-2142;width:1021;height:54" coordorigin="5333,-2142" coordsize="1021,54" path="m6354,-2142l5333,-2142,5350,-2092,6354,-2088,6354,-2142e" filled="t" fillcolor="#85C326" stroked="f">
                <v:path arrowok="t"/>
                <v:fill/>
              </v:shape>
            </v:group>
            <v:group style="position:absolute;left:5333;top:-2142;width:1021;height:54" coordorigin="5333,-2142" coordsize="1021,54">
              <v:shape style="position:absolute;left:5333;top:-2142;width:1021;height:54" coordorigin="5333,-2142" coordsize="1021,54" path="m5333,-2142l6354,-2142,6354,-2088,5349,-2092,5333,-2142xe" filled="f" stroked="t" strokeweight=".211199pt" strokecolor="#1F1A17">
                <v:path arrowok="t"/>
              </v:shape>
            </v:group>
            <v:group style="position:absolute;left:8453;top:-5260;width:136;height:136" coordorigin="8453,-5260" coordsize="136,136">
              <v:shape style="position:absolute;left:8453;top:-5260;width:136;height:136" coordorigin="8453,-5260" coordsize="136,136" path="m8555,-5260l8453,-5226,8486,-5124,8588,-5158,8555,-5260e" filled="t" fillcolor="#8AE701" stroked="f">
                <v:path arrowok="t"/>
                <v:fill/>
              </v:shape>
            </v:group>
            <v:group style="position:absolute;left:8251;top:-5194;width:133;height:138" coordorigin="8251,-5194" coordsize="133,138">
              <v:shape style="position:absolute;left:8251;top:-5194;width:133;height:138" coordorigin="8251,-5194" coordsize="133,138" path="m8351,-5194l8251,-5158,8285,-5056,8384,-5092,8351,-5194e" filled="t" fillcolor="#8AE701" stroked="f">
                <v:path arrowok="t"/>
                <v:fill/>
              </v:shape>
            </v:group>
            <v:group style="position:absolute;left:8117;top:-5124;width:66;height:113" coordorigin="8117,-5124" coordsize="66,113">
              <v:shape style="position:absolute;left:8117;top:-5124;width:66;height:113" coordorigin="8117,-5124" coordsize="66,113" path="m8149,-5124l8117,-5113,8149,-5011,8183,-5023,8149,-5124e" filled="t" fillcolor="#8AE701" stroked="f">
                <v:path arrowok="t"/>
                <v:fill/>
              </v:shape>
            </v:group>
            <v:group style="position:absolute;left:6740;top:-5531;width:1507;height:475" coordorigin="6740,-5531" coordsize="1507,475">
              <v:shape style="position:absolute;left:6740;top:-5531;width:1507;height:475" coordorigin="6740,-5531" coordsize="1507,475" path="m7998,-5531l6958,-5531,6794,-5507,6740,-5391,6740,-5085,6827,-5056,6839,-5341,6871,-5429,8194,-5429,8182,-5453,7998,-5531e" filled="t" fillcolor="#DB214D" stroked="f">
                <v:path arrowok="t"/>
                <v:fill/>
              </v:shape>
              <v:shape style="position:absolute;left:6740;top:-5531;width:1507;height:475" coordorigin="6740,-5531" coordsize="1507,475" path="m8194,-5429l6871,-5429,8064,-5405,8129,-5341,8182,-5274,8248,-5327,8194,-5429e" filled="t" fillcolor="#DB214D" stroked="f">
                <v:path arrowok="t"/>
                <v:fill/>
              </v:shape>
            </v:group>
            <v:group style="position:absolute;left:6741;top:-5531;width:1507;height:475" coordorigin="6741,-5531" coordsize="1507,475">
              <v:shape style="position:absolute;left:6741;top:-5531;width:1507;height:475" coordorigin="6741,-5531" coordsize="1507,475" path="m6741,-5084l6741,-5390,6795,-5507,6958,-5531,7998,-5531,8182,-5453,8248,-5327,8182,-5274,8129,-5341,8064,-5405,6871,-5429,6839,-5341,6827,-5056,6741,-5084xe" filled="f" stroked="t" strokeweight=".238461pt" strokecolor="#1F1A17">
                <v:path arrowok="t"/>
              </v:shape>
            </v:group>
            <v:group style="position:absolute;left:8488;top:-5555;width:151;height:233" coordorigin="8488,-5555" coordsize="151,233">
              <v:shape style="position:absolute;left:8488;top:-5555;width:151;height:233" coordorigin="8488,-5555" coordsize="151,233" path="m8591,-5555l8545,-5550,8508,-5536,8488,-5497,8496,-5346,8542,-5322,8545,-5472,8569,-5502,8629,-5502,8627,-5512,8591,-5555e" filled="t" fillcolor="#DB214D" stroked="f">
                <v:path arrowok="t"/>
                <v:fill/>
              </v:shape>
              <v:shape style="position:absolute;left:8488;top:-5555;width:151;height:233" coordorigin="8488,-5555" coordsize="151,233" path="m8629,-5502l8569,-5502,8591,-5488,8606,-5458,8639,-5467,8629,-5502e" filled="t" fillcolor="#DB214D" stroked="f">
                <v:path arrowok="t"/>
                <v:fill/>
              </v:shape>
            </v:group>
            <v:group style="position:absolute;left:8488;top:-5555;width:151;height:233" coordorigin="8488,-5555" coordsize="151,233">
              <v:shape style="position:absolute;left:8488;top:-5555;width:151;height:233" coordorigin="8488,-5555" coordsize="151,233" path="m8496,-5346l8488,-5497,8508,-5536,8545,-5550,8591,-5555,8627,-5512,8639,-5467,8607,-5458,8591,-5488,8569,-5502,8545,-5472,8542,-5322,8496,-5346xe" filled="f" stroked="t" strokeweight=".215058pt" strokecolor="#1F1A17">
                <v:path arrowok="t"/>
              </v:shape>
            </v:group>
            <v:group style="position:absolute;left:8129;top:-5367;width:433;height:553" coordorigin="8129,-5367" coordsize="433,553">
              <v:shape style="position:absolute;left:8129;top:-5367;width:433;height:553" coordorigin="8129,-5367" coordsize="433,553" path="m8528,-5367l8182,-5367,8129,-5265,8129,-4930,8173,-4867,8260,-4813,8378,-4813,8496,-4839,8562,-4901,8562,-5236,8528,-5367e" filled="t" fillcolor="#DB214D" stroked="f">
                <v:path arrowok="t"/>
                <v:fill/>
              </v:shape>
            </v:group>
            <v:group style="position:absolute;left:8129;top:-5366;width:433;height:553" coordorigin="8129,-5366" coordsize="433,553">
              <v:shape style="position:absolute;left:8129;top:-5366;width:433;height:553" coordorigin="8129,-5366" coordsize="433,553" path="m8182,-5366l8529,-5366,8562,-5236,8562,-4901,8496,-4838,8379,-4813,8260,-4813,8173,-4867,8129,-4930,8129,-5264,8182,-5366xe" filled="f" stroked="t" strokeweight=".218244pt" strokecolor="#1F1A17">
                <v:path arrowok="t"/>
              </v:shape>
            </v:group>
            <v:group style="position:absolute;left:4891;top:-5087;width:900;height:4230" coordorigin="4891,-5087" coordsize="900,4230">
              <v:shape style="position:absolute;left:4891;top:-5087;width:900;height:4230" coordorigin="4891,-5087" coordsize="900,4230" path="m5075,-1282l4891,-1258,4912,-1181,4924,-1050,4956,-987,4936,-881,5066,-857,5034,-948,5075,-1036,5119,-1127,5290,-1141,5356,-1191,5365,-1205,5087,-1205,5075,-1282e" filled="t" fillcolor="#85C326" stroked="f">
                <v:path arrowok="t"/>
                <v:fill/>
              </v:shape>
              <v:shape style="position:absolute;left:4891;top:-5087;width:900;height:4230" coordorigin="4891,-5087" coordsize="900,4230" path="m5420,-5087l5323,-5063,5196,-4996,5152,-4855,5216,-4691,5282,-4522,5315,-4343,5323,-1258,5270,-1205,5365,-1205,5400,-1258,5388,-4329,5347,-4507,5303,-4662,5230,-4793,5262,-4932,5347,-4948,5465,-4948,5575,-4986,5781,-4986,5759,-5049,5531,-5049,5420,-5087e" filled="t" fillcolor="#85C326" stroked="f">
                <v:path arrowok="t"/>
                <v:fill/>
              </v:shape>
              <v:shape style="position:absolute;left:4891;top:-5087;width:900;height:4230" coordorigin="4891,-5087" coordsize="900,4230" path="m5781,-4986l5575,-4986,5791,-4957,5781,-4986e" filled="t" fillcolor="#85C326" stroked="f">
                <v:path arrowok="t"/>
                <v:fill/>
              </v:shape>
            </v:group>
            <v:group style="position:absolute;left:4891;top:-5088;width:900;height:4230" coordorigin="4891,-5088" coordsize="900,4230">
              <v:shape style="position:absolute;left:4891;top:-5088;width:900;height:4230" coordorigin="4891,-5088" coordsize="900,4230" path="m5759,-5049l5531,-5049,5420,-5088,5323,-5064,5196,-4996,5151,-4856,5216,-4692,5282,-4522,5315,-4343,5323,-1258,5270,-1205,5087,-1205,5075,-1282,4891,-1258,4911,-1181,4923,-1051,4956,-987,4935,-881,5066,-857,5034,-949,5075,-1036,5119,-1127,5289,-1142,5355,-1191,5400,-1258,5388,-4329,5347,-4508,5303,-4663,5229,-4794,5262,-4933,5347,-4948,5465,-4948,5575,-4987,5791,-4958,5759,-5049xe" filled="f" stroked="t" strokeweight=".205363pt" strokecolor="#1F1A17">
                <v:path arrowok="t"/>
              </v:shape>
            </v:group>
            <v:group style="position:absolute;left:5542;top:-6021;width:3223;height:974" coordorigin="5542,-6021" coordsize="3223,974">
              <v:shape style="position:absolute;left:5542;top:-6021;width:3223;height:974" coordorigin="5542,-6021" coordsize="3223,974" path="m5693,-6021l5596,-5929,5555,-5803,5555,-5316,5542,-5046,5620,-5061,5620,-5853,5686,-5944,5803,-5958,8712,-5958,8634,-6006,5693,-6021e" filled="t" fillcolor="#B9DB7C" stroked="f">
                <v:path arrowok="t"/>
                <v:fill/>
              </v:shape>
              <v:shape style="position:absolute;left:5542;top:-6021;width:3223;height:974" coordorigin="5542,-6021" coordsize="3223,974" path="m8712,-5958l5803,-5958,8668,-5929,8712,-5803,8712,-5331,8647,-5263,8537,-5254,8537,-5185,8614,-5185,8700,-5225,8765,-5316,8765,-5867,8712,-5958e" filled="t" fillcolor="#B9DB7C" stroked="f">
                <v:path arrowok="t"/>
                <v:fill/>
              </v:shape>
            </v:group>
            <v:group style="position:absolute;left:5542;top:-6020;width:3223;height:974" coordorigin="5542,-6020" coordsize="3223,974">
              <v:shape style="position:absolute;left:5542;top:-6020;width:3223;height:974" coordorigin="5542,-6020" coordsize="3223,974" path="m5620,-5060l5620,-5852,5686,-5943,5803,-5958,8668,-5929,8712,-5803,8712,-5330,8647,-5263,8537,-5253,8537,-5185,8614,-5185,8700,-5224,8765,-5316,8765,-5866,8712,-5958,8634,-6006,5693,-6020,5596,-5929,5555,-5803,5555,-5316,5542,-5046,5620,-5060xe" filled="f" stroked="t" strokeweight=".238284pt" strokecolor="#1F1A17">
                <v:path arrowok="t"/>
              </v:shape>
            </v:group>
            <v:group style="position:absolute;left:6251;top:-2363;width:985;height:53" coordorigin="6251,-2363" coordsize="985,53">
              <v:shape style="position:absolute;left:6251;top:-2363;width:985;height:53" coordorigin="6251,-2363" coordsize="985,53" path="m7228,-2363l6251,-2358,6259,-2310,7236,-2314,7228,-2363e" filled="t" fillcolor="#B9DB7C" stroked="f">
                <v:path arrowok="t"/>
                <v:fill/>
              </v:shape>
            </v:group>
            <v:group style="position:absolute;left:6251;top:-2363;width:985;height:53" coordorigin="6251,-2363" coordsize="985,53">
              <v:shape style="position:absolute;left:6251;top:-2363;width:985;height:53" coordorigin="6251,-2363" coordsize="985,53" path="m7228,-2363l6251,-2358,6259,-2310,7236,-2314,7228,-2363xe" filled="f" stroked="t" strokeweight=".22036pt" strokecolor="#1F1A17">
                <v:path arrowok="t"/>
              </v:shape>
            </v:group>
            <v:group style="position:absolute;left:7625;top:-2644;width:542;height:566" coordorigin="7625,-2644" coordsize="542,566">
              <v:shape style="position:absolute;left:7625;top:-2644;width:542;height:566" coordorigin="7625,-2644" coordsize="542,566" path="m8082,-2644l7698,-2639,7666,-2620,7637,-2596,7625,-2556,7625,-2170,7637,-2131,7662,-2101,7703,-2082,8089,-2077,8123,-2101,8155,-2127,8167,-2170,8164,-2551,8150,-2581,8118,-2620,8082,-2644e" filled="t" fillcolor="#E77919" stroked="f">
                <v:path arrowok="t"/>
                <v:fill/>
              </v:shape>
            </v:group>
            <v:group style="position:absolute;left:7625;top:-2643;width:542;height:566" coordorigin="7625,-2643" coordsize="542,566">
              <v:shape style="position:absolute;left:7625;top:-2643;width:542;height:566" coordorigin="7625,-2643" coordsize="542,566" path="m7698,-2638l8082,-2643,8150,-2581,8167,-2169,8155,-2126,8123,-2101,8089,-2077,7703,-2082,7662,-2101,7637,-2131,7625,-2169,7625,-2556,7637,-2595,7665,-2619,7698,-2638xe" filled="f" stroked="t" strokeweight=".221985pt" strokecolor="#1F1A17">
                <v:path arrowok="t"/>
              </v:shape>
            </v:group>
            <v:group style="position:absolute;left:8167;top:-2523;width:114;height:305" coordorigin="8167,-2523" coordsize="114,305">
              <v:shape style="position:absolute;left:8167;top:-2523;width:114;height:305" coordorigin="8167,-2523" coordsize="114,305" path="m8216,-2523l8167,-2518,8171,-2218,8281,-2218,8281,-2518,8216,-2523e" filled="t" fillcolor="#E77919" stroked="f">
                <v:path arrowok="t"/>
                <v:fill/>
              </v:shape>
            </v:group>
            <v:group style="position:absolute;left:8167;top:-2522;width:114;height:305" coordorigin="8167,-2522" coordsize="114,305">
              <v:shape style="position:absolute;left:8167;top:-2522;width:114;height:305" coordorigin="8167,-2522" coordsize="114,305" path="m8167,-2517l8216,-2522,8281,-2517,8281,-2217,8171,-2217,8167,-2517xe" filled="f" stroked="t" strokeweight=".208413pt" strokecolor="#1F1A17">
                <v:path arrowok="t"/>
              </v:shape>
            </v:group>
            <v:group style="position:absolute;left:6863;top:-2566;width:451;height:1678" coordorigin="6863,-2566" coordsize="451,1678">
              <v:shape style="position:absolute;left:6863;top:-2566;width:451;height:1678" coordorigin="6863,-2566" coordsize="451,1678" path="m7068,-1270l6863,-1270,6883,-1077,6929,-1005,6875,-888,7043,-888,6990,-976,7056,-1038,7088,-1107,7207,-1131,7236,-1193,7088,-1193,7068,-1270e" filled="t" fillcolor="#B9DB7C" stroked="f">
                <v:path arrowok="t"/>
                <v:fill/>
              </v:shape>
              <v:shape style="position:absolute;left:6863;top:-2566;width:451;height:1678" coordorigin="6863,-2566" coordsize="451,1678" path="m7302,-2566l7175,-2440,7142,-1246,7088,-1193,7236,-1193,7261,-1246,7261,-2130,7314,-2159,7302,-2566e" filled="t" fillcolor="#B9DB7C" stroked="f">
                <v:path arrowok="t"/>
                <v:fill/>
              </v:shape>
            </v:group>
            <v:group style="position:absolute;left:6863;top:-2566;width:451;height:1678" coordorigin="6863,-2566" coordsize="451,1678">
              <v:shape style="position:absolute;left:6863;top:-2566;width:451;height:1678" coordorigin="6863,-2566" coordsize="451,1678" path="m7302,-2566l7175,-2440,7143,-1246,7089,-1193,7068,-1270,6863,-1270,6883,-1077,6929,-1005,6875,-888,7043,-888,6990,-976,7056,-1038,7089,-1107,7207,-1131,7261,-1246,7261,-2130,7314,-2159,7302,-2566xe" filled="f" stroked="t" strokeweight=".20811pt" strokecolor="#1F1A17">
                <v:path arrowok="t"/>
              </v:shape>
            </v:group>
            <v:group style="position:absolute;left:6900;top:-4402;width:727;height:2324" coordorigin="6900,-4402" coordsize="727,2324">
              <v:shape style="position:absolute;left:6900;top:-4402;width:727;height:2324" coordorigin="6900,-4402" coordsize="727,2324" path="m6949,-4402l6900,-4271,7282,-4271,7331,-4237,7331,-4137,7339,-2623,7298,-2575,7298,-2145,7339,-2087,7400,-2077,7446,-2106,7446,-2328,7624,-2328,7614,-2358,7463,-2358,7454,-2551,7417,-2614,7417,-4218,7376,-4330,7331,-4359,7290,-4392,6949,-4402e" filled="t" fillcolor="#B9DB7C" stroked="f">
                <v:path arrowok="t"/>
                <v:fill/>
              </v:shape>
              <v:shape style="position:absolute;left:6900;top:-4402;width:727;height:2324" coordorigin="6900,-4402" coordsize="727,2324" path="m7624,-2328l7524,-2328,7627,-2319,7624,-2328e" filled="t" fillcolor="#B9DB7C" stroked="f">
                <v:path arrowok="t"/>
                <v:fill/>
              </v:shape>
              <v:shape style="position:absolute;left:6900;top:-4402;width:727;height:2324" coordorigin="6900,-4402" coordsize="727,2324" path="m7610,-2368l7463,-2358,7614,-2358,7610,-2368e" filled="t" fillcolor="#B9DB7C" stroked="f">
                <v:path arrowok="t"/>
                <v:fill/>
              </v:shape>
            </v:group>
            <v:group style="position:absolute;left:6900;top:-4402;width:727;height:2324" coordorigin="6900,-4402" coordsize="727,2324">
              <v:shape style="position:absolute;left:6900;top:-4402;width:727;height:2324" coordorigin="6900,-4402" coordsize="727,2324" path="m7611,-2368l7463,-2358,7455,-2552,7417,-2614,7417,-4219,7377,-4330,7331,-4359,7290,-4393,6949,-4402,6900,-4271,7282,-4271,7331,-4238,7331,-4137,7339,-2624,7299,-2576,7299,-2145,7339,-2087,7401,-2078,7446,-2106,7446,-2328,7524,-2328,7627,-2319,7611,-2368xe" filled="f" stroked="t" strokeweight=".208894pt" strokecolor="#1F1A17">
                <v:path arrowok="t"/>
              </v:shape>
            </v:group>
            <v:group style="position:absolute;left:6762;top:-4297;width:1986;height:2180" coordorigin="6762,-4297" coordsize="1986,2180">
              <v:shape style="position:absolute;left:6762;top:-4297;width:1986;height:2180" coordorigin="6762,-4297" coordsize="1986,2180" path="m6847,-4297l6774,-4288,6762,-2269,6888,-2117,6952,-2117,6964,-2220,6964,-2555,6839,-2555,6847,-4297e" filled="t" fillcolor="#75C5F0" stroked="f">
                <v:path arrowok="t"/>
                <v:fill/>
              </v:shape>
              <v:shape style="position:absolute;left:6762;top:-4297;width:1986;height:2180" coordorigin="6762,-4297" coordsize="1986,2180" path="m8748,-3534l7040,-3534,6972,-3515,6932,-3466,6904,-3387,6888,-2555,6964,-2555,6964,-2574,6944,-2623,6964,-3372,6972,-3426,7020,-3450,8740,-3466,8748,-3534e" filled="t" fillcolor="#75C5F0" stroked="f">
                <v:path arrowok="t"/>
                <v:fill/>
              </v:shape>
            </v:group>
            <v:group style="position:absolute;left:6762;top:-4297;width:1986;height:2180" coordorigin="6762,-4297" coordsize="1986,2180">
              <v:shape style="position:absolute;left:6762;top:-4297;width:1986;height:2180" coordorigin="6762,-4297" coordsize="1986,2180" path="m6774,-4287l6762,-2269,6888,-2117,6952,-2117,6964,-2220,6964,-2574,6945,-2623,6964,-3372,6972,-3426,7020,-3450,8740,-3465,8748,-3534,7041,-3534,6972,-3515,6933,-3465,6904,-3386,6888,-2555,6839,-2555,6848,-4297,6774,-4287xe" filled="f" stroked="t" strokeweight=".222038pt" strokecolor="#1F1A17">
                <v:path arrowok="t"/>
              </v:shape>
            </v:group>
            <v:group style="position:absolute;left:3862;top:-5808;width:2550;height:718" coordorigin="3862,-5808" coordsize="2550,718">
              <v:shape style="position:absolute;left:3862;top:-5808;width:2550;height:718" coordorigin="3862,-5808" coordsize="2550,718" path="m6381,-5643l4080,-5643,6139,-5633,6210,-5602,6254,-5591,6263,-5525,6280,-5266,6288,-5091,6412,-5091,6412,-5514,6386,-5633,6381,-5643e" filled="t" fillcolor="#75C5F0" stroked="f">
                <v:path arrowok="t"/>
                <v:fill/>
              </v:shape>
              <v:shape style="position:absolute;left:3862;top:-5808;width:2550;height:718" coordorigin="3862,-5808" coordsize="2550,718" path="m6185,-5808l4150,-5799,4002,-5767,3916,-5680,3862,-5545,3862,-5133,3965,-5111,3994,-5514,4019,-5602,4080,-5643,6381,-5643,6341,-5721,6185,-5808e" filled="t" fillcolor="#75C5F0" stroked="f">
                <v:path arrowok="t"/>
                <v:fill/>
              </v:shape>
            </v:group>
            <v:group style="position:absolute;left:3862;top:-5808;width:2550;height:718" coordorigin="3862,-5808" coordsize="2550,718">
              <v:shape style="position:absolute;left:3862;top:-5808;width:2550;height:718" coordorigin="3862,-5808" coordsize="2550,718" path="m3862,-5133l3862,-5545,3916,-5680,4002,-5767,4150,-5799,6185,-5808,6341,-5721,6386,-5633,6411,-5514,6411,-5091,6288,-5091,6279,-5266,6263,-5525,6254,-5591,6210,-5602,6139,-5633,4080,-5643,4019,-5602,3993,-5514,3965,-5111,3862,-5133xe" filled="f" stroked="t" strokeweight=".253726pt" strokecolor="#1F1A17">
                <v:path arrowok="t"/>
              </v:shape>
            </v:group>
            <v:group style="position:absolute;left:6834;top:-4395;width:142;height:149" coordorigin="6834,-4395" coordsize="142,149">
              <v:shape style="position:absolute;left:6834;top:-4395;width:142;height:149" coordorigin="6834,-4395" coordsize="142,149" path="m6887,-4395l6834,-4303,6923,-4246,6976,-4337,6887,-4395e" filled="t" fillcolor="#8AE701" stroked="f">
                <v:path arrowok="t"/>
                <v:fill/>
              </v:shape>
            </v:group>
            <v:group style="position:absolute;left:6654;top:-4510;width:143;height:149" coordorigin="6654,-4510" coordsize="143,149">
              <v:shape style="position:absolute;left:6654;top:-4510;width:143;height:149" coordorigin="6654,-4510" coordsize="143,149" path="m6708,-4510l6654,-4419,6743,-4361,6797,-4452,6708,-4510e" filled="t" fillcolor="#8AE701" stroked="f">
                <v:path arrowok="t"/>
                <v:fill/>
              </v:shape>
            </v:group>
            <v:group style="position:absolute;left:6475;top:-4623;width:142;height:146" coordorigin="6475,-4623" coordsize="142,146">
              <v:shape style="position:absolute;left:6475;top:-4623;width:142;height:146" coordorigin="6475,-4623" coordsize="142,146" path="m6528,-4623l6475,-4531,6564,-4476,6617,-4567,6528,-4623e" filled="t" fillcolor="#8AE701" stroked="f">
                <v:path arrowok="t"/>
                <v:fill/>
              </v:shape>
            </v:group>
            <v:group style="position:absolute;left:6295;top:-4738;width:143;height:149" coordorigin="6295,-4738" coordsize="143,149">
              <v:shape style="position:absolute;left:6295;top:-4738;width:143;height:149" coordorigin="6295,-4738" coordsize="143,149" path="m6349,-4738l6295,-4647,6384,-4589,6438,-4680,6349,-4738e" filled="t" fillcolor="#8AE701" stroked="f">
                <v:path arrowok="t"/>
                <v:fill/>
              </v:shape>
            </v:group>
            <v:group style="position:absolute;left:6116;top:-4851;width:142;height:146" coordorigin="6116,-4851" coordsize="142,146">
              <v:shape style="position:absolute;left:6116;top:-4851;width:142;height:146" coordorigin="6116,-4851" coordsize="142,146" path="m6169,-4851l6116,-4759,6205,-4704,6258,-4795,6169,-4851e" filled="t" fillcolor="#8AE701" stroked="f">
                <v:path arrowok="t"/>
                <v:fill/>
              </v:shape>
            </v:group>
            <v:group style="position:absolute;left:5936;top:-4966;width:143;height:149" coordorigin="5936,-4966" coordsize="143,149">
              <v:shape style="position:absolute;left:5936;top:-4966;width:143;height:149" coordorigin="5936,-4966" coordsize="143,149" path="m5990,-4966l5936,-4875,6025,-4817,6079,-4908,5990,-4966e" filled="t" fillcolor="#8AE701" stroked="f">
                <v:path arrowok="t"/>
                <v:fill/>
              </v:shape>
            </v:group>
            <v:group style="position:absolute;left:5758;top:-5080;width:142;height:148" coordorigin="5758,-5080" coordsize="142,148">
              <v:shape style="position:absolute;left:5758;top:-5080;width:142;height:148" coordorigin="5758,-5080" coordsize="142,148" path="m5810,-5080l5758,-4990,5846,-4932,5899,-5023,5810,-5080e" filled="t" fillcolor="#8AE701" stroked="f">
                <v:path arrowok="t"/>
                <v:fill/>
              </v:shape>
            </v:group>
            <v:group style="position:absolute;left:5677;top:-5105;width:1308;height:856" coordorigin="5677,-5105" coordsize="1308,856">
              <v:shape style="position:absolute;left:5677;top:-5105;width:1308;height:856" coordorigin="5677,-5105" coordsize="1308,856" path="m5824,-5105l5820,-5095,5795,-5081,5774,-5071,5762,-5067,5722,-4943,5684,-4815,5677,-4630,5710,-4411,5754,-4288,5815,-4249,6892,-4259,6932,-4359,6970,-4459,6985,-4630,6985,-4773,6961,-4924,6924,-5043,6854,-5095,5824,-5105e" filled="t" fillcolor="#75C5F0" stroked="f">
                <v:path arrowok="t"/>
                <v:fill/>
              </v:shape>
            </v:group>
            <v:group style="position:absolute;left:5677;top:-5105;width:1308;height:856" coordorigin="5677,-5105" coordsize="1308,856">
              <v:shape style="position:absolute;left:5677;top:-5105;width:1308;height:856" coordorigin="5677,-5105" coordsize="1308,856" path="m5824,-5105l6855,-5096,6924,-5043,6961,-4924,6985,-4773,6985,-4630,6970,-4460,6933,-4359,6892,-4259,5815,-4250,5754,-4288,5710,-4412,5677,-4630,5685,-4815,5722,-4943,5763,-5067,5775,-5072,5795,-5081,5820,-5096,5824,-5105e" filled="f" stroked="t" strokeweight=".227242pt" strokecolor="#1F1A17">
                <v:path arrowok="t"/>
              </v:shape>
              <v:shape style="position:absolute;left:3214;top:-6108;width:5795;height:6116" type="#_x0000_t75">
                <v:imagedata r:id="rId15" o:title=""/>
              </v:shape>
              <v:shape style="position:absolute;left:3144;top:-6180;width:5795;height:6116" type="#_x0000_t75">
                <v:imagedata r:id="rId16" o:title=""/>
              </v:shape>
            </v:group>
            <v:group style="position:absolute;left:3365;top:-2799;width:1164;height:898" coordorigin="3365,-2799" coordsize="1164,898">
              <v:shape style="position:absolute;left:3365;top:-2799;width:1164;height:898" coordorigin="3365,-2799" coordsize="1164,898" path="m4529,-2799l4463,-2799,3365,-2794,3365,-1901,4524,-1906,4529,-2799e" filled="t" fillcolor="#97946C" stroked="f">
                <v:path arrowok="t"/>
                <v:fill/>
              </v:shape>
            </v:group>
            <v:group style="position:absolute;left:3365;top:-2798;width:1164;height:898" coordorigin="3365,-2798" coordsize="1164,898">
              <v:shape style="position:absolute;left:3365;top:-2798;width:1164;height:898" coordorigin="3365,-2798" coordsize="1164,898" path="m3365,-2793l4463,-2798,4529,-2798,4524,-1905,3365,-1901,3365,-2793xe" filled="f" stroked="t" strokeweight=".227513pt" strokecolor="#1F1A17">
                <v:path arrowok="t"/>
              </v:shape>
            </v:group>
            <v:group style="position:absolute;left:3316;top:-1882;width:17;height:24" coordorigin="3316,-1882" coordsize="17,24">
              <v:shape style="position:absolute;left:3316;top:-1882;width:17;height:24" coordorigin="3316,-1882" coordsize="17,24" path="m3316,-1882l3316,-1858,3332,-1858,3316,-1882e" filled="t" fillcolor="#009240" stroked="f">
                <v:path arrowok="t"/>
                <v:fill/>
              </v:shape>
            </v:group>
            <v:group style="position:absolute;left:3304;top:-4841;width:44;height:2983" coordorigin="3304,-4841" coordsize="44,2983">
              <v:shape style="position:absolute;left:3304;top:-4841;width:44;height:2983" coordorigin="3304,-4841" coordsize="44,2983" path="m3341,-4841l3304,-4841,3316,-1882,3332,-1858,3348,-1882,3341,-4841e" filled="t" fillcolor="#009240" stroked="f">
                <v:path arrowok="t"/>
                <v:fill/>
              </v:shape>
            </v:group>
            <v:group style="position:absolute;left:3332;top:-1901;width:1218;height:43" coordorigin="3332,-1901" coordsize="1218,43">
              <v:shape style="position:absolute;left:3332;top:-1901;width:1218;height:43" coordorigin="3332,-1901" coordsize="1218,43" path="m4534,-1901l3332,-1901,3332,-1858,4534,-1858,4550,-1882,4534,-1901e" filled="t" fillcolor="#009240" stroked="f">
                <v:path arrowok="t"/>
                <v:fill/>
              </v:shape>
            </v:group>
            <v:group style="position:absolute;left:4534;top:-1882;width:17;height:24" coordorigin="4534,-1882" coordsize="17,24">
              <v:shape style="position:absolute;left:4534;top:-1882;width:17;height:24" coordorigin="4534,-1882" coordsize="17,24" path="m4550,-1882l4534,-1858,4550,-1858,4550,-1882e" filled="t" fillcolor="#009240" stroked="f">
                <v:path arrowok="t"/>
                <v:fill/>
              </v:shape>
            </v:group>
            <v:group style="position:absolute;left:4517;top:-4836;width:49;height:2954" coordorigin="4517,-4836" coordsize="49,2954">
              <v:shape style="position:absolute;left:4517;top:-4836;width:49;height:2954" coordorigin="4517,-4836" coordsize="49,2954" path="m4562,-4836l4534,-4822,4517,-1882,4550,-1882,4566,-4822,4562,-4836e" filled="t" fillcolor="#009240" stroked="f">
                <v:path arrowok="t"/>
                <v:fill/>
              </v:shape>
            </v:group>
            <v:group style="position:absolute;left:4562;top:-4836;width:8;height:14" coordorigin="4562,-4836" coordsize="8,14">
              <v:shape style="position:absolute;left:4562;top:-4836;width:8;height:14" coordorigin="4562,-4836" coordsize="8,14" path="m4562,-4836l4566,-4822,4571,-4831,4562,-4836e" filled="t" fillcolor="#009240" stroked="f">
                <v:path arrowok="t"/>
                <v:fill/>
              </v:shape>
            </v:group>
            <v:group style="position:absolute;left:4435;top:-4953;width:127;height:145" coordorigin="4435,-4953" coordsize="127,145">
              <v:shape style="position:absolute;left:4435;top:-4953;width:127;height:145" coordorigin="4435,-4953" coordsize="127,145" path="m4456,-4953l4435,-4918,4542,-4807,4562,-4836,4460,-4948,4456,-4953e" filled="t" fillcolor="#009240" stroked="f">
                <v:path arrowok="t"/>
                <v:fill/>
              </v:shape>
            </v:group>
            <v:group style="position:absolute;left:4354;top:-5015;width:102;height:97" coordorigin="4354,-5015" coordsize="102,97">
              <v:shape style="position:absolute;left:4354;top:-5015;width:102;height:97" coordorigin="4354,-5015" coordsize="102,97" path="m4370,-5015l4354,-4977,4440,-4918,4456,-4953,4370,-5010,4370,-5015e" filled="t" fillcolor="#009240" stroked="f">
                <v:path arrowok="t"/>
                <v:fill/>
              </v:shape>
            </v:group>
            <v:group style="position:absolute;left:4248;top:-5073;width:122;height:96" coordorigin="4248,-5073" coordsize="122,96">
              <v:shape style="position:absolute;left:4248;top:-5073;width:122;height:96" coordorigin="4248,-5073" coordsize="122,96" path="m4264,-5073l4248,-5039,4354,-4977,4370,-5015,4264,-5073e" filled="t" fillcolor="#009240" stroked="f">
                <v:path arrowok="t"/>
                <v:fill/>
              </v:shape>
            </v:group>
            <v:group style="position:absolute;left:4158;top:-5117;width:106;height:78" coordorigin="4158,-5117" coordsize="106,78">
              <v:shape style="position:absolute;left:4158;top:-5117;width:106;height:78" coordorigin="4158,-5117" coordsize="106,78" path="m4166,-5117l4158,-5077,4252,-5039,4264,-5073,4166,-5117e" filled="t" fillcolor="#009240" stroked="f">
                <v:path arrowok="t"/>
                <v:fill/>
              </v:shape>
            </v:group>
            <v:group style="position:absolute;left:4056;top:-5136;width:110;height:59" coordorigin="4056,-5136" coordsize="110,59">
              <v:shape style="position:absolute;left:4056;top:-5136;width:110;height:59" coordorigin="4056,-5136" coordsize="110,59" path="m4060,-5136l4056,-5098,4158,-5077,4166,-5117,4060,-5136e" filled="t" fillcolor="#009240" stroked="f">
                <v:path arrowok="t"/>
                <v:fill/>
              </v:shape>
            </v:group>
            <v:group style="position:absolute;left:3946;top:-5146;width:114;height:48" coordorigin="3946,-5146" coordsize="114,48">
              <v:shape style="position:absolute;left:3946;top:-5146;width:114;height:48" coordorigin="3946,-5146" coordsize="114,48" path="m3946,-5146l3946,-5107,4056,-5098,4060,-5136,3946,-5146e" filled="t" fillcolor="#009240" stroked="f">
                <v:path arrowok="t"/>
                <v:fill/>
              </v:shape>
            </v:group>
            <v:group style="position:absolute;left:3856;top:-5151;width:90;height:43" coordorigin="3856,-5151" coordsize="90,43">
              <v:shape style="position:absolute;left:3856;top:-5151;width:90;height:43" coordorigin="3856,-5151" coordsize="90,43" path="m3946,-5151l3859,-5151,3856,-5146,3859,-5107,3946,-5107,3946,-5151e" filled="t" fillcolor="#009240" stroked="f">
                <v:path arrowok="t"/>
                <v:fill/>
              </v:shape>
            </v:group>
            <v:group style="position:absolute;left:3745;top:-5146;width:119;height:59" coordorigin="3745,-5146" coordsize="119,59">
              <v:shape style="position:absolute;left:3745;top:-5146;width:119;height:59" coordorigin="3745,-5146" coordsize="119,59" path="m3856,-5146l3745,-5127,3749,-5087,3864,-5107,3856,-5146e" filled="t" fillcolor="#009240" stroked="f">
                <v:path arrowok="t"/>
                <v:fill/>
              </v:shape>
            </v:group>
            <v:group style="position:absolute;left:3635;top:-5127;width:114;height:59" coordorigin="3635,-5127" coordsize="114,59">
              <v:shape style="position:absolute;left:3635;top:-5127;width:114;height:59" coordorigin="3635,-5127" coordsize="114,59" path="m3745,-5127l3638,-5107,3635,-5107,3647,-5068,3749,-5087,3745,-5127e" filled="t" fillcolor="#009240" stroked="f">
                <v:path arrowok="t"/>
                <v:fill/>
              </v:shape>
            </v:group>
            <v:group style="position:absolute;left:3528;top:-5107;width:122;height:92" coordorigin="3528,-5107" coordsize="122,92">
              <v:shape style="position:absolute;left:3528;top:-5107;width:122;height:92" coordorigin="3528,-5107" coordsize="122,92" path="m3635,-5107l3533,-5053,3528,-5053,3545,-5015,3650,-5068,3635,-5107e" filled="t" fillcolor="#009240" stroked="f">
                <v:path arrowok="t"/>
                <v:fill/>
              </v:shape>
            </v:group>
            <v:group style="position:absolute;left:3458;top:-5053;width:90;height:86" coordorigin="3458,-5053" coordsize="90,86">
              <v:shape style="position:absolute;left:3458;top:-5053;width:90;height:86" coordorigin="3458,-5053" coordsize="90,86" path="m3528,-5053l3458,-5001,3479,-4967,3548,-5020,3528,-5053e" filled="t" fillcolor="#009240" stroked="f">
                <v:path arrowok="t"/>
                <v:fill/>
              </v:shape>
            </v:group>
            <v:group style="position:absolute;left:3389;top:-5001;width:90;height:83" coordorigin="3389,-5001" coordsize="90,83">
              <v:shape style="position:absolute;left:3389;top:-5001;width:90;height:83" coordorigin="3389,-5001" coordsize="90,83" path="m3458,-5001l3394,-4953,3389,-4948,3410,-4918,3479,-4967,3458,-5001e" filled="t" fillcolor="#009240" stroked="f">
                <v:path arrowok="t"/>
                <v:fill/>
              </v:shape>
            </v:group>
            <v:group style="position:absolute;left:3304;top:-4948;width:110;height:121" coordorigin="3304,-4948" coordsize="110,121">
              <v:shape style="position:absolute;left:3304;top:-4948;width:110;height:121" coordorigin="3304,-4948" coordsize="110,121" path="m3389,-4948l3312,-4855,3304,-4841,3336,-4827,3414,-4918,3389,-4948e" filled="t" fillcolor="#009240" stroked="f">
                <v:path arrowok="t"/>
                <v:fill/>
              </v:shape>
            </v:group>
            <v:group style="position:absolute;left:3389;top:-3075;width:1098;height:92" coordorigin="3389,-3075" coordsize="1098,92">
              <v:shape style="position:absolute;left:3389;top:-3075;width:1098;height:92" coordorigin="3389,-3075" coordsize="1098,92" path="m4487,-3075l3389,-3060,3389,-2982,4487,-2987,4487,-3075e" filled="t" fillcolor="#DB214D" stroked="f">
                <v:path arrowok="t"/>
                <v:fill/>
              </v:shape>
            </v:group>
            <v:group style="position:absolute;left:3389;top:-3074;width:1098;height:92" coordorigin="3389,-3074" coordsize="1098,92">
              <v:shape style="position:absolute;left:3389;top:-3074;width:1098;height:92" coordorigin="3389,-3074" coordsize="1098,92" path="m3389,-3060l4487,-3074,4487,-2987,3389,-2982,3389,-3060xe" filled="f" stroked="t" strokeweight=".241382pt" strokecolor="#1F1A17">
                <v:path arrowok="t"/>
              </v:shape>
            </v:group>
            <v:group style="position:absolute;left:3389;top:-2920;width:1098;height:92" coordorigin="3389,-2920" coordsize="1098,92">
              <v:shape style="position:absolute;left:3389;top:-2920;width:1098;height:92" coordorigin="3389,-2920" coordsize="1098,92" path="m4487,-2920l3389,-2905,3389,-2827,4487,-2832,4487,-2920e" filled="t" fillcolor="#DB214D" stroked="f">
                <v:path arrowok="t"/>
                <v:fill/>
              </v:shape>
            </v:group>
            <v:group style="position:absolute;left:3389;top:-2919;width:1098;height:92" coordorigin="3389,-2919" coordsize="1098,92">
              <v:shape style="position:absolute;left:3389;top:-2919;width:1098;height:92" coordorigin="3389,-2919" coordsize="1098,92" path="m3389,-2905l4487,-2919,4487,-2832,3389,-2827,3389,-2905xe" filled="f" stroked="t" strokeweight=".241382pt" strokecolor="#1F1A17">
                <v:path arrowok="t"/>
              </v:shape>
            </v:group>
            <v:group style="position:absolute;left:3389;top:-2746;width:1098;height:92" coordorigin="3389,-2746" coordsize="1098,92">
              <v:shape style="position:absolute;left:3389;top:-2746;width:1098;height:92" coordorigin="3389,-2746" coordsize="1098,92" path="m4487,-2746l3389,-2731,3389,-2653,4487,-2663,4487,-2746e" filled="t" fillcolor="#DB214D" stroked="f">
                <v:path arrowok="t"/>
                <v:fill/>
              </v:shape>
            </v:group>
            <v:group style="position:absolute;left:3389;top:-2745;width:1098;height:92" coordorigin="3389,-2745" coordsize="1098,92">
              <v:shape style="position:absolute;left:3389;top:-2745;width:1098;height:92" coordorigin="3389,-2745" coordsize="1098,92" path="m3389,-2731l4487,-2745,4487,-2663,3389,-2653,3389,-2731xe" filled="f" stroked="t" strokeweight=".241382pt" strokecolor="#1F1A17">
                <v:path arrowok="t"/>
              </v:shape>
            </v:group>
            <v:group style="position:absolute;left:3389;top:-2586;width:1098;height:92" coordorigin="3389,-2586" coordsize="1098,92">
              <v:shape style="position:absolute;left:3389;top:-2586;width:1098;height:92" coordorigin="3389,-2586" coordsize="1098,92" path="m4487,-2586l3389,-2571,3389,-2494,4487,-2503,4487,-2586e" filled="t" fillcolor="#DB214D" stroked="f">
                <v:path arrowok="t"/>
                <v:fill/>
              </v:shape>
            </v:group>
            <v:group style="position:absolute;left:3389;top:-2586;width:1098;height:92" coordorigin="3389,-2586" coordsize="1098,92">
              <v:shape style="position:absolute;left:3389;top:-2586;width:1098;height:92" coordorigin="3389,-2586" coordsize="1098,92" path="m3389,-2570l4487,-2586,4487,-2503,3389,-2493,3389,-2570xe" filled="f" stroked="t" strokeweight=".241382pt" strokecolor="#1F1A17">
                <v:path arrowok="t"/>
              </v:shape>
            </v:group>
            <v:group style="position:absolute;left:3389;top:-2427;width:1098;height:92" coordorigin="3389,-2427" coordsize="1098,92">
              <v:shape style="position:absolute;left:3389;top:-2427;width:1098;height:92" coordorigin="3389,-2427" coordsize="1098,92" path="m4487,-2427l3389,-2411,3389,-2334,4487,-2344,4487,-2427e" filled="t" fillcolor="#DB214D" stroked="f">
                <v:path arrowok="t"/>
                <v:fill/>
              </v:shape>
            </v:group>
            <v:group style="position:absolute;left:3389;top:-2426;width:1098;height:92" coordorigin="3389,-2426" coordsize="1098,92">
              <v:shape style="position:absolute;left:3389;top:-2426;width:1098;height:92" coordorigin="3389,-2426" coordsize="1098,92" path="m3389,-2411l4487,-2426,4487,-2343,3389,-2334,3389,-2411xe" filled="f" stroked="t" strokeweight=".241382pt" strokecolor="#1F1A17">
                <v:path arrowok="t"/>
              </v:shape>
            </v:group>
            <v:group style="position:absolute;left:3389;top:-2261;width:1098;height:91" coordorigin="3389,-2261" coordsize="1098,91">
              <v:shape style="position:absolute;left:3389;top:-2261;width:1098;height:91" coordorigin="3389,-2261" coordsize="1098,91" path="m4487,-2261l3389,-2247,3389,-2170,4487,-2175,4487,-2261e" filled="t" fillcolor="#DB214D" stroked="f">
                <v:path arrowok="t"/>
                <v:fill/>
              </v:shape>
            </v:group>
            <v:group style="position:absolute;left:3389;top:-2261;width:1098;height:91" coordorigin="3389,-2261" coordsize="1098,91">
              <v:shape style="position:absolute;left:3389;top:-2261;width:1098;height:91" coordorigin="3389,-2261" coordsize="1098,91" path="m3389,-2246l4487,-2261,4487,-2174,3389,-2169,3389,-2246xe" filled="f" stroked="t" strokeweight=".241389pt" strokecolor="#1F1A17">
                <v:path arrowok="t"/>
              </v:shape>
            </v:group>
            <v:group style="position:absolute;left:3389;top:-2082;width:1098;height:91" coordorigin="3389,-2082" coordsize="1098,91">
              <v:shape style="position:absolute;left:3389;top:-2082;width:1098;height:91" coordorigin="3389,-2082" coordsize="1098,91" path="m4487,-2082l3389,-2068,3389,-1991,4487,-2001,4487,-2082e" filled="t" fillcolor="#DB214D" stroked="f">
                <v:path arrowok="t"/>
                <v:fill/>
              </v:shape>
            </v:group>
            <v:group style="position:absolute;left:3389;top:-2082;width:1098;height:91" coordorigin="3389,-2082" coordsize="1098,91">
              <v:shape style="position:absolute;left:3389;top:-2082;width:1098;height:91" coordorigin="3389,-2082" coordsize="1098,91" path="m3389,-2067l4487,-2082,4487,-2000,3389,-1991,3389,-2067xe" filled="f" stroked="t" strokeweight=".241389pt" strokecolor="#1F1A17">
                <v:path arrowok="t"/>
              </v:shape>
            </v:group>
            <v:group style="position:absolute;left:3140;top:-3505;width:286;height:1597" coordorigin="3140,-3505" coordsize="286,1597">
              <v:shape style="position:absolute;left:3140;top:-3505;width:286;height:1597" coordorigin="3140,-3505" coordsize="286,1597" path="m3425,-3108l3344,-3108,3348,-1908,3414,-1923,3425,-3108e" filled="t" fillcolor="#DA251D" stroked="f">
                <v:path arrowok="t"/>
                <v:fill/>
              </v:shape>
              <v:shape style="position:absolute;left:3140;top:-3505;width:286;height:1597" coordorigin="3140,-3505" coordsize="286,1597" path="m3144,-3505l3140,-3432,3176,-3413,3202,-3370,3214,-3258,3202,-2968,3188,-2891,3144,-2847,3140,-2775,3202,-2803,3242,-2861,3266,-2953,3266,-3089,3344,-3108,3425,-3108,3426,-3185,3278,-3185,3271,-3229,3266,-3340,3246,-3418,3144,-3505e" filled="t" fillcolor="#DA251D" stroked="f">
                <v:path arrowok="t"/>
                <v:fill/>
              </v:shape>
              <v:shape style="position:absolute;left:3140;top:-3505;width:286;height:1597" coordorigin="3140,-3505" coordsize="286,1597" path="m3426,-3201l3278,-3185,3426,-3185,3426,-3201e" filled="t" fillcolor="#DA251D" stroked="f">
                <v:path arrowok="t"/>
                <v:fill/>
              </v:shape>
            </v:group>
            <v:group style="position:absolute;left:3141;top:-3505;width:286;height:1597" coordorigin="3141,-3505" coordsize="286,1597">
              <v:shape style="position:absolute;left:3141;top:-3505;width:286;height:1597" coordorigin="3141,-3505" coordsize="286,1597" path="m3278,-3185l3426,-3200,3414,-1922,3348,-1908,3345,-3108,3266,-3089,3266,-2953,3242,-2861,3202,-2803,3141,-2774,3144,-2846,3188,-2891,3202,-2967,3214,-3258,3202,-3369,3176,-3413,3141,-3432,3144,-3505,3246,-3417,3266,-3339,3271,-3229,3278,-3185xe" filled="f" stroked="t" strokeweight=".205119pt" strokecolor="#1F1A17">
                <v:path arrowok="t"/>
              </v:shape>
            </v:group>
            <v:group style="position:absolute;left:4483;top:-1908;width:270;height:508" coordorigin="4483,-1908" coordsize="270,508">
              <v:shape style="position:absolute;left:4483;top:-1908;width:270;height:508" coordorigin="4483,-1908" coordsize="270,508" path="m4483,-1908l4483,-1498,4487,-1453,4520,-1405,4753,-1401,4753,-1458,4565,-1468,4532,-1473,4536,-1579,4541,-1903,4483,-1908e" filled="t" fillcolor="#DA251D" stroked="f">
                <v:path arrowok="t"/>
                <v:fill/>
              </v:shape>
            </v:group>
            <v:group style="position:absolute;left:4483;top:-1908;width:270;height:508" coordorigin="4483,-1908" coordsize="270,508">
              <v:shape style="position:absolute;left:4483;top:-1908;width:270;height:508" coordorigin="4483,-1908" coordsize="270,508" path="m4483,-1908l4483,-1498,4487,-1453,4521,-1405,4753,-1400,4753,-1458,4565,-1468,4533,-1472,4536,-1579,4541,-1903,4483,-1908xe" filled="f" stroked="t" strokeweight=".212265pt" strokecolor="#1F1A17">
                <v:path arrowok="t"/>
              </v:shape>
            </v:group>
            <v:group style="position:absolute;left:4446;top:-3196;width:180;height:1307" coordorigin="4446,-3196" coordsize="180,1307">
              <v:shape style="position:absolute;left:4446;top:-3196;width:180;height:1307" coordorigin="4446,-3196" coordsize="180,1307" path="m4614,-3196l4446,-3196,4446,-1899,4626,-1889,4614,-3196e" filled="t" fillcolor="#DA251D" stroked="f">
                <v:path arrowok="t"/>
                <v:fill/>
              </v:shape>
            </v:group>
            <v:group style="position:absolute;left:4446;top:-3195;width:180;height:1307" coordorigin="4446,-3195" coordsize="180,1307">
              <v:shape style="position:absolute;left:4446;top:-3195;width:180;height:1307" coordorigin="4446,-3195" coordsize="180,1307" path="m4614,-3195l4446,-3195,4446,-1898,4626,-1889,4614,-3195xe" filled="f" stroked="t" strokeweight=".204653pt" strokecolor="#1F1A17">
                <v:path arrowok="t"/>
              </v:shape>
            </v:group>
            <v:group style="position:absolute;left:3508;top:-1861;width:172;height:974" coordorigin="3508,-1861" coordsize="172,974">
              <v:shape style="position:absolute;left:3508;top:-1861;width:172;height:974" coordorigin="3508,-1861" coordsize="172,974" path="m3626,-1861l3553,-1861,3545,-1246,3553,-1188,3508,-887,3679,-892,3614,-1183,3623,-1420,3626,-1861e" filled="t" fillcolor="#97946C" stroked="f">
                <v:path arrowok="t"/>
                <v:fill/>
              </v:shape>
            </v:group>
            <v:group style="position:absolute;left:3508;top:-1861;width:172;height:974" coordorigin="3508,-1861" coordsize="172,974">
              <v:shape style="position:absolute;left:3508;top:-1861;width:172;height:974" coordorigin="3508,-1861" coordsize="172,974" path="m3553,-1861l3545,-1246,3553,-1188,3508,-887,3679,-892,3615,-1183,3623,-1420,3627,-1861,3553,-1861xe" filled="f" stroked="t" strokeweight=".205085pt" strokecolor="#1F1A17">
                <v:path arrowok="t"/>
              </v:shape>
            </v:group>
            <v:group style="position:absolute;left:3880;top:-2631;width:2616;height:1744" coordorigin="3880,-2631" coordsize="2616,1744">
              <v:shape style="position:absolute;left:3880;top:-2631;width:2616;height:1744" coordorigin="3880,-2631" coordsize="2616,1744" path="m6308,-1279l6254,-1279,6157,-1275,6100,-1275,6112,-1227,6115,-1110,6128,-1048,6169,-994,6115,-887,6268,-898,6242,-1023,6292,-1091,6341,-1153,6341,-1188,6396,-1188,6455,-1231,6457,-1241,6390,-1241,6329,-1246,6308,-1279e" filled="t" fillcolor="#97946C" stroked="f">
                <v:path arrowok="t"/>
                <v:fill/>
              </v:shape>
              <v:shape style="position:absolute;left:3880;top:-2631;width:2616;height:1744" coordorigin="3880,-2631" coordsize="2616,1744" path="m6396,-1188l6341,-1188,6390,-1183,6396,-1188e" filled="t" fillcolor="#97946C" stroked="f">
                <v:path arrowok="t"/>
                <v:fill/>
              </v:shape>
              <v:shape style="position:absolute;left:3880;top:-2631;width:2616;height:1744" coordorigin="3880,-2631" coordsize="2616,1744" path="m6490,-2137l6406,-2137,6434,-2117,6422,-1275,6390,-1241,6457,-1241,6472,-1294,6480,-1895,6480,-2088,6490,-2137e" filled="t" fillcolor="#97946C" stroked="f">
                <v:path arrowok="t"/>
                <v:fill/>
              </v:shape>
              <v:shape style="position:absolute;left:3880;top:-2631;width:2616;height:1744" coordorigin="3880,-2631" coordsize="2616,1744" path="m3888,-1861l3888,-1769,3880,-1701,3905,-1595,3954,-1536,4019,-1512,6137,-1503,6242,-1512,6308,-1522,6344,-1565,6254,-1565,4022,-1579,3995,-1605,3954,-1648,3954,-1726,3946,-1851,3888,-1861e" filled="t" fillcolor="#97946C" stroked="f">
                <v:path arrowok="t"/>
                <v:fill/>
              </v:shape>
              <v:shape style="position:absolute;left:3880;top:-2631;width:2616;height:1744" coordorigin="3880,-2631" coordsize="2616,1744" path="m6460,-2631l6422,-2587,6410,-2466,6370,-2437,6341,-2350,6329,-2229,6304,-2152,6304,-2088,6332,-2069,6353,-1997,6329,-1861,6329,-1648,6295,-1590,6254,-1565,6344,-1565,6356,-1579,6382,-1653,6382,-1895,6390,-2103,6406,-2137,6490,-2137,6496,-2166,6496,-2514,6492,-2611,6460,-2631e" filled="t" fillcolor="#97946C" stroked="f">
                <v:path arrowok="t"/>
                <v:fill/>
              </v:shape>
            </v:group>
            <v:group style="position:absolute;left:3880;top:-2630;width:2616;height:1744" coordorigin="3880,-2630" coordsize="2616,1744">
              <v:shape style="position:absolute;left:3880;top:-2630;width:2616;height:1744" coordorigin="3880,-2630" coordsize="2616,1744" path="m3946,-1850l3954,-1726,3954,-1648,3995,-1604,4023,-1579,6255,-1565,6295,-1590,6329,-1648,6329,-1861,6353,-1997,6333,-2069,6304,-2088,6304,-2151,6329,-2228,6341,-2349,6370,-2437,6411,-2466,6423,-2587,6460,-2630,6492,-2611,6496,-2514,6496,-2166,6480,-2088,6480,-1909,6472,-1294,6455,-1231,6390,-1183,6341,-1188,6341,-1153,6292,-1091,6243,-1022,6268,-898,6115,-887,6169,-994,6129,-1048,6115,-1110,6112,-1226,6100,-1274,6157,-1274,6255,-1279,6309,-1279,6329,-1246,6390,-1241,6423,-1274,6435,-2117,6406,-2137,6390,-2102,6382,-1895,6382,-1652,6357,-1579,6309,-1522,6243,-1512,6137,-1502,4019,-1512,3954,-1536,3905,-1595,3880,-1700,3888,-1769,3888,-1861,3946,-1850xe" filled="f" stroked="t" strokeweight=".230053pt" strokecolor="#1F1A17">
                <v:path arrowok="t"/>
              </v:shape>
            </v:group>
            <v:group style="position:absolute;left:4702;top:-5087;width:3452;height:2279" coordorigin="4702,-5087" coordsize="3452,2279">
              <v:shape style="position:absolute;left:4702;top:-5087;width:3452;height:2279" coordorigin="4702,-5087" coordsize="3452,2279" path="m8154,-5087l7823,-5077,7753,-5049,7721,-4990,7692,-4918,7692,-3239,7672,-3190,7610,-3132,4865,-3132,4790,-3127,4750,-3084,4714,-2997,4709,-2915,4702,-2808,4763,-2808,4770,-2953,4783,-3011,4824,-3060,7622,-3079,7672,-3094,7712,-3151,7753,-3239,7762,-4899,7782,-4947,7843,-5004,8101,-5014,8154,-5028,8154,-5087e" filled="t" fillcolor="#B9DB7C" stroked="f">
                <v:path arrowok="t"/>
                <v:fill/>
              </v:shape>
            </v:group>
            <v:group style="position:absolute;left:4702;top:-5087;width:3452;height:2279" coordorigin="4702,-5087" coordsize="3452,2279">
              <v:shape style="position:absolute;left:4702;top:-5087;width:3452;height:2279" coordorigin="4702,-5087" coordsize="3452,2279" path="m4702,-2808l4709,-2915,4714,-2996,4750,-3084,4791,-3127,4865,-3132,7611,-3132,7672,-3189,7692,-3239,7692,-4917,7721,-4989,7753,-5048,7823,-5077,8154,-5087,8154,-5028,8101,-5013,7843,-5004,7782,-4946,7762,-4898,7753,-3239,7713,-3151,7672,-3093,7623,-3079,4824,-3060,4783,-3011,4770,-2953,4763,-2808,4702,-2808xe" filled="f" stroked="t" strokeweight=".230208pt" strokecolor="#1F1A17">
                <v:path arrowok="t"/>
              </v:shape>
            </v:group>
            <v:group style="position:absolute;left:4313;top:-2949;width:727;height:866" coordorigin="4313,-2949" coordsize="727,866">
              <v:shape style="position:absolute;left:4313;top:-2949;width:727;height:866" coordorigin="4313,-2949" coordsize="727,866" path="m4962,-2949l4909,-2939,4880,-2895,4848,-2851,4778,-2851,4742,-2842,4714,-2837,4664,-2827,4636,-2799,4624,-2479,4639,-2446,4673,-2401,4693,-2363,4676,-2329,4652,-2290,4337,-2125,4313,-2087,4342,-2082,4652,-2247,4705,-2280,4729,-2358,4702,-2416,4676,-2455,4664,-2518,4664,-2697,4676,-2745,5040,-2745,5040,-2789,5028,-2866,5004,-2929,4962,-2949e" filled="t" fillcolor="#B9DB7C" stroked="f">
                <v:path arrowok="t"/>
                <v:fill/>
              </v:shape>
              <v:shape style="position:absolute;left:4313;top:-2949;width:727;height:866" coordorigin="4313,-2949" coordsize="727,866" path="m5039,-2701l4811,-2701,4853,-2697,4889,-2629,4950,-2601,4991,-2615,5032,-2663,5039,-2701e" filled="t" fillcolor="#B9DB7C" stroked="f">
                <v:path arrowok="t"/>
                <v:fill/>
              </v:shape>
              <v:shape style="position:absolute;left:4313;top:-2949;width:727;height:866" coordorigin="4313,-2949" coordsize="727,866" path="m5040,-2745l4702,-2745,4714,-2716,4726,-2653,4758,-2663,4778,-2701,5039,-2701,5040,-2706,5040,-2745e" filled="t" fillcolor="#B9DB7C" stroked="f">
                <v:path arrowok="t"/>
                <v:fill/>
              </v:shape>
            </v:group>
            <v:group style="position:absolute;left:4313;top:-2948;width:727;height:866" coordorigin="4313,-2948" coordsize="727,866">
              <v:shape style="position:absolute;left:4313;top:-2948;width:727;height:866" coordorigin="4313,-2948" coordsize="727,866" path="m4779,-2851l4848,-2851,4881,-2894,4909,-2939,4962,-2948,5004,-2929,5028,-2865,5040,-2789,5040,-2706,5032,-2663,4991,-2615,4950,-2600,4889,-2629,4853,-2696,4811,-2701,4779,-2701,4758,-2663,4726,-2653,4714,-2715,4702,-2744,4677,-2744,4665,-2696,4665,-2517,4677,-2455,4702,-2415,4729,-2358,4705,-2280,4653,-2246,4342,-2082,4313,-2087,4337,-2125,4653,-2289,4677,-2329,4693,-2363,4673,-2401,4639,-2445,4624,-2479,4636,-2798,4665,-2827,4714,-2837,4743,-2841,4779,-2851e" filled="f" stroked="t" strokeweight=".219532pt" strokecolor="#1F1A17">
                <v:path arrowok="t"/>
              </v:shape>
            </v:group>
            <v:group style="position:absolute;left:5333;top:-2142;width:1021;height:54" coordorigin="5333,-2142" coordsize="1021,54">
              <v:shape style="position:absolute;left:5333;top:-2142;width:1021;height:54" coordorigin="5333,-2142" coordsize="1021,54" path="m6354,-2142l5333,-2142,5350,-2092,6354,-2088,6354,-2142e" filled="t" fillcolor="#85C326" stroked="f">
                <v:path arrowok="t"/>
                <v:fill/>
              </v:shape>
            </v:group>
            <v:group style="position:absolute;left:5333;top:-2142;width:1021;height:54" coordorigin="5333,-2142" coordsize="1021,54">
              <v:shape style="position:absolute;left:5333;top:-2142;width:1021;height:54" coordorigin="5333,-2142" coordsize="1021,54" path="m5333,-2142l6354,-2142,6354,-2088,5349,-2092,5333,-2142xe" filled="f" stroked="t" strokeweight=".211199pt" strokecolor="#1F1A17">
                <v:path arrowok="t"/>
              </v:shape>
            </v:group>
            <v:group style="position:absolute;left:8453;top:-5260;width:136;height:136" coordorigin="8453,-5260" coordsize="136,136">
              <v:shape style="position:absolute;left:8453;top:-5260;width:136;height:136" coordorigin="8453,-5260" coordsize="136,136" path="m8555,-5260l8453,-5226,8486,-5124,8588,-5158,8555,-5260e" filled="t" fillcolor="#8AE701" stroked="f">
                <v:path arrowok="t"/>
                <v:fill/>
              </v:shape>
            </v:group>
            <v:group style="position:absolute;left:8251;top:-5194;width:133;height:138" coordorigin="8251,-5194" coordsize="133,138">
              <v:shape style="position:absolute;left:8251;top:-5194;width:133;height:138" coordorigin="8251,-5194" coordsize="133,138" path="m8351,-5194l8251,-5158,8285,-5056,8384,-5092,8351,-5194e" filled="t" fillcolor="#8AE701" stroked="f">
                <v:path arrowok="t"/>
                <v:fill/>
              </v:shape>
            </v:group>
            <v:group style="position:absolute;left:8117;top:-5124;width:66;height:113" coordorigin="8117,-5124" coordsize="66,113">
              <v:shape style="position:absolute;left:8117;top:-5124;width:66;height:113" coordorigin="8117,-5124" coordsize="66,113" path="m8149,-5124l8117,-5113,8149,-5011,8183,-5023,8149,-5124e" filled="t" fillcolor="#8AE701" stroked="f">
                <v:path arrowok="t"/>
                <v:fill/>
              </v:shape>
            </v:group>
            <v:group style="position:absolute;left:6740;top:-5531;width:1507;height:475" coordorigin="6740,-5531" coordsize="1507,475">
              <v:shape style="position:absolute;left:6740;top:-5531;width:1507;height:475" coordorigin="6740,-5531" coordsize="1507,475" path="m7998,-5531l6958,-5531,6794,-5507,6740,-5391,6740,-5085,6827,-5056,6839,-5341,6871,-5429,8194,-5429,8182,-5453,7998,-5531e" filled="t" fillcolor="#DB214D" stroked="f">
                <v:path arrowok="t"/>
                <v:fill/>
              </v:shape>
              <v:shape style="position:absolute;left:6740;top:-5531;width:1507;height:475" coordorigin="6740,-5531" coordsize="1507,475" path="m8194,-5429l6871,-5429,8064,-5405,8129,-5341,8182,-5274,8248,-5327,8194,-5429e" filled="t" fillcolor="#DB214D" stroked="f">
                <v:path arrowok="t"/>
                <v:fill/>
              </v:shape>
            </v:group>
            <v:group style="position:absolute;left:6741;top:-5531;width:1507;height:475" coordorigin="6741,-5531" coordsize="1507,475">
              <v:shape style="position:absolute;left:6741;top:-5531;width:1507;height:475" coordorigin="6741,-5531" coordsize="1507,475" path="m6741,-5084l6741,-5390,6795,-5507,6958,-5531,7998,-5531,8182,-5453,8248,-5327,8182,-5274,8129,-5341,8064,-5405,6871,-5429,6839,-5341,6827,-5056,6741,-5084xe" filled="f" stroked="t" strokeweight=".238461pt" strokecolor="#1F1A17">
                <v:path arrowok="t"/>
              </v:shape>
            </v:group>
            <v:group style="position:absolute;left:8488;top:-5555;width:151;height:233" coordorigin="8488,-5555" coordsize="151,233">
              <v:shape style="position:absolute;left:8488;top:-5555;width:151;height:233" coordorigin="8488,-5555" coordsize="151,233" path="m8591,-5555l8545,-5550,8508,-5536,8488,-5497,8496,-5346,8542,-5322,8545,-5472,8569,-5502,8629,-5502,8627,-5512,8591,-5555e" filled="t" fillcolor="#DB214D" stroked="f">
                <v:path arrowok="t"/>
                <v:fill/>
              </v:shape>
              <v:shape style="position:absolute;left:8488;top:-5555;width:151;height:233" coordorigin="8488,-5555" coordsize="151,233" path="m8629,-5502l8569,-5502,8591,-5488,8606,-5458,8639,-5467,8629,-5502e" filled="t" fillcolor="#DB214D" stroked="f">
                <v:path arrowok="t"/>
                <v:fill/>
              </v:shape>
            </v:group>
            <v:group style="position:absolute;left:8488;top:-5555;width:151;height:233" coordorigin="8488,-5555" coordsize="151,233">
              <v:shape style="position:absolute;left:8488;top:-5555;width:151;height:233" coordorigin="8488,-5555" coordsize="151,233" path="m8496,-5346l8488,-5497,8508,-5536,8545,-5550,8591,-5555,8627,-5512,8639,-5467,8607,-5458,8591,-5488,8569,-5502,8545,-5472,8542,-5322,8496,-5346xe" filled="f" stroked="t" strokeweight=".215058pt" strokecolor="#1F1A17">
                <v:path arrowok="t"/>
              </v:shape>
            </v:group>
            <v:group style="position:absolute;left:8129;top:-5367;width:433;height:553" coordorigin="8129,-5367" coordsize="433,553">
              <v:shape style="position:absolute;left:8129;top:-5367;width:433;height:553" coordorigin="8129,-5367" coordsize="433,553" path="m8528,-5367l8182,-5367,8129,-5265,8129,-4930,8173,-4867,8260,-4813,8378,-4813,8496,-4839,8562,-4901,8562,-5236,8528,-5367e" filled="t" fillcolor="#DB214D" stroked="f">
                <v:path arrowok="t"/>
                <v:fill/>
              </v:shape>
            </v:group>
            <v:group style="position:absolute;left:8129;top:-5366;width:433;height:553" coordorigin="8129,-5366" coordsize="433,553">
              <v:shape style="position:absolute;left:8129;top:-5366;width:433;height:553" coordorigin="8129,-5366" coordsize="433,553" path="m8182,-5366l8529,-5366,8562,-5236,8562,-4901,8496,-4838,8379,-4813,8260,-4813,8173,-4867,8129,-4930,8129,-5264,8182,-5366xe" filled="f" stroked="t" strokeweight=".218244pt" strokecolor="#1F1A17">
                <v:path arrowok="t"/>
              </v:shape>
            </v:group>
            <v:group style="position:absolute;left:4891;top:-5087;width:900;height:4230" coordorigin="4891,-5087" coordsize="900,4230">
              <v:shape style="position:absolute;left:4891;top:-5087;width:900;height:4230" coordorigin="4891,-5087" coordsize="900,4230" path="m5075,-1282l4891,-1258,4912,-1181,4924,-1050,4956,-987,4936,-881,5066,-857,5034,-948,5075,-1036,5119,-1127,5290,-1141,5356,-1191,5365,-1205,5087,-1205,5075,-1282e" filled="t" fillcolor="#85C326" stroked="f">
                <v:path arrowok="t"/>
                <v:fill/>
              </v:shape>
              <v:shape style="position:absolute;left:4891;top:-5087;width:900;height:4230" coordorigin="4891,-5087" coordsize="900,4230" path="m5420,-5087l5323,-5063,5196,-4996,5152,-4855,5216,-4691,5282,-4522,5315,-4343,5323,-1258,5270,-1205,5365,-1205,5400,-1258,5388,-4329,5347,-4507,5303,-4662,5230,-4793,5262,-4932,5347,-4948,5465,-4948,5575,-4986,5781,-4986,5759,-5049,5531,-5049,5420,-5087e" filled="t" fillcolor="#85C326" stroked="f">
                <v:path arrowok="t"/>
                <v:fill/>
              </v:shape>
              <v:shape style="position:absolute;left:4891;top:-5087;width:900;height:4230" coordorigin="4891,-5087" coordsize="900,4230" path="m5781,-4986l5575,-4986,5791,-4957,5781,-4986e" filled="t" fillcolor="#85C326" stroked="f">
                <v:path arrowok="t"/>
                <v:fill/>
              </v:shape>
            </v:group>
            <v:group style="position:absolute;left:4891;top:-5088;width:900;height:4230" coordorigin="4891,-5088" coordsize="900,4230">
              <v:shape style="position:absolute;left:4891;top:-5088;width:900;height:4230" coordorigin="4891,-5088" coordsize="900,4230" path="m5759,-5049l5531,-5049,5420,-5088,5323,-5064,5196,-4996,5151,-4856,5216,-4692,5282,-4522,5315,-4343,5323,-1258,5270,-1205,5087,-1205,5075,-1282,4891,-1258,4911,-1181,4923,-1051,4956,-987,4935,-881,5066,-857,5034,-949,5075,-1036,5119,-1127,5289,-1142,5355,-1191,5400,-1258,5388,-4329,5347,-4508,5303,-4663,5229,-4794,5262,-4933,5347,-4948,5465,-4948,5575,-4987,5791,-4958,5759,-5049xe" filled="f" stroked="t" strokeweight=".205363pt" strokecolor="#1F1A17">
                <v:path arrowok="t"/>
              </v:shape>
            </v:group>
            <v:group style="position:absolute;left:5542;top:-6021;width:3223;height:974" coordorigin="5542,-6021" coordsize="3223,974">
              <v:shape style="position:absolute;left:5542;top:-6021;width:3223;height:974" coordorigin="5542,-6021" coordsize="3223,974" path="m5693,-6021l5596,-5929,5555,-5803,5555,-5316,5542,-5046,5620,-5061,5620,-5853,5686,-5944,5803,-5958,8712,-5958,8634,-6006,5693,-6021e" filled="t" fillcolor="#B9DB7C" stroked="f">
                <v:path arrowok="t"/>
                <v:fill/>
              </v:shape>
              <v:shape style="position:absolute;left:5542;top:-6021;width:3223;height:974" coordorigin="5542,-6021" coordsize="3223,974" path="m8712,-5958l5803,-5958,8668,-5929,8712,-5803,8712,-5331,8647,-5263,8537,-5254,8537,-5185,8614,-5185,8700,-5225,8765,-5316,8765,-5867,8712,-5958e" filled="t" fillcolor="#B9DB7C" stroked="f">
                <v:path arrowok="t"/>
                <v:fill/>
              </v:shape>
            </v:group>
            <v:group style="position:absolute;left:5542;top:-6020;width:3223;height:974" coordorigin="5542,-6020" coordsize="3223,974">
              <v:shape style="position:absolute;left:5542;top:-6020;width:3223;height:974" coordorigin="5542,-6020" coordsize="3223,974" path="m5620,-5060l5620,-5852,5686,-5943,5803,-5958,8668,-5929,8712,-5803,8712,-5330,8647,-5263,8537,-5253,8537,-5185,8614,-5185,8700,-5224,8765,-5316,8765,-5866,8712,-5958,8634,-6006,5693,-6020,5596,-5929,5555,-5803,5555,-5316,5542,-5046,5620,-5060xe" filled="f" stroked="t" strokeweight=".238284pt" strokecolor="#1F1A17">
                <v:path arrowok="t"/>
              </v:shape>
            </v:group>
            <v:group style="position:absolute;left:6251;top:-2363;width:985;height:53" coordorigin="6251,-2363" coordsize="985,53">
              <v:shape style="position:absolute;left:6251;top:-2363;width:985;height:53" coordorigin="6251,-2363" coordsize="985,53" path="m7228,-2363l6251,-2358,6259,-2310,7236,-2314,7228,-2363e" filled="t" fillcolor="#B9DB7C" stroked="f">
                <v:path arrowok="t"/>
                <v:fill/>
              </v:shape>
            </v:group>
            <v:group style="position:absolute;left:6251;top:-2363;width:985;height:53" coordorigin="6251,-2363" coordsize="985,53">
              <v:shape style="position:absolute;left:6251;top:-2363;width:985;height:53" coordorigin="6251,-2363" coordsize="985,53" path="m7228,-2363l6251,-2358,6259,-2310,7236,-2314,7228,-2363xe" filled="f" stroked="t" strokeweight=".22036pt" strokecolor="#1F1A17">
                <v:path arrowok="t"/>
              </v:shape>
            </v:group>
            <v:group style="position:absolute;left:7625;top:-2644;width:542;height:566" coordorigin="7625,-2644" coordsize="542,566">
              <v:shape style="position:absolute;left:7625;top:-2644;width:542;height:566" coordorigin="7625,-2644" coordsize="542,566" path="m8082,-2644l7698,-2639,7666,-2620,7637,-2596,7625,-2556,7625,-2170,7637,-2131,7662,-2101,7703,-2082,8089,-2077,8123,-2101,8155,-2127,8167,-2170,8164,-2551,8150,-2581,8118,-2620,8082,-2644e" filled="t" fillcolor="#E77919" stroked="f">
                <v:path arrowok="t"/>
                <v:fill/>
              </v:shape>
            </v:group>
            <v:group style="position:absolute;left:7625;top:-2643;width:542;height:566" coordorigin="7625,-2643" coordsize="542,566">
              <v:shape style="position:absolute;left:7625;top:-2643;width:542;height:566" coordorigin="7625,-2643" coordsize="542,566" path="m7698,-2638l8082,-2643,8150,-2581,8167,-2169,8155,-2126,8123,-2101,8089,-2077,7703,-2082,7662,-2101,7637,-2131,7625,-2169,7625,-2556,7637,-2595,7665,-2619,7698,-2638xe" filled="f" stroked="t" strokeweight=".221985pt" strokecolor="#1F1A17">
                <v:path arrowok="t"/>
              </v:shape>
            </v:group>
            <v:group style="position:absolute;left:8167;top:-2523;width:114;height:305" coordorigin="8167,-2523" coordsize="114,305">
              <v:shape style="position:absolute;left:8167;top:-2523;width:114;height:305" coordorigin="8167,-2523" coordsize="114,305" path="m8216,-2523l8167,-2518,8171,-2218,8281,-2218,8281,-2518,8216,-2523e" filled="t" fillcolor="#E77919" stroked="f">
                <v:path arrowok="t"/>
                <v:fill/>
              </v:shape>
            </v:group>
            <v:group style="position:absolute;left:8167;top:-2522;width:114;height:305" coordorigin="8167,-2522" coordsize="114,305">
              <v:shape style="position:absolute;left:8167;top:-2522;width:114;height:305" coordorigin="8167,-2522" coordsize="114,305" path="m8167,-2517l8216,-2522,8281,-2517,8281,-2217,8171,-2217,8167,-2517xe" filled="f" stroked="t" strokeweight=".208413pt" strokecolor="#1F1A17">
                <v:path arrowok="t"/>
              </v:shape>
            </v:group>
            <v:group style="position:absolute;left:6863;top:-2566;width:451;height:1678" coordorigin="6863,-2566" coordsize="451,1678">
              <v:shape style="position:absolute;left:6863;top:-2566;width:451;height:1678" coordorigin="6863,-2566" coordsize="451,1678" path="m7068,-1270l6863,-1270,6883,-1077,6929,-1005,6875,-888,7043,-888,6990,-976,7056,-1038,7088,-1107,7207,-1131,7236,-1193,7088,-1193,7068,-1270e" filled="t" fillcolor="#B9DB7C" stroked="f">
                <v:path arrowok="t"/>
                <v:fill/>
              </v:shape>
              <v:shape style="position:absolute;left:6863;top:-2566;width:451;height:1678" coordorigin="6863,-2566" coordsize="451,1678" path="m7302,-2566l7175,-2440,7142,-1246,7088,-1193,7236,-1193,7261,-1246,7261,-2130,7314,-2159,7302,-2566e" filled="t" fillcolor="#B9DB7C" stroked="f">
                <v:path arrowok="t"/>
                <v:fill/>
              </v:shape>
            </v:group>
            <v:group style="position:absolute;left:6863;top:-2566;width:451;height:1678" coordorigin="6863,-2566" coordsize="451,1678">
              <v:shape style="position:absolute;left:6863;top:-2566;width:451;height:1678" coordorigin="6863,-2566" coordsize="451,1678" path="m7302,-2566l7175,-2440,7143,-1246,7089,-1193,7068,-1270,6863,-1270,6883,-1077,6929,-1005,6875,-888,7043,-888,6990,-976,7056,-1038,7089,-1107,7207,-1131,7261,-1246,7261,-2130,7314,-2159,7302,-2566xe" filled="f" stroked="t" strokeweight=".20811pt" strokecolor="#1F1A17">
                <v:path arrowok="t"/>
              </v:shape>
            </v:group>
            <v:group style="position:absolute;left:6900;top:-4402;width:727;height:2324" coordorigin="6900,-4402" coordsize="727,2324">
              <v:shape style="position:absolute;left:6900;top:-4402;width:727;height:2324" coordorigin="6900,-4402" coordsize="727,2324" path="m6949,-4402l6900,-4271,7282,-4271,7331,-4237,7331,-4137,7339,-2623,7298,-2575,7298,-2145,7339,-2087,7400,-2077,7446,-2106,7446,-2328,7624,-2328,7614,-2358,7463,-2358,7454,-2551,7417,-2614,7417,-4218,7376,-4330,7331,-4359,7290,-4392,6949,-4402e" filled="t" fillcolor="#B9DB7C" stroked="f">
                <v:path arrowok="t"/>
                <v:fill/>
              </v:shape>
              <v:shape style="position:absolute;left:6900;top:-4402;width:727;height:2324" coordorigin="6900,-4402" coordsize="727,2324" path="m7624,-2328l7524,-2328,7627,-2319,7624,-2328e" filled="t" fillcolor="#B9DB7C" stroked="f">
                <v:path arrowok="t"/>
                <v:fill/>
              </v:shape>
              <v:shape style="position:absolute;left:6900;top:-4402;width:727;height:2324" coordorigin="6900,-4402" coordsize="727,2324" path="m7610,-2368l7463,-2358,7614,-2358,7610,-2368e" filled="t" fillcolor="#B9DB7C" stroked="f">
                <v:path arrowok="t"/>
                <v:fill/>
              </v:shape>
            </v:group>
            <v:group style="position:absolute;left:6900;top:-4402;width:727;height:2324" coordorigin="6900,-4402" coordsize="727,2324">
              <v:shape style="position:absolute;left:6900;top:-4402;width:727;height:2324" coordorigin="6900,-4402" coordsize="727,2324" path="m7611,-2368l7463,-2358,7455,-2552,7417,-2614,7417,-4219,7377,-4330,7331,-4359,7290,-4393,6949,-4402,6900,-4271,7282,-4271,7331,-4238,7331,-4137,7339,-2624,7299,-2576,7299,-2145,7339,-2087,7401,-2078,7446,-2106,7446,-2328,7524,-2328,7627,-2319,7611,-2368xe" filled="f" stroked="t" strokeweight=".208894pt" strokecolor="#1F1A17">
                <v:path arrowok="t"/>
              </v:shape>
            </v:group>
            <v:group style="position:absolute;left:6762;top:-4297;width:1986;height:2180" coordorigin="6762,-4297" coordsize="1986,2180">
              <v:shape style="position:absolute;left:6762;top:-4297;width:1986;height:2180" coordorigin="6762,-4297" coordsize="1986,2180" path="m6847,-4297l6774,-4288,6762,-2269,6888,-2117,6952,-2117,6964,-2220,6964,-2555,6839,-2555,6847,-4297e" filled="t" fillcolor="#75C5F0" stroked="f">
                <v:path arrowok="t"/>
                <v:fill/>
              </v:shape>
              <v:shape style="position:absolute;left:6762;top:-4297;width:1986;height:2180" coordorigin="6762,-4297" coordsize="1986,2180" path="m8748,-3534l7040,-3534,6972,-3515,6932,-3466,6904,-3387,6888,-2555,6964,-2555,6964,-2574,6944,-2623,6964,-3372,6972,-3426,7020,-3450,8740,-3466,8748,-3534e" filled="t" fillcolor="#75C5F0" stroked="f">
                <v:path arrowok="t"/>
                <v:fill/>
              </v:shape>
            </v:group>
            <v:group style="position:absolute;left:6762;top:-4297;width:1986;height:2180" coordorigin="6762,-4297" coordsize="1986,2180">
              <v:shape style="position:absolute;left:6762;top:-4297;width:1986;height:2180" coordorigin="6762,-4297" coordsize="1986,2180" path="m6774,-4287l6762,-2269,6888,-2117,6952,-2117,6964,-2220,6964,-2574,6945,-2623,6964,-3372,6972,-3426,7020,-3450,8740,-3465,8748,-3534,7041,-3534,6972,-3515,6933,-3465,6904,-3386,6888,-2555,6839,-2555,6848,-4297,6774,-4287xe" filled="f" stroked="t" strokeweight=".222038pt" strokecolor="#1F1A17">
                <v:path arrowok="t"/>
              </v:shape>
            </v:group>
            <v:group style="position:absolute;left:3862;top:-5808;width:2550;height:718" coordorigin="3862,-5808" coordsize="2550,718">
              <v:shape style="position:absolute;left:3862;top:-5808;width:2550;height:718" coordorigin="3862,-5808" coordsize="2550,718" path="m6381,-5643l4080,-5643,6139,-5633,6210,-5602,6254,-5591,6263,-5525,6280,-5266,6288,-5091,6412,-5091,6412,-5514,6386,-5633,6381,-5643e" filled="t" fillcolor="#75C5F0" stroked="f">
                <v:path arrowok="t"/>
                <v:fill/>
              </v:shape>
              <v:shape style="position:absolute;left:3862;top:-5808;width:2550;height:718" coordorigin="3862,-5808" coordsize="2550,718" path="m6185,-5808l4150,-5799,4002,-5767,3916,-5680,3862,-5545,3862,-5133,3965,-5111,3994,-5514,4019,-5602,4080,-5643,6381,-5643,6341,-5721,6185,-5808e" filled="t" fillcolor="#75C5F0" stroked="f">
                <v:path arrowok="t"/>
                <v:fill/>
              </v:shape>
            </v:group>
            <v:group style="position:absolute;left:3862;top:-5808;width:2550;height:718" coordorigin="3862,-5808" coordsize="2550,718">
              <v:shape style="position:absolute;left:3862;top:-5808;width:2550;height:718" coordorigin="3862,-5808" coordsize="2550,718" path="m3862,-5133l3862,-5545,3916,-5680,4002,-5767,4150,-5799,6185,-5808,6341,-5721,6386,-5633,6411,-5514,6411,-5091,6288,-5091,6279,-5266,6263,-5525,6254,-5591,6210,-5602,6139,-5633,4080,-5643,4019,-5602,3993,-5514,3965,-5111,3862,-5133xe" filled="f" stroked="t" strokeweight=".253726pt" strokecolor="#1F1A17">
                <v:path arrowok="t"/>
              </v:shape>
            </v:group>
            <v:group style="position:absolute;left:6834;top:-4395;width:142;height:149" coordorigin="6834,-4395" coordsize="142,149">
              <v:shape style="position:absolute;left:6834;top:-4395;width:142;height:149" coordorigin="6834,-4395" coordsize="142,149" path="m6887,-4395l6834,-4303,6923,-4246,6976,-4337,6887,-4395e" filled="t" fillcolor="#8AE701" stroked="f">
                <v:path arrowok="t"/>
                <v:fill/>
              </v:shape>
            </v:group>
            <v:group style="position:absolute;left:6654;top:-4510;width:143;height:149" coordorigin="6654,-4510" coordsize="143,149">
              <v:shape style="position:absolute;left:6654;top:-4510;width:143;height:149" coordorigin="6654,-4510" coordsize="143,149" path="m6708,-4510l6654,-4419,6743,-4361,6797,-4452,6708,-4510e" filled="t" fillcolor="#8AE701" stroked="f">
                <v:path arrowok="t"/>
                <v:fill/>
              </v:shape>
            </v:group>
            <v:group style="position:absolute;left:6475;top:-4623;width:142;height:146" coordorigin="6475,-4623" coordsize="142,146">
              <v:shape style="position:absolute;left:6475;top:-4623;width:142;height:146" coordorigin="6475,-4623" coordsize="142,146" path="m6528,-4623l6475,-4531,6564,-4476,6617,-4567,6528,-4623e" filled="t" fillcolor="#8AE701" stroked="f">
                <v:path arrowok="t"/>
                <v:fill/>
              </v:shape>
            </v:group>
            <v:group style="position:absolute;left:6295;top:-4738;width:143;height:149" coordorigin="6295,-4738" coordsize="143,149">
              <v:shape style="position:absolute;left:6295;top:-4738;width:143;height:149" coordorigin="6295,-4738" coordsize="143,149" path="m6349,-4738l6295,-4647,6384,-4589,6438,-4680,6349,-4738e" filled="t" fillcolor="#8AE701" stroked="f">
                <v:path arrowok="t"/>
                <v:fill/>
              </v:shape>
            </v:group>
            <v:group style="position:absolute;left:6116;top:-4851;width:142;height:146" coordorigin="6116,-4851" coordsize="142,146">
              <v:shape style="position:absolute;left:6116;top:-4851;width:142;height:146" coordorigin="6116,-4851" coordsize="142,146" path="m6169,-4851l6116,-4759,6205,-4704,6258,-4795,6169,-4851e" filled="t" fillcolor="#8AE701" stroked="f">
                <v:path arrowok="t"/>
                <v:fill/>
              </v:shape>
            </v:group>
            <v:group style="position:absolute;left:5936;top:-4966;width:143;height:149" coordorigin="5936,-4966" coordsize="143,149">
              <v:shape style="position:absolute;left:5936;top:-4966;width:143;height:149" coordorigin="5936,-4966" coordsize="143,149" path="m5990,-4966l5936,-4875,6025,-4817,6079,-4908,5990,-4966e" filled="t" fillcolor="#8AE701" stroked="f">
                <v:path arrowok="t"/>
                <v:fill/>
              </v:shape>
            </v:group>
            <v:group style="position:absolute;left:5758;top:-5080;width:142;height:148" coordorigin="5758,-5080" coordsize="142,148">
              <v:shape style="position:absolute;left:5758;top:-5080;width:142;height:148" coordorigin="5758,-5080" coordsize="142,148" path="m5810,-5080l5758,-4990,5846,-4932,5899,-5023,5810,-5080e" filled="t" fillcolor="#8AE701" stroked="f">
                <v:path arrowok="t"/>
                <v:fill/>
              </v:shape>
            </v:group>
            <v:group style="position:absolute;left:5677;top:-5105;width:1308;height:856" coordorigin="5677,-5105" coordsize="1308,856">
              <v:shape style="position:absolute;left:5677;top:-5105;width:1308;height:856" coordorigin="5677,-5105" coordsize="1308,856" path="m5824,-5105l5820,-5095,5795,-5081,5774,-5071,5762,-5067,5722,-4943,5684,-4815,5677,-4630,5710,-4411,5754,-4288,5815,-4249,6892,-4259,6932,-4359,6970,-4459,6985,-4630,6985,-4773,6961,-4924,6924,-5043,6854,-5095,5824,-5105e" filled="t" fillcolor="#75C5F0" stroked="f">
                <v:path arrowok="t"/>
                <v:fill/>
              </v:shape>
            </v:group>
            <v:group style="position:absolute;left:5677;top:-5105;width:1308;height:856" coordorigin="5677,-5105" coordsize="1308,856">
              <v:shape style="position:absolute;left:5677;top:-5105;width:1308;height:856" coordorigin="5677,-5105" coordsize="1308,856" path="m5824,-5105l6855,-5096,6924,-5043,6961,-4924,6985,-4773,6985,-4630,6970,-4460,6933,-4359,6892,-4259,5815,-4250,5754,-4288,5710,-4412,5677,-4630,5685,-4815,5722,-4943,5763,-5067,5775,-5072,5795,-5081,5820,-5096,5824,-5105e" filled="f" stroked="t" strokeweight=".227242pt" strokecolor="#1F1A17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4"/>
        </w:rPr>
        <w:t>.</w:t>
        <w:tab/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  <w:position w:val="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0"/>
        </w:rPr>
        <w:t>rine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  <w:position w:val="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0"/>
        </w:rPr>
        <w:t>eri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  <w:position w:val="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0"/>
        </w:rPr>
        <w:t>Pr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0"/>
        </w:rPr>
        <w:t>ctice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  <w:position w:val="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0"/>
        </w:rPr>
        <w:t>lume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  <w:position w:val="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10"/>
        </w:rPr>
        <w:t>I,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3"/>
          <w:position w:val="1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10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3"/>
          <w:position w:val="1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10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71" w:lineRule="exact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Figure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1: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atic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diagram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unit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board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vessels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1900" w:h="16840"/>
          <w:pgMar w:top="1380" w:bottom="280" w:left="1680" w:right="1680"/>
        </w:sectPr>
      </w:pPr>
      <w:rPr/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righ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29"/>
          <w:szCs w:val="29"/>
          <w:color w:val="FFFF00"/>
        </w:rPr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-1"/>
          <w:w w:val="100"/>
          <w:emboss/>
        </w:rPr>
        <w:t>C</w:t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-1"/>
          <w:w w:val="100"/>
          <w:emboss/>
        </w:rPr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-1"/>
          <w:w w:val="100"/>
          <w:emboss/>
        </w:rPr>
        <w:t>o</w:t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-1"/>
          <w:w w:val="100"/>
          <w:emboss/>
        </w:rPr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1"/>
          <w:w w:val="100"/>
          <w:emboss/>
        </w:rPr>
        <w:t>n</w:t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1"/>
          <w:w w:val="100"/>
          <w:emboss/>
        </w:rPr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0"/>
          <w:w w:val="100"/>
          <w:emboss/>
        </w:rPr>
        <w:t>d</w:t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0"/>
          <w:w w:val="100"/>
          <w:emboss/>
        </w:rPr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-1"/>
          <w:w w:val="100"/>
          <w:emboss/>
        </w:rPr>
        <w:t>e</w:t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-1"/>
          <w:w w:val="100"/>
          <w:emboss/>
        </w:rPr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1"/>
          <w:w w:val="100"/>
          <w:emboss/>
        </w:rPr>
        <w:t>n</w:t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1"/>
          <w:w w:val="100"/>
          <w:emboss/>
        </w:rPr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-1"/>
          <w:w w:val="100"/>
          <w:emboss/>
        </w:rPr>
        <w:t>s</w:t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-1"/>
          <w:w w:val="100"/>
          <w:emboss/>
        </w:rPr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-1"/>
          <w:w w:val="100"/>
          <w:emboss/>
        </w:rPr>
        <w:t>e</w:t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-1"/>
          <w:w w:val="100"/>
          <w:emboss/>
        </w:rPr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-1"/>
          <w:w w:val="100"/>
        </w:rPr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-75"/>
          <w:w w:val="100"/>
        </w:rPr>
        <w:t>r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  <w:position w:val="-2"/>
        </w:rPr>
        <w:t>r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14" w:after="0" w:line="350" w:lineRule="exact"/>
        <w:ind w:left="642" w:right="-73" w:firstLine="-642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9"/>
          <w:szCs w:val="29"/>
          <w:color w:val="CCFFFF"/>
        </w:rPr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0"/>
          <w:w w:val="100"/>
          <w:emboss/>
        </w:rPr>
        <w:t>C</w:t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0"/>
          <w:w w:val="100"/>
          <w:emboss/>
        </w:rPr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0"/>
          <w:w w:val="100"/>
          <w:emboss/>
        </w:rPr>
        <w:t>o</w:t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0"/>
          <w:w w:val="100"/>
          <w:emboss/>
        </w:rPr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0"/>
          <w:w w:val="100"/>
          <w:emboss/>
        </w:rPr>
        <w:t>o</w:t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0"/>
          <w:w w:val="100"/>
          <w:emboss/>
        </w:rPr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0"/>
          <w:w w:val="100"/>
        </w:rPr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-60"/>
          <w:w w:val="100"/>
        </w:rPr>
        <w:t>l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-21"/>
          <w:w w:val="100"/>
          <w:position w:val="-2"/>
        </w:rPr>
        <w:t>l</w:t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-6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-21"/>
          <w:w w:val="100"/>
          <w:position w:val="-2"/>
        </w:rPr>
        <w:t>i</w:t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-21"/>
          <w:w w:val="100"/>
          <w:position w:val="0"/>
        </w:rPr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0"/>
          <w:w w:val="100"/>
          <w:emboss/>
          <w:position w:val="0"/>
        </w:rPr>
        <w:t>n</w:t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0"/>
          <w:w w:val="100"/>
          <w:emboss/>
          <w:position w:val="0"/>
        </w:rPr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0"/>
          <w:w w:val="100"/>
          <w:emboss/>
          <w:position w:val="0"/>
        </w:rPr>
        <w:t>g</w:t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0"/>
          <w:w w:val="100"/>
          <w:emboss/>
          <w:position w:val="0"/>
        </w:rPr>
        <w:t>w</w:t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0"/>
          <w:w w:val="100"/>
          <w:emboss/>
          <w:position w:val="0"/>
        </w:rPr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0"/>
          <w:w w:val="100"/>
          <w:emboss/>
          <w:position w:val="0"/>
        </w:rPr>
        <w:t>a</w:t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0"/>
          <w:w w:val="100"/>
          <w:emboss/>
          <w:position w:val="0"/>
        </w:rPr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-6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-21"/>
          <w:w w:val="100"/>
          <w:position w:val="-2"/>
        </w:rPr>
        <w:t>t</w:t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-21"/>
          <w:w w:val="100"/>
          <w:position w:val="0"/>
        </w:rPr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0"/>
          <w:w w:val="100"/>
          <w:emboss/>
          <w:position w:val="0"/>
        </w:rPr>
        <w:t>e</w:t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0"/>
          <w:w w:val="100"/>
          <w:emboss/>
          <w:position w:val="0"/>
        </w:rPr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-76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  <w:position w:val="-2"/>
        </w:rPr>
        <w:t>r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0"/>
          <w:w w:val="100"/>
          <w:emboss/>
          <w:position w:val="0"/>
        </w:rPr>
        <w:t>o</w:t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0"/>
          <w:w w:val="100"/>
          <w:emboss/>
          <w:position w:val="0"/>
        </w:rPr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0"/>
          <w:w w:val="100"/>
          <w:emboss/>
          <w:position w:val="0"/>
        </w:rPr>
        <w:t>u</w:t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0"/>
          <w:w w:val="100"/>
          <w:emboss/>
          <w:position w:val="0"/>
        </w:rPr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-6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  <w:position w:val="-2"/>
        </w:rPr>
        <w:t>t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8" w:lineRule="exact"/>
        <w:ind w:right="-20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29"/>
          <w:szCs w:val="29"/>
          <w:color w:val="FFFF00"/>
          <w:position w:val="1"/>
        </w:rPr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1"/>
          <w:w w:val="100"/>
          <w:emboss/>
          <w:position w:val="1"/>
        </w:rPr>
        <w:t>E</w:t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1"/>
          <w:w w:val="100"/>
          <w:emboss/>
          <w:position w:val="1"/>
        </w:rPr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0"/>
          <w:w w:val="100"/>
          <w:emboss/>
          <w:position w:val="1"/>
        </w:rPr>
        <w:t>v</w:t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0"/>
          <w:w w:val="100"/>
          <w:emboss/>
          <w:position w:val="1"/>
        </w:rPr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-1"/>
          <w:w w:val="100"/>
          <w:emboss/>
          <w:position w:val="1"/>
        </w:rPr>
        <w:t>a</w:t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-1"/>
          <w:w w:val="100"/>
          <w:emboss/>
          <w:position w:val="1"/>
        </w:rPr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1"/>
          <w:w w:val="100"/>
          <w:emboss/>
          <w:position w:val="1"/>
        </w:rPr>
        <w:t>p</w:t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1"/>
          <w:w w:val="100"/>
          <w:emboss/>
          <w:position w:val="1"/>
        </w:rPr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-1"/>
          <w:w w:val="100"/>
          <w:emboss/>
          <w:position w:val="1"/>
        </w:rPr>
        <w:t>o</w:t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-1"/>
          <w:w w:val="100"/>
          <w:emboss/>
          <w:position w:val="1"/>
        </w:rPr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-1"/>
          <w:w w:val="100"/>
          <w:position w:val="1"/>
        </w:rPr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-77"/>
          <w:w w:val="100"/>
          <w:position w:val="1"/>
        </w:rPr>
        <w:t>r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-2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-20"/>
          <w:w w:val="100"/>
          <w:position w:val="1"/>
        </w:rPr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-1"/>
          <w:w w:val="100"/>
          <w:emboss/>
          <w:position w:val="1"/>
        </w:rPr>
        <w:t>a</w:t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-1"/>
          <w:w w:val="100"/>
          <w:emboss/>
          <w:position w:val="1"/>
        </w:rPr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-1"/>
          <w:w w:val="100"/>
          <w:position w:val="1"/>
        </w:rPr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-59"/>
          <w:w w:val="100"/>
          <w:position w:val="1"/>
        </w:rPr>
        <w:t>t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-21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-21"/>
          <w:w w:val="100"/>
          <w:position w:val="1"/>
        </w:rPr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-1"/>
          <w:w w:val="100"/>
          <w:emboss/>
          <w:position w:val="1"/>
        </w:rPr>
        <w:t>o</w:t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-1"/>
          <w:w w:val="100"/>
          <w:emboss/>
          <w:position w:val="1"/>
        </w:rPr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-1"/>
          <w:w w:val="100"/>
          <w:emboss/>
          <w:position w:val="1"/>
        </w:rPr>
        <w:t>r</w:t>
      </w:r>
      <w:r>
        <w:rPr>
          <w:rFonts w:ascii="Times New Roman" w:hAnsi="Times New Roman" w:cs="Times New Roman" w:eastAsia="Times New Roman"/>
          <w:sz w:val="29"/>
          <w:szCs w:val="29"/>
          <w:color w:val="FFFF00"/>
          <w:spacing w:val="-1"/>
          <w:w w:val="100"/>
          <w:position w:val="1"/>
        </w:rPr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00" w:h="16840"/>
          <w:pgMar w:top="1380" w:bottom="280" w:left="1680" w:right="1680"/>
          <w:cols w:num="3" w:equalWidth="0">
            <w:col w:w="4046" w:space="160"/>
            <w:col w:w="1678" w:space="116"/>
            <w:col w:w="2540"/>
          </w:cols>
        </w:sectPr>
      </w:pPr>
      <w:rPr/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00" w:h="16840"/>
          <w:pgMar w:top="1380" w:bottom="280" w:left="1680" w:right="1680"/>
        </w:sectPr>
      </w:pPr>
      <w:rPr/>
    </w:p>
    <w:p>
      <w:pPr>
        <w:spacing w:before="23" w:after="0" w:line="252" w:lineRule="auto"/>
        <w:ind w:left="1739" w:right="-70" w:firstLine="-715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29"/>
          <w:szCs w:val="29"/>
          <w:color w:val="CCFFFF"/>
        </w:rPr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0"/>
          <w:w w:val="100"/>
          <w:shadow/>
        </w:rPr>
        <w:t>Cooling</w:t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0"/>
          <w:w w:val="100"/>
          <w:shadow/>
        </w:rPr>
        <w:t>water</w:t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0"/>
          <w:w w:val="100"/>
        </w:rPr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-1"/>
          <w:w w:val="100"/>
          <w:shadow/>
        </w:rPr>
        <w:t>in</w:t>
      </w:r>
      <w:r>
        <w:rPr>
          <w:rFonts w:ascii="Times New Roman" w:hAnsi="Times New Roman" w:cs="Times New Roman" w:eastAsia="Times New Roman"/>
          <w:sz w:val="29"/>
          <w:szCs w:val="29"/>
          <w:color w:val="CCFFFF"/>
          <w:spacing w:val="-1"/>
          <w:w w:val="100"/>
        </w:rPr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48" w:lineRule="exact"/>
        <w:ind w:right="-87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29"/>
          <w:szCs w:val="29"/>
          <w:color w:val="339AFF"/>
          <w:position w:val="1"/>
        </w:rPr>
      </w:r>
      <w:r>
        <w:rPr>
          <w:rFonts w:ascii="Times New Roman" w:hAnsi="Times New Roman" w:cs="Times New Roman" w:eastAsia="Times New Roman"/>
          <w:sz w:val="29"/>
          <w:szCs w:val="29"/>
          <w:color w:val="339AFF"/>
          <w:spacing w:val="0"/>
          <w:w w:val="100"/>
          <w:emboss/>
          <w:position w:val="1"/>
        </w:rPr>
        <w:t>F</w:t>
      </w:r>
      <w:r>
        <w:rPr>
          <w:rFonts w:ascii="Times New Roman" w:hAnsi="Times New Roman" w:cs="Times New Roman" w:eastAsia="Times New Roman"/>
          <w:sz w:val="29"/>
          <w:szCs w:val="29"/>
          <w:color w:val="339AFF"/>
          <w:spacing w:val="0"/>
          <w:w w:val="100"/>
          <w:emboss/>
          <w:position w:val="1"/>
        </w:rPr>
      </w:r>
      <w:r>
        <w:rPr>
          <w:rFonts w:ascii="Times New Roman" w:hAnsi="Times New Roman" w:cs="Times New Roman" w:eastAsia="Times New Roman"/>
          <w:sz w:val="29"/>
          <w:szCs w:val="29"/>
          <w:color w:val="339AFF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9"/>
          <w:szCs w:val="29"/>
          <w:color w:val="339AFF"/>
          <w:spacing w:val="-75"/>
          <w:w w:val="100"/>
          <w:position w:val="1"/>
        </w:rPr>
        <w:t>r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-22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9"/>
          <w:szCs w:val="29"/>
          <w:color w:val="339AFF"/>
          <w:spacing w:val="-22"/>
          <w:w w:val="100"/>
          <w:position w:val="1"/>
        </w:rPr>
      </w:r>
      <w:r>
        <w:rPr>
          <w:rFonts w:ascii="Times New Roman" w:hAnsi="Times New Roman" w:cs="Times New Roman" w:eastAsia="Times New Roman"/>
          <w:sz w:val="29"/>
          <w:szCs w:val="29"/>
          <w:color w:val="339AFF"/>
          <w:spacing w:val="0"/>
          <w:w w:val="100"/>
          <w:emboss/>
          <w:position w:val="1"/>
        </w:rPr>
        <w:t>e</w:t>
      </w:r>
      <w:r>
        <w:rPr>
          <w:rFonts w:ascii="Times New Roman" w:hAnsi="Times New Roman" w:cs="Times New Roman" w:eastAsia="Times New Roman"/>
          <w:sz w:val="29"/>
          <w:szCs w:val="29"/>
          <w:color w:val="339AFF"/>
          <w:spacing w:val="0"/>
          <w:w w:val="100"/>
          <w:emboss/>
          <w:position w:val="1"/>
        </w:rPr>
      </w:r>
      <w:r>
        <w:rPr>
          <w:rFonts w:ascii="Times New Roman" w:hAnsi="Times New Roman" w:cs="Times New Roman" w:eastAsia="Times New Roman"/>
          <w:sz w:val="29"/>
          <w:szCs w:val="29"/>
          <w:color w:val="339AFF"/>
          <w:spacing w:val="0"/>
          <w:w w:val="100"/>
          <w:emboss/>
          <w:position w:val="1"/>
        </w:rPr>
        <w:t>s</w:t>
      </w:r>
      <w:r>
        <w:rPr>
          <w:rFonts w:ascii="Times New Roman" w:hAnsi="Times New Roman" w:cs="Times New Roman" w:eastAsia="Times New Roman"/>
          <w:sz w:val="29"/>
          <w:szCs w:val="29"/>
          <w:color w:val="339AFF"/>
          <w:spacing w:val="0"/>
          <w:w w:val="100"/>
          <w:emboss/>
          <w:position w:val="1"/>
        </w:rPr>
      </w:r>
      <w:r>
        <w:rPr>
          <w:rFonts w:ascii="Times New Roman" w:hAnsi="Times New Roman" w:cs="Times New Roman" w:eastAsia="Times New Roman"/>
          <w:sz w:val="29"/>
          <w:szCs w:val="29"/>
          <w:color w:val="339AFF"/>
          <w:spacing w:val="0"/>
          <w:w w:val="100"/>
          <w:emboss/>
          <w:position w:val="1"/>
        </w:rPr>
        <w:t>h</w:t>
      </w:r>
      <w:r>
        <w:rPr>
          <w:rFonts w:ascii="Times New Roman" w:hAnsi="Times New Roman" w:cs="Times New Roman" w:eastAsia="Times New Roman"/>
          <w:sz w:val="29"/>
          <w:szCs w:val="29"/>
          <w:color w:val="339AFF"/>
          <w:spacing w:val="0"/>
          <w:w w:val="100"/>
          <w:emboss/>
          <w:position w:val="1"/>
        </w:rPr>
      </w:r>
      <w:r>
        <w:rPr>
          <w:rFonts w:ascii="Times New Roman" w:hAnsi="Times New Roman" w:cs="Times New Roman" w:eastAsia="Times New Roman"/>
          <w:sz w:val="29"/>
          <w:szCs w:val="29"/>
          <w:color w:val="339AFF"/>
          <w:spacing w:val="1"/>
          <w:w w:val="100"/>
          <w:emboss/>
          <w:position w:val="1"/>
        </w:rPr>
        <w:t>w</w:t>
      </w:r>
      <w:r>
        <w:rPr>
          <w:rFonts w:ascii="Times New Roman" w:hAnsi="Times New Roman" w:cs="Times New Roman" w:eastAsia="Times New Roman"/>
          <w:sz w:val="29"/>
          <w:szCs w:val="29"/>
          <w:color w:val="339AFF"/>
          <w:spacing w:val="1"/>
          <w:w w:val="100"/>
          <w:emboss/>
          <w:position w:val="1"/>
        </w:rPr>
      </w:r>
      <w:r>
        <w:rPr>
          <w:rFonts w:ascii="Times New Roman" w:hAnsi="Times New Roman" w:cs="Times New Roman" w:eastAsia="Times New Roman"/>
          <w:sz w:val="29"/>
          <w:szCs w:val="29"/>
          <w:color w:val="339AFF"/>
          <w:spacing w:val="0"/>
          <w:w w:val="100"/>
          <w:emboss/>
          <w:position w:val="1"/>
        </w:rPr>
        <w:t>a</w:t>
      </w:r>
      <w:r>
        <w:rPr>
          <w:rFonts w:ascii="Times New Roman" w:hAnsi="Times New Roman" w:cs="Times New Roman" w:eastAsia="Times New Roman"/>
          <w:sz w:val="29"/>
          <w:szCs w:val="29"/>
          <w:color w:val="339AFF"/>
          <w:spacing w:val="0"/>
          <w:w w:val="100"/>
          <w:emboss/>
          <w:position w:val="1"/>
        </w:rPr>
      </w:r>
      <w:r>
        <w:rPr>
          <w:rFonts w:ascii="Times New Roman" w:hAnsi="Times New Roman" w:cs="Times New Roman" w:eastAsia="Times New Roman"/>
          <w:sz w:val="29"/>
          <w:szCs w:val="29"/>
          <w:color w:val="339AFF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9"/>
          <w:szCs w:val="29"/>
          <w:color w:val="339AFF"/>
          <w:spacing w:val="-60"/>
          <w:w w:val="100"/>
          <w:position w:val="1"/>
        </w:rPr>
        <w:t>t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-2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9"/>
          <w:szCs w:val="29"/>
          <w:color w:val="339AFF"/>
          <w:spacing w:val="-22"/>
          <w:w w:val="100"/>
          <w:position w:val="1"/>
        </w:rPr>
      </w:r>
      <w:r>
        <w:rPr>
          <w:rFonts w:ascii="Times New Roman" w:hAnsi="Times New Roman" w:cs="Times New Roman" w:eastAsia="Times New Roman"/>
          <w:sz w:val="29"/>
          <w:szCs w:val="29"/>
          <w:color w:val="339AFF"/>
          <w:spacing w:val="0"/>
          <w:w w:val="100"/>
          <w:emboss/>
          <w:position w:val="1"/>
        </w:rPr>
        <w:t>e</w:t>
      </w:r>
      <w:r>
        <w:rPr>
          <w:rFonts w:ascii="Times New Roman" w:hAnsi="Times New Roman" w:cs="Times New Roman" w:eastAsia="Times New Roman"/>
          <w:sz w:val="29"/>
          <w:szCs w:val="29"/>
          <w:color w:val="339AFF"/>
          <w:spacing w:val="0"/>
          <w:w w:val="100"/>
          <w:emboss/>
          <w:position w:val="1"/>
        </w:rPr>
      </w:r>
      <w:r>
        <w:rPr>
          <w:rFonts w:ascii="Times New Roman" w:hAnsi="Times New Roman" w:cs="Times New Roman" w:eastAsia="Times New Roman"/>
          <w:sz w:val="29"/>
          <w:szCs w:val="29"/>
          <w:color w:val="339AFF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9"/>
          <w:szCs w:val="29"/>
          <w:color w:val="339AFF"/>
          <w:spacing w:val="-75"/>
          <w:w w:val="100"/>
          <w:position w:val="1"/>
        </w:rPr>
        <w:t>r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7.220001pt;margin-top:.336448pt;width:86.82pt;height:61.98pt;mso-position-horizontal-relative:page;mso-position-vertical-relative:paragraph;z-index:-9510" type="#_x0000_t202" filled="f" stroked="f">
            <v:textbox inset="0,0,0,0">
              <w:txbxContent>
                <w:p>
                  <w:pPr>
                    <w:spacing w:before="0" w:after="0" w:line="347" w:lineRule="exact"/>
                    <w:ind w:left="391" w:right="-20"/>
                    <w:jc w:val="left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9"/>
                      <w:szCs w:val="29"/>
                      <w:color w:val="808000"/>
                      <w:position w:val="1"/>
                    </w:rPr>
                    <w:t>Seawate</w:t>
                  </w:r>
                  <w:r>
                    <w:rPr>
                      <w:rFonts w:ascii="Times New Roman" w:hAnsi="Times New Roman" w:cs="Times New Roman" w:eastAsia="Times New Roman"/>
                      <w:sz w:val="29"/>
                      <w:szCs w:val="29"/>
                      <w:color w:val="808000"/>
                      <w:spacing w:val="-1055"/>
                      <w:position w:val="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9"/>
                      <w:szCs w:val="29"/>
                      <w:color w:val="C0C0C0"/>
                      <w:spacing w:val="-152"/>
                      <w:position w:val="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9"/>
                      <w:szCs w:val="29"/>
                      <w:color w:val="000000"/>
                      <w:spacing w:val="0"/>
                      <w:position w:val="-1"/>
                    </w:rPr>
                    <w:t>Seawate</w:t>
                  </w:r>
                  <w:r>
                    <w:rPr>
                      <w:rFonts w:ascii="Times New Roman" w:hAnsi="Times New Roman" w:cs="Times New Roman" w:eastAsia="Times New Roman"/>
                      <w:sz w:val="29"/>
                      <w:szCs w:val="29"/>
                      <w:color w:val="000000"/>
                      <w:spacing w:val="-911"/>
                      <w:position w:val="-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9"/>
                      <w:szCs w:val="29"/>
                      <w:color w:val="C0C0C0"/>
                      <w:spacing w:val="0"/>
                      <w:position w:val="0"/>
                    </w:rPr>
                    <w:t>ea</w:t>
                  </w:r>
                  <w:r>
                    <w:rPr>
                      <w:rFonts w:ascii="Times New Roman" w:hAnsi="Times New Roman" w:cs="Times New Roman" w:eastAsia="Times New Roman"/>
                      <w:sz w:val="29"/>
                      <w:szCs w:val="29"/>
                      <w:color w:val="C0C0C0"/>
                      <w:spacing w:val="1"/>
                      <w:position w:val="0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sz w:val="29"/>
                      <w:szCs w:val="29"/>
                      <w:color w:val="C0C0C0"/>
                      <w:spacing w:val="0"/>
                      <w:position w:val="0"/>
                    </w:rPr>
                    <w:t>ater</w:t>
                  </w:r>
                  <w:r>
                    <w:rPr>
                      <w:rFonts w:ascii="Times New Roman" w:hAnsi="Times New Roman" w:cs="Times New Roman" w:eastAsia="Times New Roman"/>
                      <w:sz w:val="29"/>
                      <w:szCs w:val="29"/>
                      <w:color w:val="000000"/>
                      <w:spacing w:val="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9"/>
          <w:szCs w:val="29"/>
          <w:color w:val="808000"/>
        </w:rPr>
      </w:r>
      <w:r>
        <w:rPr>
          <w:rFonts w:ascii="Times New Roman" w:hAnsi="Times New Roman" w:cs="Times New Roman" w:eastAsia="Times New Roman"/>
          <w:sz w:val="29"/>
          <w:szCs w:val="29"/>
          <w:color w:val="808000"/>
          <w:spacing w:val="0"/>
          <w:w w:val="100"/>
          <w:emboss/>
        </w:rPr>
        <w:t>S</w:t>
      </w:r>
      <w:r>
        <w:rPr>
          <w:rFonts w:ascii="Times New Roman" w:hAnsi="Times New Roman" w:cs="Times New Roman" w:eastAsia="Times New Roman"/>
          <w:sz w:val="29"/>
          <w:szCs w:val="29"/>
          <w:color w:val="808000"/>
          <w:spacing w:val="0"/>
          <w:w w:val="100"/>
          <w:emboss/>
        </w:rPr>
      </w:r>
      <w:r>
        <w:rPr>
          <w:rFonts w:ascii="Times New Roman" w:hAnsi="Times New Roman" w:cs="Times New Roman" w:eastAsia="Times New Roman"/>
          <w:sz w:val="29"/>
          <w:szCs w:val="29"/>
          <w:color w:val="808000"/>
          <w:spacing w:val="0"/>
          <w:w w:val="100"/>
          <w:emboss/>
        </w:rPr>
        <w:t>e</w:t>
      </w:r>
      <w:r>
        <w:rPr>
          <w:rFonts w:ascii="Times New Roman" w:hAnsi="Times New Roman" w:cs="Times New Roman" w:eastAsia="Times New Roman"/>
          <w:sz w:val="29"/>
          <w:szCs w:val="29"/>
          <w:color w:val="808000"/>
          <w:spacing w:val="0"/>
          <w:w w:val="100"/>
          <w:emboss/>
        </w:rPr>
      </w:r>
      <w:r>
        <w:rPr>
          <w:rFonts w:ascii="Times New Roman" w:hAnsi="Times New Roman" w:cs="Times New Roman" w:eastAsia="Times New Roman"/>
          <w:sz w:val="29"/>
          <w:szCs w:val="29"/>
          <w:color w:val="808000"/>
          <w:spacing w:val="0"/>
          <w:w w:val="100"/>
          <w:emboss/>
        </w:rPr>
        <w:t>a</w:t>
      </w:r>
      <w:r>
        <w:rPr>
          <w:rFonts w:ascii="Times New Roman" w:hAnsi="Times New Roman" w:cs="Times New Roman" w:eastAsia="Times New Roman"/>
          <w:sz w:val="29"/>
          <w:szCs w:val="29"/>
          <w:color w:val="808000"/>
          <w:spacing w:val="0"/>
          <w:w w:val="100"/>
          <w:emboss/>
        </w:rPr>
      </w:r>
      <w:r>
        <w:rPr>
          <w:rFonts w:ascii="Times New Roman" w:hAnsi="Times New Roman" w:cs="Times New Roman" w:eastAsia="Times New Roman"/>
          <w:sz w:val="29"/>
          <w:szCs w:val="29"/>
          <w:color w:val="808000"/>
          <w:spacing w:val="0"/>
          <w:w w:val="100"/>
          <w:emboss/>
        </w:rPr>
        <w:t>w</w:t>
      </w:r>
      <w:r>
        <w:rPr>
          <w:rFonts w:ascii="Times New Roman" w:hAnsi="Times New Roman" w:cs="Times New Roman" w:eastAsia="Times New Roman"/>
          <w:sz w:val="29"/>
          <w:szCs w:val="29"/>
          <w:color w:val="808000"/>
          <w:spacing w:val="0"/>
          <w:w w:val="100"/>
          <w:emboss/>
        </w:rPr>
      </w:r>
      <w:r>
        <w:rPr>
          <w:rFonts w:ascii="Times New Roman" w:hAnsi="Times New Roman" w:cs="Times New Roman" w:eastAsia="Times New Roman"/>
          <w:sz w:val="29"/>
          <w:szCs w:val="29"/>
          <w:color w:val="808000"/>
          <w:spacing w:val="0"/>
          <w:w w:val="100"/>
          <w:emboss/>
        </w:rPr>
        <w:t>a</w:t>
      </w:r>
      <w:r>
        <w:rPr>
          <w:rFonts w:ascii="Times New Roman" w:hAnsi="Times New Roman" w:cs="Times New Roman" w:eastAsia="Times New Roman"/>
          <w:sz w:val="29"/>
          <w:szCs w:val="29"/>
          <w:color w:val="808000"/>
          <w:spacing w:val="0"/>
          <w:w w:val="100"/>
          <w:emboss/>
        </w:rPr>
      </w:r>
      <w:r>
        <w:rPr>
          <w:rFonts w:ascii="Times New Roman" w:hAnsi="Times New Roman" w:cs="Times New Roman" w:eastAsia="Times New Roman"/>
          <w:sz w:val="29"/>
          <w:szCs w:val="29"/>
          <w:color w:val="808000"/>
          <w:spacing w:val="-61"/>
          <w:w w:val="100"/>
          <w:emboss/>
        </w:rPr>
        <w:t>t</w:t>
      </w:r>
      <w:r>
        <w:rPr>
          <w:rFonts w:ascii="Times New Roman" w:hAnsi="Times New Roman" w:cs="Times New Roman" w:eastAsia="Times New Roman"/>
          <w:sz w:val="29"/>
          <w:szCs w:val="29"/>
          <w:color w:val="808000"/>
          <w:spacing w:val="-61"/>
          <w:w w:val="100"/>
          <w:emboss/>
        </w:rPr>
      </w:r>
      <w:r>
        <w:rPr>
          <w:rFonts w:ascii="Times New Roman" w:hAnsi="Times New Roman" w:cs="Times New Roman" w:eastAsia="Times New Roman"/>
          <w:sz w:val="29"/>
          <w:szCs w:val="29"/>
          <w:color w:val="808000"/>
          <w:spacing w:val="-61"/>
          <w:w w:val="100"/>
        </w:rPr>
      </w:r>
      <w:r>
        <w:rPr>
          <w:rFonts w:ascii="Times New Roman" w:hAnsi="Times New Roman" w:cs="Times New Roman" w:eastAsia="Times New Roman"/>
          <w:sz w:val="29"/>
          <w:szCs w:val="29"/>
          <w:color w:val="808000"/>
          <w:spacing w:val="-61"/>
          <w:w w:val="100"/>
        </w:rPr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-20"/>
          <w:w w:val="100"/>
          <w:position w:val="-2"/>
        </w:rPr>
        <w:t>t</w:t>
      </w:r>
      <w:r>
        <w:rPr>
          <w:rFonts w:ascii="Times New Roman" w:hAnsi="Times New Roman" w:cs="Times New Roman" w:eastAsia="Times New Roman"/>
          <w:sz w:val="29"/>
          <w:szCs w:val="29"/>
          <w:color w:val="808000"/>
          <w:spacing w:val="-20"/>
          <w:w w:val="100"/>
          <w:position w:val="0"/>
        </w:rPr>
      </w:r>
      <w:r>
        <w:rPr>
          <w:rFonts w:ascii="Times New Roman" w:hAnsi="Times New Roman" w:cs="Times New Roman" w:eastAsia="Times New Roman"/>
          <w:sz w:val="29"/>
          <w:szCs w:val="29"/>
          <w:color w:val="808000"/>
          <w:spacing w:val="0"/>
          <w:w w:val="100"/>
          <w:emboss/>
          <w:position w:val="0"/>
        </w:rPr>
        <w:t>e</w:t>
      </w:r>
      <w:r>
        <w:rPr>
          <w:rFonts w:ascii="Times New Roman" w:hAnsi="Times New Roman" w:cs="Times New Roman" w:eastAsia="Times New Roman"/>
          <w:sz w:val="29"/>
          <w:szCs w:val="29"/>
          <w:color w:val="808000"/>
          <w:spacing w:val="0"/>
          <w:w w:val="100"/>
          <w:emboss/>
          <w:position w:val="0"/>
        </w:rPr>
      </w:r>
      <w:r>
        <w:rPr>
          <w:rFonts w:ascii="Times New Roman" w:hAnsi="Times New Roman" w:cs="Times New Roman" w:eastAsia="Times New Roman"/>
          <w:sz w:val="29"/>
          <w:szCs w:val="29"/>
          <w:color w:val="808000"/>
          <w:spacing w:val="0"/>
          <w:w w:val="100"/>
          <w:emboss/>
          <w:position w:val="0"/>
        </w:rPr>
        <w:t>r</w:t>
      </w:r>
      <w:r>
        <w:rPr>
          <w:rFonts w:ascii="Times New Roman" w:hAnsi="Times New Roman" w:cs="Times New Roman" w:eastAsia="Times New Roman"/>
          <w:sz w:val="29"/>
          <w:szCs w:val="29"/>
          <w:color w:val="808000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00" w:h="16840"/>
          <w:pgMar w:top="1380" w:bottom="280" w:left="1680" w:right="1680"/>
          <w:cols w:num="3" w:equalWidth="0">
            <w:col w:w="2679" w:space="384"/>
            <w:col w:w="1313" w:space="1879"/>
            <w:col w:w="228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40" w:lineRule="auto"/>
        <w:ind w:left="120" w:right="-20"/>
        <w:jc w:val="left"/>
        <w:tabs>
          <w:tab w:pos="1020" w:val="left"/>
          <w:tab w:pos="1480" w:val="left"/>
          <w:tab w:pos="2760" w:val="left"/>
          <w:tab w:pos="4400" w:val="left"/>
          <w:tab w:pos="4880" w:val="left"/>
          <w:tab w:pos="5460" w:val="left"/>
          <w:tab w:pos="6740" w:val="left"/>
          <w:tab w:pos="80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127.681pt;margin-top:-208.085571pt;width:352.2875pt;height:195.4475pt;mso-position-horizontal-relative:page;mso-position-vertical-relative:paragraph;z-index:-9508" coordorigin="2554,-4162" coordsize="7046,3909">
            <v:group style="position:absolute;left:3728;top:-3811;width:410;height:685" coordorigin="3728,-3811" coordsize="410,685">
              <v:shape style="position:absolute;left:3728;top:-3811;width:410;height:685" coordorigin="3728,-3811" coordsize="410,685" path="m3728,-3126l4139,-3811e" filled="f" stroked="t" strokeweight=".06pt" strokecolor="#1F1A17">
                <v:path arrowok="t"/>
              </v:shape>
            </v:group>
            <v:group style="position:absolute;left:3787;top:-3777;width:422;height:692" coordorigin="3787,-3777" coordsize="422,692">
              <v:shape style="position:absolute;left:3787;top:-3777;width:422;height:692" coordorigin="3787,-3777" coordsize="422,692" path="m3787,-3084l4210,-3777e" filled="f" stroked="t" strokeweight=".06pt" strokecolor="#1F1A17">
                <v:path arrowok="t"/>
              </v:shape>
            </v:group>
            <v:group style="position:absolute;left:7922;top:-2231;width:784;height:566" coordorigin="7922,-2231" coordsize="784,566">
              <v:shape style="position:absolute;left:7922;top:-2231;width:784;height:566" coordorigin="7922,-2231" coordsize="784,566" path="m8647,-2231l7927,-1968,7942,-1938,7958,-1907,7996,-1851,8040,-1799,8093,-1756,8120,-1738,8149,-1719,8183,-1704,8213,-1690,8281,-1671,8317,-1667,8352,-1665,8383,-1665,8466,-1680,8537,-1714,8557,-1731,8576,-1744,8612,-1780,8626,-1801,8640,-1819,8676,-1887,8696,-1957,8706,-2031,8706,-2075,8701,-2099,8699,-2119,8695,-2141,8688,-2163,8678,-2182,8671,-2200,8659,-2217,8647,-2231e" filled="t" fillcolor="#C4C067" stroked="f">
                <v:path arrowok="t"/>
                <v:fill/>
              </v:shape>
              <v:shape style="position:absolute;left:7922;top:-2231;width:784;height:566" coordorigin="7922,-2231" coordsize="784,566" path="m7927,-1968l7922,-1966,7927,-1968,7927,-1968e" filled="t" fillcolor="#C4C067" stroked="f">
                <v:path arrowok="t"/>
                <v:fill/>
              </v:shape>
            </v:group>
            <v:group style="position:absolute;left:7922;top:-2231;width:784;height:566" coordorigin="7922,-2231" coordsize="784,566">
              <v:shape style="position:absolute;left:7922;top:-2231;width:784;height:566" coordorigin="7922,-2231" coordsize="784,566" path="m7922,-1966l8647,-2231,8659,-2217,8671,-2200,8678,-2182,8688,-2163,8695,-2141,8699,-2119,8701,-2099,8706,-2075,8706,-2031,8704,-2004,8690,-1933,8666,-1865,8626,-1801,8612,-1780,8576,-1744,8557,-1731,8537,-1714,8466,-1680,8383,-1665,8352,-1665,8281,-1671,8213,-1690,8183,-1704,8149,-1719,8120,-1738,8093,-1756,8064,-1777,8017,-1824,7974,-1879,7942,-1938,7927,-1968,7922,-1966e" filled="f" stroked="t" strokeweight=".118pt" strokecolor="#1F1A17">
                <v:path arrowok="t"/>
              </v:shape>
            </v:group>
            <v:group style="position:absolute;left:7296;top:-2215;width:198;height:31" coordorigin="7296,-2215" coordsize="198,31">
              <v:shape style="position:absolute;left:7296;top:-2215;width:198;height:31" coordorigin="7296,-2215" coordsize="198,31" path="m7494,-2184l7469,-2194,7447,-2203,7428,-2211,7408,-2215,7376,-2206,7343,-2191,7322,-2194,7301,-2201,7296,-2203e" filled="f" stroked="t" strokeweight=".06pt" strokecolor="#1F1A17">
                <v:path arrowok="t"/>
              </v:shape>
            </v:group>
            <v:group style="position:absolute;left:7133;top:-2478;width:248;height:2" coordorigin="7133,-2478" coordsize="248,2">
              <v:shape style="position:absolute;left:7133;top:-2478;width:248;height:2" coordorigin="7133,-2478" coordsize="248,0" path="m7133,-2478l7381,-2478e" filled="f" stroked="t" strokeweight="6pt" strokecolor="#1F1A17">
                <v:path arrowok="t"/>
              </v:shape>
            </v:group>
            <v:group style="position:absolute;left:7376;top:-2416;width:163;height:116" coordorigin="7376,-2416" coordsize="163,116">
              <v:shape style="position:absolute;left:7376;top:-2416;width:163;height:116" coordorigin="7376,-2416" coordsize="163,116" path="m7540,-2299l7471,-2326,7418,-2394,7403,-2404,7388,-2411,7379,-2413,7376,-2416e" filled="f" stroked="t" strokeweight=".06pt" strokecolor="#1F1A17">
                <v:path arrowok="t"/>
              </v:shape>
            </v:group>
            <v:group style="position:absolute;left:7800;top:-2170;width:2;height:83" coordorigin="7800,-2170" coordsize="2,83">
              <v:shape style="position:absolute;left:7800;top:-2170;width:2;height:83" coordorigin="7800,-2170" coordsize="0,83" path="m7800,-2170l7800,-2087e" filled="f" stroked="t" strokeweight=".96pt" strokecolor="#1F1A17">
                <v:path arrowok="t"/>
              </v:shape>
            </v:group>
            <v:group style="position:absolute;left:7712;top:-2186;width:78;height:2" coordorigin="7712,-2186" coordsize="78,2">
              <v:shape style="position:absolute;left:7712;top:-2186;width:78;height:2" coordorigin="7712,-2186" coordsize="78,0" path="m7712,-2186l7790,-2186e" filled="f" stroked="t" strokeweight="1.62pt" strokecolor="#1F1A17">
                <v:path arrowok="t"/>
              </v:shape>
            </v:group>
            <v:group style="position:absolute;left:7686;top:-2114;width:126;height:2" coordorigin="7686,-2114" coordsize="126,2">
              <v:shape style="position:absolute;left:7686;top:-2114;width:126;height:2" coordorigin="7686,-2114" coordsize="126,0" path="m7686,-2114l7812,-2114e" filled="f" stroked="t" strokeweight="2.7pt" strokecolor="#1F1A17">
                <v:path arrowok="t"/>
              </v:shape>
            </v:group>
            <v:group style="position:absolute;left:7493;top:-2307;width:234;height:182" coordorigin="7493,-2307" coordsize="234,182">
              <v:shape style="position:absolute;left:7493;top:-2307;width:234;height:182" coordorigin="7493,-2307" coordsize="234,182" path="m7540,-2307l7493,-2179,7691,-2124,7727,-2219,7540,-2307e" filled="t" fillcolor="#C3C3C2" stroked="f">
                <v:path arrowok="t"/>
                <v:fill/>
              </v:shape>
            </v:group>
            <v:group style="position:absolute;left:7493;top:-2307;width:234;height:182" coordorigin="7493,-2307" coordsize="234,182">
              <v:shape style="position:absolute;left:7493;top:-2307;width:234;height:182" coordorigin="7493,-2307" coordsize="234,182" path="m7691,-2124l7493,-2179,7540,-2307,7727,-2219,7691,-2124xe" filled="f" stroked="t" strokeweight=".118pt" strokecolor="#1F1A17">
                <v:path arrowok="t"/>
              </v:shape>
            </v:group>
            <v:group style="position:absolute;left:7528;top:-2314;width:244;height:210" coordorigin="7528,-2314" coordsize="244,210">
              <v:shape style="position:absolute;left:7528;top:-2314;width:244;height:210" coordorigin="7528,-2314" coordsize="244,210" path="m7583,-2314l7528,-2153,7727,-2104,7771,-2233,7583,-2314e" filled="t" fillcolor="#C3C3C2" stroked="f">
                <v:path arrowok="t"/>
                <v:fill/>
              </v:shape>
            </v:group>
            <v:group style="position:absolute;left:7528;top:-2314;width:244;height:210" coordorigin="7528,-2314" coordsize="244,210">
              <v:shape style="position:absolute;left:7528;top:-2314;width:244;height:210" coordorigin="7528,-2314" coordsize="244,210" path="m7727,-2104l7771,-2233,7583,-2314,7528,-2153,7727,-2104xe" filled="f" stroked="t" strokeweight=".118pt" strokecolor="#1F1A17">
                <v:path arrowok="t"/>
              </v:shape>
            </v:group>
            <v:group style="position:absolute;left:7514;top:-2316;width:64;height:161" coordorigin="7514,-2316" coordsize="64,161">
              <v:shape style="position:absolute;left:7514;top:-2316;width:64;height:161" coordorigin="7514,-2316" coordsize="64,161" path="m7528,-2158l7519,-2158,7519,-2155,7528,-2155,7528,-2158e" filled="t" fillcolor="#FFFFFF" stroked="f">
                <v:path arrowok="t"/>
                <v:fill/>
              </v:shape>
              <v:shape style="position:absolute;left:7514;top:-2316;width:64;height:161" coordorigin="7514,-2316" coordsize="64,161" path="m7580,-2311l7564,-2311,7514,-2165,7517,-2165,7514,-2163,7517,-2163,7517,-2158,7530,-2158,7530,-2160,7580,-2304,7580,-2311e" filled="t" fillcolor="#FFFFFF" stroked="f">
                <v:path arrowok="t"/>
                <v:fill/>
              </v:shape>
              <v:shape style="position:absolute;left:7514;top:-2316;width:64;height:161" coordorigin="7514,-2316" coordsize="64,161" path="m7578,-2314l7566,-2314,7566,-2311,7578,-2311,7578,-2314e" filled="t" fillcolor="#FFFFFF" stroked="f">
                <v:path arrowok="t"/>
                <v:fill/>
              </v:shape>
              <v:shape style="position:absolute;left:7514;top:-2316;width:64;height:161" coordorigin="7514,-2316" coordsize="64,161" path="m7576,-2316l7568,-2316,7568,-2314,7576,-2314,7576,-2316e" filled="t" fillcolor="#FFFFFF" stroked="f">
                <v:path arrowok="t"/>
                <v:fill/>
              </v:shape>
            </v:group>
            <v:group style="position:absolute;left:7514;top:-2316;width:66;height:161" coordorigin="7514,-2316" coordsize="66,161">
              <v:shape style="position:absolute;left:7514;top:-2316;width:66;height:161" coordorigin="7514,-2316" coordsize="66,161" path="m7576,-2316l7568,-2316,7568,-2314,7566,-2314,7566,-2311,7564,-2311,7514,-2165,7517,-2165,7514,-2163,7517,-2163,7514,-2163,7517,-2163,7517,-2158,7519,-2158,7519,-2155,7528,-2155,7528,-2158,7530,-2158,7530,-2160,7580,-2304,7580,-2311,7578,-2311,7578,-2314,7576,-2314,7576,-2316xe" filled="f" stroked="t" strokeweight=".118pt" strokecolor="#1F1A17">
                <v:path arrowok="t"/>
              </v:shape>
            </v:group>
            <v:group style="position:absolute;left:7722;top:-2106;width:64;height:78" coordorigin="7722,-2106" coordsize="64,78">
              <v:shape style="position:absolute;left:7722;top:-2106;width:64;height:78" coordorigin="7722,-2106" coordsize="64,78" path="m7724,-2106l7722,-2099,7724,-2092,7722,-2085,7727,-2077,7727,-2073,7732,-2065,7736,-2056,7741,-2049,7746,-2044,7750,-2041,7754,-2038,7762,-2033,7766,-2031,7774,-2028,7786,-2028e" filled="f" stroked="t" strokeweight=".118pt" strokecolor="#1F1A17">
                <v:path arrowok="t"/>
              </v:shape>
            </v:group>
            <v:group style="position:absolute;left:7769;top:-2263;width:92;height:35" coordorigin="7769,-2263" coordsize="92,35">
              <v:shape style="position:absolute;left:7769;top:-2263;width:92;height:35" coordorigin="7769,-2263" coordsize="92,35" path="m7769,-2229l7774,-2236,7776,-2241,7781,-2245,7788,-2250,7793,-2253,7798,-2257,7812,-2262,7817,-2263,7842,-2263,7849,-2262,7854,-2260,7861,-2257e" filled="f" stroked="t" strokeweight=".118pt" strokecolor="#1F1A17">
                <v:path arrowok="t"/>
              </v:shape>
            </v:group>
            <v:group style="position:absolute;left:7778;top:-2467;width:935;height:936" coordorigin="7778,-2467" coordsize="935,936">
              <v:shape style="position:absolute;left:7778;top:-2467;width:935;height:936" coordorigin="7778,-2467" coordsize="935,936" path="m7856,-2260l7868,-2275,7892,-2304,7906,-2319,7918,-2333,7932,-2346,7949,-2358,7963,-2370,7976,-2382,7993,-2392,8010,-2404,8027,-2412,8042,-2419,8059,-2429,8076,-2434,8095,-2441,8113,-2448,8130,-2453,8149,-2455,8168,-2460,8186,-2463,8225,-2467,8281,-2467,8300,-2465,8320,-2460,8338,-2458,8376,-2448,8395,-2441,8418,-2434,8461,-2415,8479,-2404,8501,-2392,8520,-2377,8537,-2363,8555,-2349,8603,-2299,8628,-2263,8642,-2245,8674,-2187,8696,-2122,8708,-2056,8711,-2035,8713,-2011,8713,-1965,8711,-1943,8706,-1919,8704,-1895,8696,-1872,8690,-1851,8683,-1829,8638,-1746,8598,-1692,8564,-1660,8549,-1643,8530,-1629,8513,-1617,8494,-1605,8473,-1594,8454,-1582,8432,-1572,8413,-1565,8393,-1558,8369,-1551,8347,-1543,8327,-1541,8303,-1536,8281,-1534,8258,-1534,8234,-1531,8210,-1534,8189,-1536,8166,-1539,8144,-1543,8120,-1551,8098,-1555,8059,-1570,8042,-1579,8027,-1587,8010,-1595,7993,-1607,7976,-1617,7961,-1629,7932,-1653,7918,-1667,7906,-1680,7892,-1695,7883,-1709,7868,-1723,7859,-1740,7847,-1753,7840,-1770,7820,-1804,7814,-1822,7807,-1839,7798,-1877,7790,-1893,7788,-1914,7783,-1931,7781,-1950,7781,-1971,7778,-1990,7778,-2028e" filled="f" stroked="t" strokeweight=".118pt" strokecolor="#1F1A17">
                <v:path arrowok="t"/>
              </v:shape>
            </v:group>
            <v:group style="position:absolute;left:7045;top:-2248;width:253;height:2" coordorigin="7045,-2248" coordsize="253,2">
              <v:shape style="position:absolute;left:7045;top:-2248;width:253;height:2" coordorigin="7045,-2248" coordsize="253,0" path="m7045,-2248l7298,-2248e" filled="f" stroked="t" strokeweight="4.92pt" strokecolor="#1F1A17">
                <v:path arrowok="t"/>
              </v:shape>
            </v:group>
            <v:group style="position:absolute;left:7415;top:-760;width:1993;height:288" coordorigin="7415,-760" coordsize="1993,288">
              <v:shape style="position:absolute;left:7415;top:-760;width:1993;height:288" coordorigin="7415,-760" coordsize="1993,288" path="m9330,-760l7505,-760,7415,-570,7434,-492,7505,-472,9311,-472,9374,-495,9408,-570,9330,-760e" filled="t" fillcolor="#AAA9A9" stroked="f">
                <v:path arrowok="t"/>
                <v:fill/>
              </v:shape>
            </v:group>
            <v:group style="position:absolute;left:7415;top:-760;width:1993;height:288" coordorigin="7415,-760" coordsize="1993,288">
              <v:shape style="position:absolute;left:7415;top:-760;width:1993;height:288" coordorigin="7415,-760" coordsize="1993,288" path="m7505,-760l7415,-570,7434,-492,7505,-472,9311,-472,9374,-495,9408,-570,9330,-760,7505,-760xe" filled="f" stroked="t" strokeweight=".118pt" strokecolor="#1F1A17">
                <v:path arrowok="t"/>
              </v:shape>
            </v:group>
            <v:group style="position:absolute;left:5774;top:-916;width:3602;height:582" coordorigin="5774,-916" coordsize="3602,582">
              <v:shape style="position:absolute;left:5774;top:-916;width:3602;height:582" coordorigin="5774,-916" coordsize="3602,582" path="m6142,-916l5776,-916,5774,-889,5774,-360,5776,-334,9377,-334,9377,-472,6142,-472,6142,-916e" filled="t" fillcolor="#1F1A17" stroked="f">
                <v:path arrowok="t"/>
                <v:fill/>
              </v:shape>
            </v:group>
            <v:group style="position:absolute;left:5773;top:-916;width:3604;height:581" coordorigin="5773,-916" coordsize="3604,581">
              <v:shape style="position:absolute;left:5773;top:-916;width:3604;height:581" coordorigin="5773,-916" coordsize="3604,581" path="m9377,-472l9377,-335,5776,-335,5773,-360,5773,-889,5776,-916,6142,-916,6142,-472,9377,-472e" filled="f" stroked="t" strokeweight=".06pt" strokecolor="#1F1A17">
                <v:path arrowok="t"/>
              </v:shape>
              <v:shape style="position:absolute;left:2554;top:-4162;width:5238;height:3677" type="#_x0000_t75">
                <v:imagedata r:id="rId17" o:title=""/>
              </v:shape>
            </v:group>
            <v:group style="position:absolute;left:7544;top:-1999;width:2;height:1240" coordorigin="7544,-1999" coordsize="2,1240">
              <v:shape style="position:absolute;left:7544;top:-1999;width:2;height:1240" coordorigin="7544,-1999" coordsize="0,1240" path="m7544,-760l7544,-1999,7544,-760xe" filled="t" fillcolor="#DFDFDE" stroked="f">
                <v:path arrowok="t"/>
                <v:fill/>
              </v:shape>
            </v:group>
            <v:group style="position:absolute;left:7544;top:-1999;width:1736;height:1240" coordorigin="7544,-1999" coordsize="1736,1240">
              <v:shape style="position:absolute;left:7544;top:-1999;width:1736;height:1240" coordorigin="7544,-1999" coordsize="1736,1240" path="m7544,-1999l9281,-1999,9281,-760,7544,-760,7544,-1999xe" filled="f" stroked="t" strokeweight=".06pt" strokecolor="#1F1A17">
                <v:path arrowok="t"/>
              </v:shape>
            </v:group>
            <v:group style="position:absolute;left:7630;top:-613;width:163;height:2" coordorigin="7630,-613" coordsize="163,2">
              <v:shape style="position:absolute;left:7630;top:-613;width:163;height:2" coordorigin="7630,-613" coordsize="163,0" path="m7630,-613l7793,-613e" filled="f" stroked="t" strokeweight="4.12pt" strokecolor="#DA251D">
                <v:path arrowok="t"/>
              </v:shape>
            </v:group>
            <v:group style="position:absolute;left:7630;top:-653;width:163;height:80" coordorigin="7630,-653" coordsize="163,80">
              <v:shape style="position:absolute;left:7630;top:-653;width:163;height:80" coordorigin="7630,-653" coordsize="163,80" path="m7630,-653l7793,-653,7793,-573,7630,-573,7630,-653xe" filled="f" stroked="t" strokeweight=".06pt" strokecolor="#1F1A17">
                <v:path arrowok="t"/>
              </v:shape>
            </v:group>
            <v:group style="position:absolute;left:7974;top:-653;width:2;height:101" coordorigin="7974,-653" coordsize="2,101">
              <v:shape style="position:absolute;left:7974;top:-653;width:2;height:101" coordorigin="7974,-653" coordsize="0,101" path="m7974,-552l7974,-653,7974,-552xe" filled="t" fillcolor="#29166F" stroked="f">
                <v:path arrowok="t"/>
                <v:fill/>
              </v:shape>
            </v:group>
            <v:group style="position:absolute;left:7974;top:-653;width:307;height:101" coordorigin="7974,-653" coordsize="307,101">
              <v:shape style="position:absolute;left:7974;top:-653;width:307;height:101" coordorigin="7974,-653" coordsize="307,101" path="m7974,-653l8281,-653,8281,-552,7974,-552,7974,-653xe" filled="f" stroked="t" strokeweight=".06pt" strokecolor="#1F1A17">
                <v:path arrowok="t"/>
              </v:shape>
            </v:group>
            <v:group style="position:absolute;left:8984;top:-2446;width:190;height:398" coordorigin="8984,-2446" coordsize="190,398">
              <v:shape style="position:absolute;left:8984;top:-2446;width:190;height:398" coordorigin="8984,-2446" coordsize="190,398" path="m9174,-2446l9109,-2431,9107,-2405,9101,-2380,9095,-2356,9088,-2332,9047,-2238,9025,-2193,9005,-2146,8998,-2123,8990,-2098,8987,-2074,8984,-2047,9049,-2062,9052,-2088,9058,-2112,9091,-2207,9134,-2299,9154,-2346,9168,-2394,9172,-2419,9174,-2446e" filled="t" fillcolor="#FF3300" stroked="f">
                <v:path arrowok="t"/>
                <v:fill/>
              </v:shape>
            </v:group>
            <v:group style="position:absolute;left:8984;top:-2446;width:190;height:398" coordorigin="8984,-2446" coordsize="190,398">
              <v:shape style="position:absolute;left:8984;top:-2446;width:190;height:398" coordorigin="8984,-2446" coordsize="190,398" path="m9109,-2431l9095,-2356,9047,-2238,9025,-2193,9005,-2146,8998,-2123,8990,-2098,8987,-2074,8984,-2047,9049,-2062,9052,-2088,9058,-2112,9091,-2207,9134,-2299,9154,-2346,9168,-2394,9172,-2419,9174,-2446,9109,-2431xe" filled="f" stroked="t" strokeweight=".39pt" strokecolor="#FF3300">
                <v:path arrowok="t"/>
              </v:shape>
            </v:group>
            <v:group style="position:absolute;left:9116;top:-2449;width:191;height:398" coordorigin="9116,-2449" coordsize="191,398">
              <v:shape style="position:absolute;left:9116;top:-2449;width:191;height:398" coordorigin="9116,-2449" coordsize="191,398" path="m9307,-2449l9241,-2435,9239,-2409,9234,-2385,9200,-2290,9157,-2197,9138,-2151,9130,-2127,9124,-2103,9120,-2077,9116,-2051,9182,-2065,9185,-2092,9190,-2116,9197,-2141,9204,-2165,9223,-2212,9245,-2256,9266,-2303,9286,-2350,9294,-2374,9300,-2399,9304,-2423,9307,-2449e" filled="t" fillcolor="#FF3300" stroked="f">
                <v:path arrowok="t"/>
                <v:fill/>
              </v:shape>
            </v:group>
            <v:group style="position:absolute;left:9116;top:-2449;width:191;height:398" coordorigin="9116,-2449" coordsize="191,398">
              <v:shape style="position:absolute;left:9116;top:-2449;width:191;height:398" coordorigin="9116,-2449" coordsize="191,398" path="m9241,-2435l9228,-2359,9200,-2290,9157,-2197,9138,-2151,9130,-2127,9124,-2103,9120,-2077,9116,-2051,9182,-2065,9185,-2092,9190,-2116,9197,-2141,9204,-2165,9223,-2212,9245,-2256,9266,-2303,9294,-2374,9307,-2449,9241,-2435xe" filled="f" stroked="t" strokeweight=".39pt" strokecolor="#FF3300">
                <v:path arrowok="t"/>
              </v:shape>
            </v:group>
            <v:group style="position:absolute;left:9234;top:-2457;width:190;height:397" coordorigin="9234,-2457" coordsize="190,397">
              <v:shape style="position:absolute;left:9234;top:-2457;width:190;height:397" coordorigin="9234,-2457" coordsize="190,397" path="m9424,-2457l9359,-2442,9356,-2417,9350,-2392,9344,-2368,9337,-2344,9296,-2250,9275,-2205,9254,-2158,9247,-2135,9240,-2110,9236,-2085,9234,-2059,9299,-2074,9301,-2099,9313,-2149,9322,-2172,9341,-2219,9361,-2265,9384,-2311,9403,-2358,9410,-2381,9418,-2406,9421,-2431,9424,-2457e" filled="t" fillcolor="#FF3300" stroked="f">
                <v:path arrowok="t"/>
                <v:fill/>
              </v:shape>
            </v:group>
            <v:group style="position:absolute;left:9234;top:-2457;width:190;height:397" coordorigin="9234,-2457" coordsize="190,397">
              <v:shape style="position:absolute;left:9234;top:-2457;width:190;height:397" coordorigin="9234,-2457" coordsize="190,397" path="m9359,-2442l9344,-2368,9296,-2250,9275,-2205,9254,-2158,9247,-2135,9240,-2110,9236,-2085,9234,-2059,9299,-2074,9301,-2099,9313,-2149,9322,-2172,9341,-2219,9361,-2265,9384,-2311,9403,-2358,9410,-2381,9418,-2406,9421,-2431,9424,-2457,9359,-2442xe" filled="f" stroked="t" strokeweight=".39pt" strokecolor="#FF3300">
                <v:path arrowok="t"/>
              </v:shape>
            </v:group>
            <v:group style="position:absolute;left:7142;top:-3460;width:2434;height:3184" coordorigin="7142,-3460" coordsize="2434,3184">
              <v:shape style="position:absolute;left:7142;top:-3460;width:2434;height:3184" coordorigin="7142,-3460" coordsize="2434,3184" path="m7142,-276l9576,-276,9576,-3460,7142,-3460,7142,-276xe" filled="f" stroked="t" strokeweight="2.337pt" strokecolor="#000000">
                <v:path arrowok="t"/>
              </v:shape>
            </v:group>
            <v:group style="position:absolute;left:7111;top:-3491;width:2434;height:3184" coordorigin="7111,-3491" coordsize="2434,3184">
              <v:shape style="position:absolute;left:7111;top:-3491;width:2434;height:3184" coordorigin="7111,-3491" coordsize="2434,3184" path="m7111,-307l9545,-307,9545,-3491,7111,-3491,7111,-307xe" filled="f" stroked="t" strokeweight="2.337pt" strokecolor="#FFFF00">
                <v:path arrowok="t"/>
              </v:shape>
            </v:group>
            <v:group style="position:absolute;left:3709;top:-4084;width:2747;height:3059" coordorigin="3709,-4084" coordsize="2747,3059">
              <v:shape style="position:absolute;left:3709;top:-4084;width:2747;height:3059" coordorigin="3709,-4084" coordsize="2747,3059" path="m3709,-1025l6456,-1025,6456,-4084,3709,-4084,3709,-1025xe" filled="f" stroked="t" strokeweight="2.337pt" strokecolor="#000000">
                <v:path arrowok="t"/>
              </v:shape>
            </v:group>
            <v:group style="position:absolute;left:3678;top:-4115;width:2747;height:3059" coordorigin="3678,-4115" coordsize="2747,3059">
              <v:shape style="position:absolute;left:3678;top:-4115;width:2747;height:3059" coordorigin="3678,-4115" coordsize="2747,3059" path="m3678,-1056l6425,-1056,6425,-4115,3678,-4115,3678,-1056xe" filled="f" stroked="t" strokeweight="2.337pt" strokecolor="#FFFF00">
                <v:path arrowok="t"/>
              </v:shape>
            </v:group>
            <v:group style="position:absolute;left:3350;top:-2862;width:304;height:422" coordorigin="3350,-2862" coordsize="304,422">
              <v:shape style="position:absolute;left:3350;top:-2862;width:304;height:422" coordorigin="3350,-2862" coordsize="304,422" path="m3600,-2862l3350,-2471,3404,-2440,3654,-2831,3600,-2862e" filled="t" fillcolor="#000000" stroked="f">
                <v:path arrowok="t"/>
                <v:fill/>
              </v:shape>
            </v:group>
            <v:group style="position:absolute;left:3532;top:-3028;width:209;height:244" coordorigin="3532,-3028" coordsize="209,244">
              <v:shape style="position:absolute;left:3532;top:-3028;width:209;height:244" coordorigin="3532,-3028" coordsize="209,244" path="m3740,-3028l3532,-2902,3716,-2784,3740,-3028e" filled="t" fillcolor="#000000" stroked="f">
                <v:path arrowok="t"/>
                <v:fill/>
              </v:shape>
            </v:group>
            <v:group style="position:absolute;left:3330;top:-2884;width:302;height:422" coordorigin="3330,-2884" coordsize="302,422">
              <v:shape style="position:absolute;left:3330;top:-2884;width:302;height:422" coordorigin="3330,-2884" coordsize="302,422" path="m3580,-2884l3330,-2493,3383,-2461,3632,-2853,3580,-2884e" filled="t" fillcolor="#CCFFFF" stroked="f">
                <v:path arrowok="t"/>
                <v:fill/>
              </v:shape>
            </v:group>
            <v:group style="position:absolute;left:3511;top:-3048;width:209;height:242" coordorigin="3511,-3048" coordsize="209,242">
              <v:shape style="position:absolute;left:3511;top:-3048;width:209;height:242" coordorigin="3511,-3048" coordsize="209,242" path="m3720,-3048l3511,-2922,3695,-2806,3720,-3048e" filled="t" fillcolor="#CCFFFF" stroked="f">
                <v:path arrowok="t"/>
                <v:fill/>
              </v:shape>
            </v:group>
            <v:group style="position:absolute;left:7819;top:-2227;width:221;height:230" coordorigin="7819,-2227" coordsize="221,230">
              <v:shape style="position:absolute;left:7819;top:-2227;width:221;height:230" coordorigin="7819,-2227" coordsize="221,230" path="m7846,-2227l7819,-1997,8040,-2069,7846,-2227e" filled="t" fillcolor="#FFFFFF" stroked="f">
                <v:path arrowok="t"/>
                <v:fill/>
              </v:shape>
            </v:group>
            <v:group style="position:absolute;left:7819;top:-2227;width:221;height:230" coordorigin="7819,-2227" coordsize="221,230">
              <v:shape style="position:absolute;left:7819;top:-2227;width:221;height:230" coordorigin="7819,-2227" coordsize="221,230" path="m7819,-1997l8040,-2069,7846,-2227,7819,-1997xe" filled="f" stroked="t" strokeweight=".39pt" strokecolor="#FFFFFF">
                <v:path arrowok="t"/>
              </v:shape>
            </v:group>
            <v:group style="position:absolute;left:7830;top:-2381;width:1051;height:558" coordorigin="7830,-2381" coordsize="1051,558">
              <v:shape style="position:absolute;left:7830;top:-2381;width:1051;height:558" coordorigin="7830,-2381" coordsize="1051,558" path="m8876,-2271l8832,-2329,8748,-2368,8674,-2379,8632,-2381,8587,-2381,8491,-2373,8390,-2355,8284,-2325,8179,-2285,8087,-2241,8005,-2191,7937,-2140,7883,-2087,7848,-2033,7830,-1969,7830,-1956,7860,-1891,7932,-1847,8000,-1830,8080,-1823,8125,-1823,8220,-1831,8321,-1849,8428,-1879,8532,-1919,8580,-1939,8668,-1987,8742,-2038,8803,-2091,8848,-2145,8878,-2209,8881,-2235,8881,-2248,8879,-2260,8876,-2271xe" filled="f" stroked="t" strokeweight="3.116pt" strokecolor="#FFFFFF">
                <v:path arrowok="t"/>
              </v:shape>
            </v:group>
            <v:group style="position:absolute;left:7819;top:-2227;width:221;height:230" coordorigin="7819,-2227" coordsize="221,230">
              <v:shape style="position:absolute;left:7819;top:-2227;width:221;height:230" coordorigin="7819,-2227" coordsize="221,230" path="m7846,-2227l7819,-1997,8040,-2069,7846,-2227e" filled="t" fillcolor="#FFFFFF" stroked="f">
                <v:path arrowok="t"/>
                <v:fill/>
              </v:shape>
            </v:group>
            <v:group style="position:absolute;left:7819;top:-2227;width:221;height:230" coordorigin="7819,-2227" coordsize="221,230">
              <v:shape style="position:absolute;left:7819;top:-2227;width:221;height:230" coordorigin="7819,-2227" coordsize="221,230" path="m7819,-1997l8040,-2069,7846,-2227,7819,-1997xe" filled="f" stroked="t" strokeweight=".39pt" strokecolor="#FFFFFF">
                <v:path arrowok="t"/>
              </v:shape>
            </v:group>
            <v:group style="position:absolute;left:7830;top:-2381;width:1051;height:558" coordorigin="7830,-2381" coordsize="1051,558">
              <v:shape style="position:absolute;left:7830;top:-2381;width:1051;height:558" coordorigin="7830,-2381" coordsize="1051,558" path="m8876,-2271l8832,-2329,8748,-2368,8674,-2379,8632,-2381,8587,-2381,8491,-2373,8390,-2355,8284,-2325,8179,-2285,8087,-2241,8005,-2191,7937,-2140,7883,-2087,7848,-2033,7830,-1969,7830,-1956,7860,-1891,7932,-1847,8000,-1830,8080,-1823,8125,-1823,8220,-1831,8321,-1849,8428,-1879,8532,-1919,8580,-1939,8668,-1987,8742,-2038,8803,-2091,8848,-2145,8878,-2209,8881,-2235,8881,-2248,8879,-2260,8876,-2271xe" filled="f" stroked="t" strokeweight="3.116pt" strokecolor="#FFFFFF">
                <v:path arrowok="t"/>
              </v:shape>
            </v:group>
            <v:group style="position:absolute;left:3728;top:-3811;width:410;height:685" coordorigin="3728,-3811" coordsize="410,685">
              <v:shape style="position:absolute;left:3728;top:-3811;width:410;height:685" coordorigin="3728,-3811" coordsize="410,685" path="m3728,-3126l4139,-3811e" filled="f" stroked="t" strokeweight=".06pt" strokecolor="#1F1A17">
                <v:path arrowok="t"/>
              </v:shape>
            </v:group>
            <v:group style="position:absolute;left:3787;top:-3777;width:422;height:692" coordorigin="3787,-3777" coordsize="422,692">
              <v:shape style="position:absolute;left:3787;top:-3777;width:422;height:692" coordorigin="3787,-3777" coordsize="422,692" path="m3787,-3084l4210,-3777e" filled="f" stroked="t" strokeweight=".06pt" strokecolor="#1F1A17">
                <v:path arrowok="t"/>
              </v:shape>
            </v:group>
            <v:group style="position:absolute;left:7922;top:-2231;width:784;height:566" coordorigin="7922,-2231" coordsize="784,566">
              <v:shape style="position:absolute;left:7922;top:-2231;width:784;height:566" coordorigin="7922,-2231" coordsize="784,566" path="m8647,-2231l7927,-1968,7942,-1938,7958,-1907,7996,-1851,8040,-1799,8093,-1756,8120,-1738,8149,-1719,8183,-1704,8213,-1690,8281,-1671,8317,-1667,8352,-1665,8383,-1665,8466,-1680,8537,-1714,8557,-1731,8576,-1744,8612,-1780,8626,-1801,8640,-1819,8676,-1887,8696,-1957,8706,-2031,8706,-2075,8701,-2099,8699,-2119,8695,-2141,8688,-2163,8678,-2182,8671,-2200,8659,-2217,8647,-2231e" filled="t" fillcolor="#C4C067" stroked="f">
                <v:path arrowok="t"/>
                <v:fill/>
              </v:shape>
              <v:shape style="position:absolute;left:7922;top:-2231;width:784;height:566" coordorigin="7922,-2231" coordsize="784,566" path="m7927,-1968l7922,-1966,7927,-1968,7927,-1968e" filled="t" fillcolor="#C4C067" stroked="f">
                <v:path arrowok="t"/>
                <v:fill/>
              </v:shape>
            </v:group>
            <v:group style="position:absolute;left:7922;top:-2231;width:784;height:566" coordorigin="7922,-2231" coordsize="784,566">
              <v:shape style="position:absolute;left:7922;top:-2231;width:784;height:566" coordorigin="7922,-2231" coordsize="784,566" path="m7922,-1966l8647,-2231,8659,-2217,8671,-2200,8678,-2182,8688,-2163,8695,-2141,8699,-2119,8701,-2099,8706,-2075,8706,-2031,8704,-2004,8690,-1933,8666,-1865,8626,-1801,8612,-1780,8576,-1744,8557,-1731,8537,-1714,8466,-1680,8383,-1665,8352,-1665,8281,-1671,8213,-1690,8183,-1704,8149,-1719,8120,-1738,8093,-1756,8064,-1777,8017,-1824,7974,-1879,7942,-1938,7927,-1968,7922,-1966e" filled="f" stroked="t" strokeweight=".118pt" strokecolor="#1F1A17">
                <v:path arrowok="t"/>
              </v:shape>
            </v:group>
            <v:group style="position:absolute;left:7296;top:-2215;width:198;height:31" coordorigin="7296,-2215" coordsize="198,31">
              <v:shape style="position:absolute;left:7296;top:-2215;width:198;height:31" coordorigin="7296,-2215" coordsize="198,31" path="m7494,-2184l7469,-2194,7447,-2203,7428,-2211,7408,-2215,7376,-2206,7343,-2191,7322,-2194,7301,-2201,7296,-2203e" filled="f" stroked="t" strokeweight=".06pt" strokecolor="#1F1A17">
                <v:path arrowok="t"/>
              </v:shape>
            </v:group>
            <v:group style="position:absolute;left:7376;top:-2416;width:163;height:116" coordorigin="7376,-2416" coordsize="163,116">
              <v:shape style="position:absolute;left:7376;top:-2416;width:163;height:116" coordorigin="7376,-2416" coordsize="163,116" path="m7540,-2299l7471,-2326,7418,-2394,7403,-2404,7388,-2411,7379,-2413,7376,-2416e" filled="f" stroked="t" strokeweight=".06pt" strokecolor="#1F1A17">
                <v:path arrowok="t"/>
              </v:shape>
            </v:group>
            <v:group style="position:absolute;left:7493;top:-2307;width:234;height:182" coordorigin="7493,-2307" coordsize="234,182">
              <v:shape style="position:absolute;left:7493;top:-2307;width:234;height:182" coordorigin="7493,-2307" coordsize="234,182" path="m7540,-2307l7493,-2179,7691,-2124,7727,-2219,7540,-2307e" filled="t" fillcolor="#C3C3C2" stroked="f">
                <v:path arrowok="t"/>
                <v:fill/>
              </v:shape>
            </v:group>
            <v:group style="position:absolute;left:7493;top:-2307;width:234;height:182" coordorigin="7493,-2307" coordsize="234,182">
              <v:shape style="position:absolute;left:7493;top:-2307;width:234;height:182" coordorigin="7493,-2307" coordsize="234,182" path="m7691,-2124l7493,-2179,7540,-2307,7727,-2219,7691,-2124xe" filled="f" stroked="t" strokeweight=".118pt" strokecolor="#1F1A17">
                <v:path arrowok="t"/>
              </v:shape>
            </v:group>
            <v:group style="position:absolute;left:7528;top:-2314;width:244;height:210" coordorigin="7528,-2314" coordsize="244,210">
              <v:shape style="position:absolute;left:7528;top:-2314;width:244;height:210" coordorigin="7528,-2314" coordsize="244,210" path="m7583,-2314l7528,-2153,7727,-2104,7771,-2233,7583,-2314e" filled="t" fillcolor="#C3C3C2" stroked="f">
                <v:path arrowok="t"/>
                <v:fill/>
              </v:shape>
            </v:group>
            <v:group style="position:absolute;left:7528;top:-2314;width:244;height:210" coordorigin="7528,-2314" coordsize="244,210">
              <v:shape style="position:absolute;left:7528;top:-2314;width:244;height:210" coordorigin="7528,-2314" coordsize="244,210" path="m7727,-2104l7771,-2233,7583,-2314,7528,-2153,7727,-2104xe" filled="f" stroked="t" strokeweight=".118pt" strokecolor="#1F1A17">
                <v:path arrowok="t"/>
              </v:shape>
            </v:group>
            <v:group style="position:absolute;left:7514;top:-2316;width:64;height:161" coordorigin="7514,-2316" coordsize="64,161">
              <v:shape style="position:absolute;left:7514;top:-2316;width:64;height:161" coordorigin="7514,-2316" coordsize="64,161" path="m7528,-2158l7519,-2158,7519,-2155,7528,-2155,7528,-2158e" filled="t" fillcolor="#FFFFFF" stroked="f">
                <v:path arrowok="t"/>
                <v:fill/>
              </v:shape>
              <v:shape style="position:absolute;left:7514;top:-2316;width:64;height:161" coordorigin="7514,-2316" coordsize="64,161" path="m7580,-2311l7564,-2311,7514,-2165,7517,-2165,7514,-2163,7517,-2163,7517,-2158,7530,-2158,7530,-2160,7580,-2304,7580,-2311e" filled="t" fillcolor="#FFFFFF" stroked="f">
                <v:path arrowok="t"/>
                <v:fill/>
              </v:shape>
              <v:shape style="position:absolute;left:7514;top:-2316;width:64;height:161" coordorigin="7514,-2316" coordsize="64,161" path="m7578,-2314l7566,-2314,7566,-2311,7578,-2311,7578,-2314e" filled="t" fillcolor="#FFFFFF" stroked="f">
                <v:path arrowok="t"/>
                <v:fill/>
              </v:shape>
              <v:shape style="position:absolute;left:7514;top:-2316;width:64;height:161" coordorigin="7514,-2316" coordsize="64,161" path="m7576,-2316l7568,-2316,7568,-2314,7576,-2314,7576,-2316e" filled="t" fillcolor="#FFFFFF" stroked="f">
                <v:path arrowok="t"/>
                <v:fill/>
              </v:shape>
            </v:group>
            <v:group style="position:absolute;left:7514;top:-2316;width:66;height:161" coordorigin="7514,-2316" coordsize="66,161">
              <v:shape style="position:absolute;left:7514;top:-2316;width:66;height:161" coordorigin="7514,-2316" coordsize="66,161" path="m7576,-2316l7568,-2316,7568,-2314,7566,-2314,7566,-2311,7564,-2311,7514,-2165,7517,-2165,7514,-2163,7517,-2163,7514,-2163,7517,-2163,7517,-2158,7519,-2158,7519,-2155,7528,-2155,7528,-2158,7530,-2158,7530,-2160,7580,-2304,7580,-2311,7578,-2311,7578,-2314,7576,-2314,7576,-2316xe" filled="f" stroked="t" strokeweight=".118pt" strokecolor="#1F1A17">
                <v:path arrowok="t"/>
              </v:shape>
            </v:group>
            <v:group style="position:absolute;left:7722;top:-2106;width:64;height:78" coordorigin="7722,-2106" coordsize="64,78">
              <v:shape style="position:absolute;left:7722;top:-2106;width:64;height:78" coordorigin="7722,-2106" coordsize="64,78" path="m7724,-2106l7722,-2099,7724,-2092,7722,-2085,7727,-2077,7727,-2073,7732,-2065,7736,-2056,7741,-2049,7746,-2044,7750,-2041,7754,-2038,7762,-2033,7766,-2031,7774,-2028,7786,-2028e" filled="f" stroked="t" strokeweight=".118pt" strokecolor="#1F1A17">
                <v:path arrowok="t"/>
              </v:shape>
            </v:group>
            <v:group style="position:absolute;left:7769;top:-2263;width:92;height:35" coordorigin="7769,-2263" coordsize="92,35">
              <v:shape style="position:absolute;left:7769;top:-2263;width:92;height:35" coordorigin="7769,-2263" coordsize="92,35" path="m7769,-2229l7774,-2236,7776,-2241,7781,-2245,7788,-2250,7793,-2253,7798,-2257,7812,-2262,7817,-2263,7842,-2263,7849,-2262,7854,-2260,7861,-2257e" filled="f" stroked="t" strokeweight=".118pt" strokecolor="#1F1A17">
                <v:path arrowok="t"/>
              </v:shape>
            </v:group>
            <v:group style="position:absolute;left:7778;top:-2467;width:935;height:936" coordorigin="7778,-2467" coordsize="935,936">
              <v:shape style="position:absolute;left:7778;top:-2467;width:935;height:936" coordorigin="7778,-2467" coordsize="935,936" path="m7856,-2260l7868,-2275,7892,-2304,7906,-2319,7918,-2333,7932,-2346,7949,-2358,7963,-2370,7976,-2382,7993,-2392,8010,-2404,8027,-2412,8042,-2419,8059,-2429,8076,-2434,8095,-2441,8113,-2448,8130,-2453,8149,-2455,8168,-2460,8186,-2463,8225,-2467,8281,-2467,8300,-2465,8320,-2460,8338,-2458,8376,-2448,8395,-2441,8418,-2434,8461,-2415,8479,-2404,8501,-2392,8520,-2377,8537,-2363,8555,-2349,8603,-2299,8628,-2263,8642,-2245,8674,-2187,8696,-2122,8708,-2056,8711,-2035,8713,-2011,8713,-1965,8711,-1943,8706,-1919,8704,-1895,8696,-1872,8690,-1851,8683,-1829,8638,-1746,8598,-1692,8564,-1660,8549,-1643,8530,-1629,8513,-1617,8494,-1605,8473,-1594,8454,-1582,8432,-1572,8413,-1565,8393,-1558,8369,-1551,8347,-1543,8327,-1541,8303,-1536,8281,-1534,8258,-1534,8234,-1531,8210,-1534,8189,-1536,8166,-1539,8144,-1543,8120,-1551,8098,-1555,8059,-1570,8042,-1579,8027,-1587,8010,-1595,7993,-1607,7976,-1617,7961,-1629,7932,-1653,7918,-1667,7906,-1680,7892,-1695,7883,-1709,7868,-1723,7859,-1740,7847,-1753,7840,-1770,7820,-1804,7814,-1822,7807,-1839,7798,-1877,7790,-1893,7788,-1914,7783,-1931,7781,-1950,7781,-1971,7778,-1990,7778,-2028e" filled="f" stroked="t" strokeweight=".118pt" strokecolor="#1F1A17">
                <v:path arrowok="t"/>
              </v:shape>
            </v:group>
            <v:group style="position:absolute;left:7415;top:-760;width:1993;height:288" coordorigin="7415,-760" coordsize="1993,288">
              <v:shape style="position:absolute;left:7415;top:-760;width:1993;height:288" coordorigin="7415,-760" coordsize="1993,288" path="m9330,-760l7505,-760,7415,-570,7434,-492,7505,-472,9311,-472,9374,-495,9408,-570,9330,-760e" filled="t" fillcolor="#AAA9A9" stroked="f">
                <v:path arrowok="t"/>
                <v:fill/>
              </v:shape>
            </v:group>
            <v:group style="position:absolute;left:7415;top:-760;width:1993;height:288" coordorigin="7415,-760" coordsize="1993,288">
              <v:shape style="position:absolute;left:7415;top:-760;width:1993;height:288" coordorigin="7415,-760" coordsize="1993,288" path="m7505,-760l7415,-570,7434,-492,7505,-472,9311,-472,9374,-495,9408,-570,9330,-760,7505,-760xe" filled="f" stroked="t" strokeweight=".118pt" strokecolor="#1F1A17">
                <v:path arrowok="t"/>
              </v:shape>
            </v:group>
            <v:group style="position:absolute;left:5774;top:-916;width:3602;height:582" coordorigin="5774,-916" coordsize="3602,582">
              <v:shape style="position:absolute;left:5774;top:-916;width:3602;height:582" coordorigin="5774,-916" coordsize="3602,582" path="m6142,-916l5776,-916,5774,-889,5774,-360,5776,-334,9377,-334,9377,-472,6142,-472,6142,-916e" filled="t" fillcolor="#1F1A17" stroked="f">
                <v:path arrowok="t"/>
                <v:fill/>
              </v:shape>
            </v:group>
            <v:group style="position:absolute;left:5773;top:-916;width:3604;height:581" coordorigin="5773,-916" coordsize="3604,581">
              <v:shape style="position:absolute;left:5773;top:-916;width:3604;height:581" coordorigin="5773,-916" coordsize="3604,581" path="m9377,-472l9377,-335,5776,-335,5773,-360,5773,-889,5776,-916,6142,-916,6142,-472,9377,-472e" filled="f" stroked="t" strokeweight=".06pt" strokecolor="#1F1A17">
                <v:path arrowok="t"/>
              </v:shape>
              <v:shape style="position:absolute;left:3031;top:-4065;width:4761;height:3581" type="#_x0000_t75">
                <v:imagedata r:id="rId18" o:title=""/>
              </v:shape>
            </v:group>
            <v:group style="position:absolute;left:7544;top:-1999;width:1736;height:1240" coordorigin="7544,-1999" coordsize="1736,1240">
              <v:shape style="position:absolute;left:7544;top:-1999;width:1736;height:1240" coordorigin="7544,-1999" coordsize="1736,1240" path="m7544,-1999l9281,-1999,9281,-760,7544,-760,7544,-1999e" filled="t" fillcolor="#DFDFDE" stroked="f">
                <v:path arrowok="t"/>
                <v:fill/>
              </v:shape>
            </v:group>
            <v:group style="position:absolute;left:7544;top:-1999;width:1736;height:1240" coordorigin="7544,-1999" coordsize="1736,1240">
              <v:shape style="position:absolute;left:7544;top:-1999;width:1736;height:1240" coordorigin="7544,-1999" coordsize="1736,1240" path="m7544,-1999l9281,-1999,9281,-760,7544,-760,7544,-1999xe" filled="f" stroked="t" strokeweight=".06pt" strokecolor="#1F1A17">
                <v:path arrowok="t"/>
              </v:shape>
            </v:group>
            <v:group style="position:absolute;left:7630;top:-653;width:163;height:80" coordorigin="7630,-653" coordsize="163,80">
              <v:shape style="position:absolute;left:7630;top:-653;width:163;height:80" coordorigin="7630,-653" coordsize="163,80" path="m7630,-653l7793,-653,7793,-573,7630,-573,7630,-653xe" filled="f" stroked="t" strokeweight=".06pt" strokecolor="#1F1A17">
                <v:path arrowok="t"/>
              </v:shape>
            </v:group>
            <v:group style="position:absolute;left:7974;top:-653;width:307;height:101" coordorigin="7974,-653" coordsize="307,101">
              <v:shape style="position:absolute;left:7974;top:-653;width:307;height:101" coordorigin="7974,-653" coordsize="307,101" path="m7974,-653l8281,-653,8281,-552,7974,-552,7974,-653e" filled="t" fillcolor="#29166F" stroked="f">
                <v:path arrowok="t"/>
                <v:fill/>
              </v:shape>
            </v:group>
            <v:group style="position:absolute;left:7974;top:-653;width:307;height:101" coordorigin="7974,-653" coordsize="307,101">
              <v:shape style="position:absolute;left:7974;top:-653;width:307;height:101" coordorigin="7974,-653" coordsize="307,101" path="m7974,-653l8281,-653,8281,-552,7974,-552,7974,-653xe" filled="f" stroked="t" strokeweight=".06pt" strokecolor="#1F1A17">
                <v:path arrowok="t"/>
              </v:shape>
            </v:group>
            <v:group style="position:absolute;left:2762;top:-4068;width:302;height:175" coordorigin="2762,-4068" coordsize="302,175">
              <v:shape style="position:absolute;left:2762;top:-4068;width:302;height:175" coordorigin="2762,-4068" coordsize="302,175" path="m2783,-4068l2762,-4009,3044,-3893,3065,-3951,2783,-4068e" filled="t" fillcolor="#000000" stroked="f">
                <v:path arrowok="t"/>
                <v:fill/>
              </v:shape>
            </v:group>
            <v:group style="position:absolute;left:2576;top:-4140;width:242;height:202" coordorigin="2576,-4140" coordsize="242,202">
              <v:shape style="position:absolute;left:2576;top:-4140;width:242;height:202" coordorigin="2576,-4140" coordsize="242,202" path="m2819,-4140l2576,-4122,2735,-3939,2819,-4140e" filled="t" fillcolor="#000000" stroked="f">
                <v:path arrowok="t"/>
                <v:fill/>
              </v:shape>
            </v:group>
            <v:group style="position:absolute;left:2741;top:-4089;width:304;height:175" coordorigin="2741,-4089" coordsize="304,175">
              <v:shape style="position:absolute;left:2741;top:-4089;width:304;height:175" coordorigin="2741,-4089" coordsize="304,175" path="m2762,-4089l2741,-4030,3023,-3913,3044,-3972,2762,-4089e" filled="t" fillcolor="#FF3300" stroked="f">
                <v:path arrowok="t"/>
                <v:fill/>
              </v:shape>
            </v:group>
            <v:group style="position:absolute;left:2555;top:-4161;width:244;height:202" coordorigin="2555,-4161" coordsize="244,202">
              <v:shape style="position:absolute;left:2555;top:-4161;width:244;height:202" coordorigin="2555,-4161" coordsize="244,202" path="m2798,-4161l2555,-4144,2713,-3959,2798,-4161e" filled="t" fillcolor="#FF3300" stroked="f">
                <v:path arrowok="t"/>
                <v:fill/>
              </v:shape>
            </v:group>
            <v:group style="position:absolute;left:8984;top:-2446;width:190;height:398" coordorigin="8984,-2446" coordsize="190,398">
              <v:shape style="position:absolute;left:8984;top:-2446;width:190;height:398" coordorigin="8984,-2446" coordsize="190,398" path="m9174,-2446l9109,-2431,9107,-2405,9101,-2380,9095,-2356,9088,-2332,9047,-2238,9025,-2193,9005,-2146,8998,-2123,8990,-2098,8987,-2074,8984,-2047,9049,-2062,9052,-2088,9058,-2112,9091,-2207,9134,-2299,9154,-2346,9168,-2394,9172,-2419,9174,-2446e" filled="t" fillcolor="#FF3300" stroked="f">
                <v:path arrowok="t"/>
                <v:fill/>
              </v:shape>
            </v:group>
            <v:group style="position:absolute;left:8984;top:-2446;width:190;height:398" coordorigin="8984,-2446" coordsize="190,398">
              <v:shape style="position:absolute;left:8984;top:-2446;width:190;height:398" coordorigin="8984,-2446" coordsize="190,398" path="m9109,-2431l9095,-2356,9047,-2238,9025,-2193,9005,-2146,8998,-2123,8990,-2098,8987,-2074,8984,-2047,9049,-2062,9052,-2088,9058,-2112,9091,-2207,9134,-2299,9154,-2346,9168,-2394,9172,-2419,9174,-2446,9109,-2431xe" filled="f" stroked="t" strokeweight=".39pt" strokecolor="#FF3300">
                <v:path arrowok="t"/>
              </v:shape>
            </v:group>
            <v:group style="position:absolute;left:9116;top:-2449;width:191;height:398" coordorigin="9116,-2449" coordsize="191,398">
              <v:shape style="position:absolute;left:9116;top:-2449;width:191;height:398" coordorigin="9116,-2449" coordsize="191,398" path="m9307,-2449l9241,-2435,9239,-2409,9234,-2385,9200,-2290,9157,-2197,9138,-2151,9130,-2127,9124,-2103,9120,-2077,9116,-2051,9182,-2065,9185,-2092,9190,-2116,9197,-2141,9204,-2165,9223,-2212,9245,-2256,9266,-2303,9286,-2350,9294,-2374,9300,-2399,9304,-2423,9307,-2449e" filled="t" fillcolor="#FF3300" stroked="f">
                <v:path arrowok="t"/>
                <v:fill/>
              </v:shape>
            </v:group>
            <v:group style="position:absolute;left:9116;top:-2449;width:191;height:398" coordorigin="9116,-2449" coordsize="191,398">
              <v:shape style="position:absolute;left:9116;top:-2449;width:191;height:398" coordorigin="9116,-2449" coordsize="191,398" path="m9241,-2435l9228,-2359,9200,-2290,9157,-2197,9138,-2151,9130,-2127,9124,-2103,9120,-2077,9116,-2051,9182,-2065,9185,-2092,9190,-2116,9197,-2141,9204,-2165,9223,-2212,9245,-2256,9266,-2303,9294,-2374,9307,-2449,9241,-2435xe" filled="f" stroked="t" strokeweight=".39pt" strokecolor="#FF3300">
                <v:path arrowok="t"/>
              </v:shape>
            </v:group>
            <v:group style="position:absolute;left:9234;top:-2457;width:190;height:397" coordorigin="9234,-2457" coordsize="190,397">
              <v:shape style="position:absolute;left:9234;top:-2457;width:190;height:397" coordorigin="9234,-2457" coordsize="190,397" path="m9424,-2457l9359,-2442,9356,-2417,9350,-2392,9344,-2368,9337,-2344,9296,-2250,9275,-2205,9254,-2158,9247,-2135,9240,-2110,9236,-2085,9234,-2059,9299,-2074,9301,-2099,9313,-2149,9322,-2172,9341,-2219,9361,-2265,9384,-2311,9403,-2358,9410,-2381,9418,-2406,9421,-2431,9424,-2457e" filled="t" fillcolor="#FF3300" stroked="f">
                <v:path arrowok="t"/>
                <v:fill/>
              </v:shape>
            </v:group>
            <v:group style="position:absolute;left:9234;top:-2457;width:190;height:397" coordorigin="9234,-2457" coordsize="190,397">
              <v:shape style="position:absolute;left:9234;top:-2457;width:190;height:397" coordorigin="9234,-2457" coordsize="190,397" path="m9359,-2442l9344,-2368,9296,-2250,9275,-2205,9254,-2158,9247,-2135,9240,-2110,9236,-2085,9234,-2059,9299,-2074,9301,-2099,9313,-2149,9322,-2172,9341,-2219,9361,-2265,9384,-2311,9403,-2358,9410,-2381,9418,-2406,9421,-2431,9424,-2457,9359,-2442xe" filled="f" stroked="t" strokeweight=".39pt" strokecolor="#FF3300">
                <v:path arrowok="t"/>
              </v:shape>
            </v:group>
            <v:group style="position:absolute;left:8984;top:-2446;width:190;height:398" coordorigin="8984,-2446" coordsize="190,398">
              <v:shape style="position:absolute;left:8984;top:-2446;width:190;height:398" coordorigin="8984,-2446" coordsize="190,398" path="m9174,-2446l9109,-2431,9107,-2405,9101,-2380,9095,-2356,9088,-2332,9047,-2238,9025,-2193,9005,-2146,8998,-2123,8990,-2098,8987,-2074,8984,-2047,9049,-2062,9052,-2088,9058,-2112,9091,-2207,9134,-2299,9154,-2346,9168,-2394,9172,-2419,9174,-2446e" filled="t" fillcolor="#FF3300" stroked="f">
                <v:path arrowok="t"/>
                <v:fill/>
              </v:shape>
            </v:group>
            <v:group style="position:absolute;left:8984;top:-2446;width:190;height:398" coordorigin="8984,-2446" coordsize="190,398">
              <v:shape style="position:absolute;left:8984;top:-2446;width:190;height:398" coordorigin="8984,-2446" coordsize="190,398" path="m9109,-2431l9095,-2356,9047,-2238,9025,-2193,9005,-2146,8998,-2123,8990,-2098,8987,-2074,8984,-2047,9049,-2062,9052,-2088,9058,-2112,9091,-2207,9134,-2299,9154,-2346,9168,-2394,9172,-2419,9174,-2446,9109,-2431xe" filled="f" stroked="t" strokeweight=".39pt" strokecolor="#FF3300">
                <v:path arrowok="t"/>
              </v:shape>
            </v:group>
            <v:group style="position:absolute;left:9116;top:-2449;width:191;height:398" coordorigin="9116,-2449" coordsize="191,398">
              <v:shape style="position:absolute;left:9116;top:-2449;width:191;height:398" coordorigin="9116,-2449" coordsize="191,398" path="m9307,-2449l9241,-2435,9239,-2409,9234,-2385,9200,-2290,9157,-2197,9138,-2151,9130,-2127,9124,-2103,9120,-2077,9116,-2051,9182,-2065,9185,-2092,9190,-2116,9197,-2141,9204,-2165,9223,-2212,9245,-2256,9266,-2303,9286,-2350,9294,-2374,9300,-2399,9304,-2423,9307,-2449e" filled="t" fillcolor="#FF3300" stroked="f">
                <v:path arrowok="t"/>
                <v:fill/>
              </v:shape>
            </v:group>
            <v:group style="position:absolute;left:9116;top:-2449;width:191;height:398" coordorigin="9116,-2449" coordsize="191,398">
              <v:shape style="position:absolute;left:9116;top:-2449;width:191;height:398" coordorigin="9116,-2449" coordsize="191,398" path="m9241,-2435l9228,-2359,9200,-2290,9157,-2197,9138,-2151,9130,-2127,9124,-2103,9120,-2077,9116,-2051,9182,-2065,9185,-2092,9190,-2116,9197,-2141,9204,-2165,9223,-2212,9245,-2256,9266,-2303,9294,-2374,9307,-2449,9241,-2435xe" filled="f" stroked="t" strokeweight=".39pt" strokecolor="#FF3300">
                <v:path arrowok="t"/>
              </v:shape>
            </v:group>
            <v:group style="position:absolute;left:9234;top:-2457;width:190;height:397" coordorigin="9234,-2457" coordsize="190,397">
              <v:shape style="position:absolute;left:9234;top:-2457;width:190;height:397" coordorigin="9234,-2457" coordsize="190,397" path="m9424,-2457l9359,-2442,9356,-2417,9350,-2392,9344,-2368,9337,-2344,9296,-2250,9275,-2205,9254,-2158,9247,-2135,9240,-2110,9236,-2085,9234,-2059,9299,-2074,9301,-2099,9313,-2149,9322,-2172,9341,-2219,9361,-2265,9384,-2311,9403,-2358,9410,-2381,9418,-2406,9421,-2431,9424,-2457e" filled="t" fillcolor="#FF3300" stroked="f">
                <v:path arrowok="t"/>
                <v:fill/>
              </v:shape>
            </v:group>
            <v:group style="position:absolute;left:9234;top:-2457;width:190;height:397" coordorigin="9234,-2457" coordsize="190,397">
              <v:shape style="position:absolute;left:9234;top:-2457;width:190;height:397" coordorigin="9234,-2457" coordsize="190,397" path="m9359,-2442l9344,-2368,9296,-2250,9275,-2205,9254,-2158,9247,-2135,9240,-2110,9236,-2085,9234,-2059,9299,-2074,9301,-2099,9313,-2149,9322,-2172,9341,-2219,9361,-2265,9384,-2311,9403,-2358,9410,-2381,9418,-2406,9421,-2431,9424,-2457,9359,-2442xe" filled="f" stroked="t" strokeweight=".39pt" strokecolor="#FF3300">
                <v:path arrowok="t"/>
              </v:shape>
            </v:group>
            <v:group style="position:absolute;left:7142;top:-3460;width:2434;height:3184" coordorigin="7142,-3460" coordsize="2434,3184">
              <v:shape style="position:absolute;left:7142;top:-3460;width:2434;height:3184" coordorigin="7142,-3460" coordsize="2434,3184" path="m7142,-276l9576,-276,9576,-3460,7142,-3460,7142,-276xe" filled="f" stroked="t" strokeweight="2.337pt" strokecolor="#000000">
                <v:path arrowok="t"/>
              </v:shape>
            </v:group>
            <v:group style="position:absolute;left:7111;top:-3491;width:2434;height:3184" coordorigin="7111,-3491" coordsize="2434,3184">
              <v:shape style="position:absolute;left:7111;top:-3491;width:2434;height:3184" coordorigin="7111,-3491" coordsize="2434,3184" path="m7111,-307l9545,-307,9545,-3491,7111,-3491,7111,-307xe" filled="f" stroked="t" strokeweight="2.337pt" strokecolor="#FFFF00">
                <v:path arrowok="t"/>
              </v:shape>
            </v:group>
            <v:group style="position:absolute;left:3709;top:-4084;width:2747;height:3059" coordorigin="3709,-4084" coordsize="2747,3059">
              <v:shape style="position:absolute;left:3709;top:-4084;width:2747;height:3059" coordorigin="3709,-4084" coordsize="2747,3059" path="m3709,-1025l6456,-1025,6456,-4084,3709,-4084,3709,-1025xe" filled="f" stroked="t" strokeweight="2.337pt" strokecolor="#000000">
                <v:path arrowok="t"/>
              </v:shape>
            </v:group>
            <v:group style="position:absolute;left:3678;top:-4115;width:2747;height:3059" coordorigin="3678,-4115" coordsize="2747,3059">
              <v:shape style="position:absolute;left:3678;top:-4115;width:2747;height:3059" coordorigin="3678,-4115" coordsize="2747,3059" path="m3678,-1056l6425,-1056,6425,-4115,3678,-4115,3678,-1056xe" filled="f" stroked="t" strokeweight="2.337pt" strokecolor="#FFFF00">
                <v:path arrowok="t"/>
              </v:shape>
            </v:group>
            <v:group style="position:absolute;left:3350;top:-2862;width:304;height:422" coordorigin="3350,-2862" coordsize="304,422">
              <v:shape style="position:absolute;left:3350;top:-2862;width:304;height:422" coordorigin="3350,-2862" coordsize="304,422" path="m3600,-2862l3350,-2471,3404,-2440,3654,-2831,3600,-2862e" filled="t" fillcolor="#000000" stroked="f">
                <v:path arrowok="t"/>
                <v:fill/>
              </v:shape>
            </v:group>
            <v:group style="position:absolute;left:3532;top:-3028;width:209;height:244" coordorigin="3532,-3028" coordsize="209,244">
              <v:shape style="position:absolute;left:3532;top:-3028;width:209;height:244" coordorigin="3532,-3028" coordsize="209,244" path="m3740,-3028l3532,-2902,3716,-2784,3740,-3028e" filled="t" fillcolor="#000000" stroked="f">
                <v:path arrowok="t"/>
                <v:fill/>
              </v:shape>
            </v:group>
            <v:group style="position:absolute;left:3330;top:-2884;width:302;height:422" coordorigin="3330,-2884" coordsize="302,422">
              <v:shape style="position:absolute;left:3330;top:-2884;width:302;height:422" coordorigin="3330,-2884" coordsize="302,422" path="m3580,-2884l3330,-2493,3383,-2461,3632,-2853,3580,-2884e" filled="t" fillcolor="#CCFFFF" stroked="f">
                <v:path arrowok="t"/>
                <v:fill/>
              </v:shape>
            </v:group>
            <v:group style="position:absolute;left:3511;top:-3048;width:209;height:242" coordorigin="3511,-3048" coordsize="209,242">
              <v:shape style="position:absolute;left:3511;top:-3048;width:209;height:242" coordorigin="3511,-3048" coordsize="209,242" path="m3720,-3048l3511,-2922,3695,-2806,3720,-3048e" filled="t" fillcolor="#CCFFFF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representation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ry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1900" w:h="16840"/>
          <w:pgMar w:top="1380" w:bottom="280" w:left="1680" w:right="16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120" w:right="9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Molar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Henry’s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Law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constant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solubility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iled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Mackay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1992,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ndholz,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1983,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Paasivirta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1999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reviews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Huelster,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1994,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Mueller,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1997,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Cavanagh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IARC,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1987.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4.6" w:type="dxa"/>
      </w:tblPr>
      <w:tblGrid/>
      <w:tr>
        <w:trPr>
          <w:trHeight w:val="1003" w:hRule="exact"/>
        </w:trPr>
        <w:tc>
          <w:tcPr>
            <w:tcW w:w="1975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44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pound</w:t>
            </w:r>
          </w:p>
        </w:tc>
        <w:tc>
          <w:tcPr>
            <w:tcW w:w="71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39" w:lineRule="auto"/>
              <w:ind w:left="36" w:right="1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99"/>
              </w:rPr>
              <w:t>Molar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99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99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(g)</w:t>
            </w:r>
          </w:p>
        </w:tc>
        <w:tc>
          <w:tcPr>
            <w:tcW w:w="141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39" w:lineRule="auto"/>
              <w:ind w:left="212" w:right="192" w:firstLine="-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Vapour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Pressure*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(Pa)</w:t>
            </w:r>
          </w:p>
        </w:tc>
        <w:tc>
          <w:tcPr>
            <w:tcW w:w="1700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82" w:after="0" w:line="274" w:lineRule="exact"/>
              <w:ind w:left="388" w:right="326" w:firstLine="2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Aqueous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solubility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42" w:after="0" w:line="303" w:lineRule="exact"/>
              <w:ind w:left="5" w:right="-1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position w:val="-2"/>
              </w:rPr>
              <w:t>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position w:val="-2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position w:val="-2"/>
              </w:rPr>
              <w:t>(Pa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position w:val="-2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99"/>
                <w:position w:val="-2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  <w:position w:val="9"/>
              </w:rPr>
              <w:t>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0" w:after="0" w:line="283" w:lineRule="exact"/>
              <w:ind w:left="153" w:right="13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w w:val="99"/>
              </w:rPr>
              <w:t>mo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99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  <w:position w:val="11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99"/>
                <w:position w:val="11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position w:val="0"/>
              </w:rPr>
              <w:t>)</w:t>
            </w:r>
          </w:p>
        </w:tc>
        <w:tc>
          <w:tcPr>
            <w:tcW w:w="994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39" w:lineRule="auto"/>
              <w:ind w:left="108" w:right="89" w:firstLine="-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99"/>
              </w:rPr>
              <w:t>Spiked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99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99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99"/>
              </w:rPr>
              <w:t>ount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99"/>
              </w:rPr>
              <w:t>ng/L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53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28" w:right="-5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RRT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450" w:hRule="exact"/>
        </w:trPr>
        <w:tc>
          <w:tcPr>
            <w:tcW w:w="1975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695" w:right="67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HCB</w:t>
            </w:r>
          </w:p>
        </w:tc>
        <w:tc>
          <w:tcPr>
            <w:tcW w:w="71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8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284.8</w:t>
            </w:r>
          </w:p>
        </w:tc>
        <w:tc>
          <w:tcPr>
            <w:tcW w:w="141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37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0.0023</w:t>
            </w:r>
          </w:p>
        </w:tc>
        <w:tc>
          <w:tcPr>
            <w:tcW w:w="1700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52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ug/L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30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131</w:t>
            </w:r>
          </w:p>
        </w:tc>
        <w:tc>
          <w:tcPr>
            <w:tcW w:w="994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30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100</w:t>
            </w:r>
          </w:p>
        </w:tc>
        <w:tc>
          <w:tcPr>
            <w:tcW w:w="53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5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0.36</w:t>
            </w:r>
          </w:p>
        </w:tc>
      </w:tr>
      <w:tr>
        <w:trPr>
          <w:trHeight w:val="451" w:hRule="exact"/>
        </w:trPr>
        <w:tc>
          <w:tcPr>
            <w:tcW w:w="1975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58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Lindane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71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8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290.8</w:t>
            </w:r>
          </w:p>
        </w:tc>
        <w:tc>
          <w:tcPr>
            <w:tcW w:w="141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21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7-213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E-4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00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163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2.2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/L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28" w:right="-4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0.005-1.5</w:t>
            </w:r>
          </w:p>
        </w:tc>
        <w:tc>
          <w:tcPr>
            <w:tcW w:w="994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30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100</w:t>
            </w:r>
          </w:p>
        </w:tc>
        <w:tc>
          <w:tcPr>
            <w:tcW w:w="53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5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0.50</w:t>
            </w:r>
          </w:p>
        </w:tc>
      </w:tr>
      <w:tr>
        <w:trPr>
          <w:trHeight w:val="451" w:hRule="exact"/>
        </w:trPr>
        <w:tc>
          <w:tcPr>
            <w:tcW w:w="1975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44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Heptachlor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71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8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373.3</w:t>
            </w:r>
          </w:p>
        </w:tc>
        <w:tc>
          <w:tcPr>
            <w:tcW w:w="141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28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0.5</w:t>
            </w:r>
          </w:p>
        </w:tc>
        <w:tc>
          <w:tcPr>
            <w:tcW w:w="1700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22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ug/L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14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18-233</w:t>
            </w:r>
          </w:p>
        </w:tc>
        <w:tc>
          <w:tcPr>
            <w:tcW w:w="994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30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100</w:t>
            </w:r>
          </w:p>
        </w:tc>
        <w:tc>
          <w:tcPr>
            <w:tcW w:w="53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5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0.54</w:t>
            </w:r>
          </w:p>
        </w:tc>
      </w:tr>
      <w:tr>
        <w:trPr>
          <w:trHeight w:val="451" w:hRule="exact"/>
        </w:trPr>
        <w:tc>
          <w:tcPr>
            <w:tcW w:w="1975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6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Heptachlorepoxide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71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273" w:right="25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</w:t>
            </w:r>
          </w:p>
        </w:tc>
        <w:tc>
          <w:tcPr>
            <w:tcW w:w="141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12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3.5-450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E-4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00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24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20-200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ug/L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23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2-4.3</w:t>
            </w:r>
          </w:p>
        </w:tc>
        <w:tc>
          <w:tcPr>
            <w:tcW w:w="994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30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100</w:t>
            </w:r>
          </w:p>
        </w:tc>
        <w:tc>
          <w:tcPr>
            <w:tcW w:w="53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5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0.59</w:t>
            </w:r>
          </w:p>
        </w:tc>
      </w:tr>
      <w:tr>
        <w:trPr>
          <w:trHeight w:val="451" w:hRule="exact"/>
        </w:trPr>
        <w:tc>
          <w:tcPr>
            <w:tcW w:w="1975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627" w:right="60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99"/>
              </w:rPr>
              <w:t>Aldrin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71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8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364.9</w:t>
            </w:r>
          </w:p>
        </w:tc>
        <w:tc>
          <w:tcPr>
            <w:tcW w:w="141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12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0.0008-0.75</w:t>
            </w:r>
          </w:p>
        </w:tc>
        <w:tc>
          <w:tcPr>
            <w:tcW w:w="1700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24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10-200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ug/L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17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1.4-91</w:t>
            </w:r>
          </w:p>
        </w:tc>
        <w:tc>
          <w:tcPr>
            <w:tcW w:w="994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30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100</w:t>
            </w:r>
          </w:p>
        </w:tc>
        <w:tc>
          <w:tcPr>
            <w:tcW w:w="53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5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0.73</w:t>
            </w:r>
          </w:p>
        </w:tc>
      </w:tr>
      <w:tr>
        <w:trPr>
          <w:trHeight w:val="451" w:hRule="exact"/>
        </w:trPr>
        <w:tc>
          <w:tcPr>
            <w:tcW w:w="1975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57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Dieldrin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71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8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380.9</w:t>
            </w:r>
          </w:p>
        </w:tc>
        <w:tc>
          <w:tcPr>
            <w:tcW w:w="141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24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0.2-9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E-4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00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18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20-2000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ug/L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8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0.02-5.8</w:t>
            </w:r>
          </w:p>
        </w:tc>
        <w:tc>
          <w:tcPr>
            <w:tcW w:w="994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30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100</w:t>
            </w:r>
          </w:p>
        </w:tc>
        <w:tc>
          <w:tcPr>
            <w:tcW w:w="53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5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0.82</w:t>
            </w:r>
          </w:p>
        </w:tc>
      </w:tr>
      <w:tr>
        <w:trPr>
          <w:trHeight w:val="450" w:hRule="exact"/>
        </w:trPr>
        <w:tc>
          <w:tcPr>
            <w:tcW w:w="1975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695" w:right="67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DDT</w:t>
            </w:r>
          </w:p>
        </w:tc>
        <w:tc>
          <w:tcPr>
            <w:tcW w:w="71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8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354.5</w:t>
            </w:r>
          </w:p>
        </w:tc>
        <w:tc>
          <w:tcPr>
            <w:tcW w:w="141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10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E-4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00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30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1-460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ug/L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8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0.86-7.3</w:t>
            </w:r>
          </w:p>
        </w:tc>
        <w:tc>
          <w:tcPr>
            <w:tcW w:w="994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30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200</w:t>
            </w:r>
          </w:p>
        </w:tc>
        <w:tc>
          <w:tcPr>
            <w:tcW w:w="53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5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0.86</w:t>
            </w:r>
          </w:p>
        </w:tc>
      </w:tr>
      <w:tr>
        <w:trPr>
          <w:trHeight w:val="451" w:hRule="exact"/>
        </w:trPr>
        <w:tc>
          <w:tcPr>
            <w:tcW w:w="1975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695" w:right="67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DDE</w:t>
            </w:r>
          </w:p>
        </w:tc>
        <w:tc>
          <w:tcPr>
            <w:tcW w:w="71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8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318.1</w:t>
            </w:r>
          </w:p>
        </w:tc>
        <w:tc>
          <w:tcPr>
            <w:tcW w:w="141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10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1.7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E-4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00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36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1-55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ug/L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11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0.8-124</w:t>
            </w:r>
          </w:p>
        </w:tc>
        <w:tc>
          <w:tcPr>
            <w:tcW w:w="994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30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200</w:t>
            </w:r>
          </w:p>
        </w:tc>
        <w:tc>
          <w:tcPr>
            <w:tcW w:w="53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5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0.98</w:t>
            </w:r>
          </w:p>
        </w:tc>
      </w:tr>
      <w:tr>
        <w:trPr>
          <w:trHeight w:val="451" w:hRule="exact"/>
        </w:trPr>
        <w:tc>
          <w:tcPr>
            <w:tcW w:w="1975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682" w:right="66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DDD</w:t>
            </w:r>
          </w:p>
        </w:tc>
        <w:tc>
          <w:tcPr>
            <w:tcW w:w="71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8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320.1</w:t>
            </w:r>
          </w:p>
        </w:tc>
        <w:tc>
          <w:tcPr>
            <w:tcW w:w="141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33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1-9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E-4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00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30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2-160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ug/L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17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0.27-9</w:t>
            </w:r>
          </w:p>
        </w:tc>
        <w:tc>
          <w:tcPr>
            <w:tcW w:w="994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30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200</w:t>
            </w:r>
          </w:p>
        </w:tc>
        <w:tc>
          <w:tcPr>
            <w:tcW w:w="53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5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1.02</w:t>
            </w:r>
          </w:p>
        </w:tc>
      </w:tr>
      <w:tr>
        <w:trPr>
          <w:trHeight w:val="451" w:hRule="exact"/>
        </w:trPr>
        <w:tc>
          <w:tcPr>
            <w:tcW w:w="1975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27" w:right="-5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2,3,7,8-TCDD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(D4)</w:t>
            </w:r>
          </w:p>
        </w:tc>
        <w:tc>
          <w:tcPr>
            <w:tcW w:w="71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8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322.0</w:t>
            </w:r>
          </w:p>
        </w:tc>
        <w:tc>
          <w:tcPr>
            <w:tcW w:w="141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10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1.2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6.2E-4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00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30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8-200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ng/L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21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3.347</w:t>
            </w:r>
          </w:p>
        </w:tc>
        <w:tc>
          <w:tcPr>
            <w:tcW w:w="994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329" w:right="31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40</w:t>
            </w:r>
          </w:p>
        </w:tc>
        <w:tc>
          <w:tcPr>
            <w:tcW w:w="53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5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0.99</w:t>
            </w:r>
          </w:p>
        </w:tc>
      </w:tr>
      <w:tr>
        <w:trPr>
          <w:trHeight w:val="451" w:hRule="exact"/>
        </w:trPr>
        <w:tc>
          <w:tcPr>
            <w:tcW w:w="1975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283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1,2,3,4-TCDD</w:t>
            </w:r>
          </w:p>
        </w:tc>
        <w:tc>
          <w:tcPr>
            <w:tcW w:w="71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8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322.0</w:t>
            </w:r>
          </w:p>
        </w:tc>
        <w:tc>
          <w:tcPr>
            <w:tcW w:w="141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31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6.38E-6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00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40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640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ng/L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299" w:right="28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3.8</w:t>
            </w:r>
          </w:p>
        </w:tc>
        <w:tc>
          <w:tcPr>
            <w:tcW w:w="994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299" w:right="28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8.6</w:t>
            </w:r>
          </w:p>
        </w:tc>
        <w:tc>
          <w:tcPr>
            <w:tcW w:w="53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5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1.14</w:t>
            </w:r>
          </w:p>
        </w:tc>
      </w:tr>
      <w:tr>
        <w:trPr>
          <w:trHeight w:val="450" w:hRule="exact"/>
        </w:trPr>
        <w:tc>
          <w:tcPr>
            <w:tcW w:w="1975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14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1,2,3,7,8-PeCDD</w:t>
            </w:r>
          </w:p>
        </w:tc>
        <w:tc>
          <w:tcPr>
            <w:tcW w:w="71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8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356.4</w:t>
            </w:r>
          </w:p>
        </w:tc>
        <w:tc>
          <w:tcPr>
            <w:tcW w:w="141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31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4.23E-6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00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41" w:after="0" w:line="240" w:lineRule="auto"/>
              <w:ind w:left="35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120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99"/>
              </w:rPr>
              <w:t>ng/L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11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0"/>
              </w:rPr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21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0.266</w:t>
            </w:r>
          </w:p>
        </w:tc>
        <w:tc>
          <w:tcPr>
            <w:tcW w:w="994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329" w:right="31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40</w:t>
            </w:r>
          </w:p>
        </w:tc>
        <w:tc>
          <w:tcPr>
            <w:tcW w:w="53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5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1.18</w:t>
            </w:r>
          </w:p>
        </w:tc>
      </w:tr>
      <w:tr>
        <w:trPr>
          <w:trHeight w:val="451" w:hRule="exact"/>
        </w:trPr>
        <w:tc>
          <w:tcPr>
            <w:tcW w:w="1975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30" w:right="-4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1,2,3,4,7,8-HxCDD</w:t>
            </w:r>
          </w:p>
        </w:tc>
        <w:tc>
          <w:tcPr>
            <w:tcW w:w="71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8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391.0</w:t>
            </w:r>
          </w:p>
        </w:tc>
        <w:tc>
          <w:tcPr>
            <w:tcW w:w="141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31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1.45E-6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00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43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4.4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ng/L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21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1.084</w:t>
            </w:r>
          </w:p>
        </w:tc>
        <w:tc>
          <w:tcPr>
            <w:tcW w:w="994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330" w:right="31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40</w:t>
            </w:r>
          </w:p>
        </w:tc>
        <w:tc>
          <w:tcPr>
            <w:tcW w:w="53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5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1.36</w:t>
            </w:r>
          </w:p>
        </w:tc>
      </w:tr>
      <w:tr>
        <w:trPr>
          <w:trHeight w:val="451" w:hRule="exact"/>
        </w:trPr>
        <w:tc>
          <w:tcPr>
            <w:tcW w:w="1975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13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0"/>
                <w:w w:val="100"/>
              </w:rPr>
              <w:t>1,2,3,4,6,7,8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9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0"/>
                <w:w w:val="100"/>
              </w:rPr>
              <w:t>HpCDD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71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8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425.2</w:t>
            </w:r>
          </w:p>
        </w:tc>
        <w:tc>
          <w:tcPr>
            <w:tcW w:w="141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31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1.77E-7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00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43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2.4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ng/L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21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1.273</w:t>
            </w:r>
          </w:p>
        </w:tc>
        <w:tc>
          <w:tcPr>
            <w:tcW w:w="994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330" w:right="31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40</w:t>
            </w:r>
          </w:p>
        </w:tc>
        <w:tc>
          <w:tcPr>
            <w:tcW w:w="53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5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1.61</w:t>
            </w:r>
          </w:p>
        </w:tc>
      </w:tr>
      <w:tr>
        <w:trPr>
          <w:trHeight w:val="451" w:hRule="exact"/>
        </w:trPr>
        <w:tc>
          <w:tcPr>
            <w:tcW w:w="1975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64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OCDD</w:t>
            </w:r>
          </w:p>
        </w:tc>
        <w:tc>
          <w:tcPr>
            <w:tcW w:w="71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8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460.0</w:t>
            </w:r>
          </w:p>
        </w:tc>
        <w:tc>
          <w:tcPr>
            <w:tcW w:w="141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154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0"/>
                <w:w w:val="100"/>
              </w:rPr>
              <w:t>-1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7</w:t>
            </w:r>
          </w:p>
        </w:tc>
        <w:tc>
          <w:tcPr>
            <w:tcW w:w="1700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12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0.074-0.4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ng/L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21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0.684</w:t>
            </w:r>
          </w:p>
        </w:tc>
        <w:tc>
          <w:tcPr>
            <w:tcW w:w="994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330" w:right="31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60</w:t>
            </w:r>
          </w:p>
        </w:tc>
        <w:tc>
          <w:tcPr>
            <w:tcW w:w="53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5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1.96</w:t>
            </w:r>
          </w:p>
        </w:tc>
      </w:tr>
      <w:tr>
        <w:trPr>
          <w:trHeight w:val="451" w:hRule="exact"/>
        </w:trPr>
        <w:tc>
          <w:tcPr>
            <w:tcW w:w="1975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303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2,3,7,8-TCDF</w:t>
            </w:r>
          </w:p>
        </w:tc>
        <w:tc>
          <w:tcPr>
            <w:tcW w:w="71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8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306.0</w:t>
            </w:r>
          </w:p>
        </w:tc>
        <w:tc>
          <w:tcPr>
            <w:tcW w:w="141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19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1.2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2E-4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00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40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419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ng/L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21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1.461</w:t>
            </w:r>
          </w:p>
        </w:tc>
        <w:tc>
          <w:tcPr>
            <w:tcW w:w="994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329" w:right="31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40</w:t>
            </w:r>
          </w:p>
        </w:tc>
        <w:tc>
          <w:tcPr>
            <w:tcW w:w="53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5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1.00</w:t>
            </w:r>
          </w:p>
        </w:tc>
      </w:tr>
      <w:tr>
        <w:trPr>
          <w:trHeight w:val="451" w:hRule="exact"/>
        </w:trPr>
        <w:tc>
          <w:tcPr>
            <w:tcW w:w="1975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16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1,2,3,7,8-PeCDF</w:t>
            </w:r>
          </w:p>
        </w:tc>
        <w:tc>
          <w:tcPr>
            <w:tcW w:w="71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8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340.4</w:t>
            </w:r>
          </w:p>
        </w:tc>
        <w:tc>
          <w:tcPr>
            <w:tcW w:w="141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31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1.72E-5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00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41" w:after="0" w:line="240" w:lineRule="auto"/>
              <w:ind w:left="366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236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ng/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11"/>
              </w:rPr>
              <w:t>b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0"/>
              </w:rPr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21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0.505</w:t>
            </w:r>
          </w:p>
        </w:tc>
        <w:tc>
          <w:tcPr>
            <w:tcW w:w="994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329" w:right="31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40</w:t>
            </w:r>
          </w:p>
        </w:tc>
        <w:tc>
          <w:tcPr>
            <w:tcW w:w="53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5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1.14</w:t>
            </w:r>
          </w:p>
        </w:tc>
      </w:tr>
      <w:tr>
        <w:trPr>
          <w:trHeight w:val="450" w:hRule="exact"/>
        </w:trPr>
        <w:tc>
          <w:tcPr>
            <w:tcW w:w="1975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4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1,2,3,6,7,8-HxCDF</w:t>
            </w:r>
          </w:p>
        </w:tc>
        <w:tc>
          <w:tcPr>
            <w:tcW w:w="71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8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374.9</w:t>
            </w:r>
          </w:p>
        </w:tc>
        <w:tc>
          <w:tcPr>
            <w:tcW w:w="141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31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3.08E-6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00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37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17.7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ng/L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21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1.454</w:t>
            </w:r>
          </w:p>
        </w:tc>
        <w:tc>
          <w:tcPr>
            <w:tcW w:w="994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330" w:right="31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37</w:t>
            </w:r>
          </w:p>
        </w:tc>
        <w:tc>
          <w:tcPr>
            <w:tcW w:w="53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5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1.31</w:t>
            </w:r>
          </w:p>
        </w:tc>
      </w:tr>
      <w:tr>
        <w:trPr>
          <w:trHeight w:val="451" w:hRule="exact"/>
        </w:trPr>
        <w:tc>
          <w:tcPr>
            <w:tcW w:w="1975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622" w:right="60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OCDF</w:t>
            </w:r>
          </w:p>
        </w:tc>
        <w:tc>
          <w:tcPr>
            <w:tcW w:w="71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8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443.8</w:t>
            </w:r>
          </w:p>
        </w:tc>
        <w:tc>
          <w:tcPr>
            <w:tcW w:w="141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28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5.0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E-10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00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43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1.4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ng/L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21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0.191</w:t>
            </w:r>
          </w:p>
        </w:tc>
        <w:tc>
          <w:tcPr>
            <w:tcW w:w="994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330" w:right="31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61</w:t>
            </w:r>
          </w:p>
        </w:tc>
        <w:tc>
          <w:tcPr>
            <w:tcW w:w="53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7" w:after="0" w:line="240" w:lineRule="auto"/>
              <w:ind w:left="5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1.95</w:t>
            </w:r>
          </w:p>
        </w:tc>
      </w:tr>
      <w:tr>
        <w:trPr>
          <w:trHeight w:val="725" w:hRule="exact"/>
        </w:trPr>
        <w:tc>
          <w:tcPr>
            <w:tcW w:w="1975" w:type="dxa"/>
            <w:tcBorders>
              <w:top w:val="single" w:sz="7.04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662" w:right="64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DMA</w:t>
            </w:r>
          </w:p>
        </w:tc>
        <w:tc>
          <w:tcPr>
            <w:tcW w:w="719" w:type="dxa"/>
            <w:tcBorders>
              <w:top w:val="single" w:sz="7.04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8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138.0</w:t>
            </w:r>
          </w:p>
        </w:tc>
        <w:tc>
          <w:tcPr>
            <w:tcW w:w="1417" w:type="dxa"/>
            <w:tcBorders>
              <w:top w:val="single" w:sz="7.04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134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n.a.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but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low</w:t>
            </w:r>
          </w:p>
        </w:tc>
        <w:tc>
          <w:tcPr>
            <w:tcW w:w="1700" w:type="dxa"/>
            <w:tcBorders>
              <w:top w:val="single" w:sz="7.04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47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kg/kg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82" w:after="0" w:line="274" w:lineRule="exact"/>
              <w:ind w:left="64" w:right="3" w:firstLine="6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n.a.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but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very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low</w:t>
            </w:r>
          </w:p>
        </w:tc>
        <w:tc>
          <w:tcPr>
            <w:tcW w:w="994" w:type="dxa"/>
            <w:tcBorders>
              <w:top w:val="single" w:sz="7.04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6" w:after="0" w:line="240" w:lineRule="auto"/>
              <w:ind w:left="24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1000</w:t>
            </w:r>
          </w:p>
        </w:tc>
        <w:tc>
          <w:tcPr>
            <w:tcW w:w="539" w:type="dxa"/>
            <w:tcBorders>
              <w:top w:val="single" w:sz="7.04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1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n.a.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</w:tbl>
    <w:p>
      <w:pPr>
        <w:spacing w:before="10" w:after="0" w:line="216" w:lineRule="auto"/>
        <w:ind w:left="120" w:right="254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RRT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calcula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retention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times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colu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*vapour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pressure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represent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subcooled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liquid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vapour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pressure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’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s;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1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1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2,3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4,7-PeCDD;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1"/>
          <w:w w:val="100"/>
          <w:position w:val="1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,3,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,7,8-PeCDF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jc w:val="left"/>
        <w:spacing w:after="0"/>
        <w:sectPr>
          <w:pgMar w:header="733" w:footer="758" w:top="920" w:bottom="940" w:left="1680" w:right="164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9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volatilization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rotary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evaporator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sasse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sections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contact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thoroughly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cleaned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avoid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ination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order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quantity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tilled,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colle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erature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control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bath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81" w:lineRule="exact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58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spacing w:val="23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desc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bed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anual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ips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exp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ents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4" w:after="0" w:line="410" w:lineRule="atLeast"/>
        <w:ind w:left="120" w:right="4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goal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slowly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fraction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aluate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organochlorines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co-distilled.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Although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initial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proposal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proposed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analyze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tions,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second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further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process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round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bottom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flask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attached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rotary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evaporator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vacuum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increased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spheric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sure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(14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kPa)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reach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flask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tated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surface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stilled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avoid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‘bu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ping’.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Chilled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(10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circulated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through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condenser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unit.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carefully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observed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over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rst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nutes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until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erature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ask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120" w:right="5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assigned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erature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avoid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‘bu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ng’.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erature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equilibrated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vacuum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carefully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decrea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resulted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slow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steady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rkings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collection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flask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allowed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rough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quantity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stilled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(F1)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stilled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fraction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(F2)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further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(For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details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collected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fraction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Appendix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able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Following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fraction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F1,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inside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condenser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rotary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evaporator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rinsed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added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F1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fraction.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second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fraction,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F2,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inside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rotary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flask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rinsed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acetone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followed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dichl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ethane,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added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F2.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5" w:lineRule="auto"/>
        <w:ind w:left="120" w:right="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Following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various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F1,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F2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aining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non-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(R)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transferred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separating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funnels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subjected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liquid-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liquid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partitioning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dichloro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ethane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hexane.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nonpolar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fractions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concentrated</w:t>
      </w:r>
      <w:r>
        <w:rPr>
          <w:rFonts w:ascii="Times New Roman" w:hAnsi="Times New Roman" w:cs="Times New Roman" w:eastAsia="Times New Roman"/>
          <w:sz w:val="24"/>
          <w:szCs w:val="24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(&lt;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3" w:after="0" w:line="371" w:lineRule="auto"/>
        <w:ind w:left="120" w:right="5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Expt.1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quantitatively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transferred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crovial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inserts,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concentrated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tle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stream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nitrogen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dryness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illed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tolue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4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decided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include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clean-up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step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-3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3"/>
        </w:rPr>
        <w:t>4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KOH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pregnated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silica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Pas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eur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pette.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hexane,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hexane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evaporated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transferred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vials,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concentrated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filled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toluene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described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above.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Since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relevance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udy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detect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congeners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(F1,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F2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R)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undertake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balance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approach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decided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sensitive</w:t>
      </w:r>
      <w:r>
        <w:rPr>
          <w:rFonts w:ascii="Times New Roman" w:hAnsi="Times New Roman" w:cs="Times New Roman" w:eastAsia="Times New Roman"/>
          <w:sz w:val="24"/>
          <w:szCs w:val="24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fact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quantities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standards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added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allowed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gas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atography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coupled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electron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captu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jected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onto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colu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varying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polarity.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indicated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etric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sufficiently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sensitive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nce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further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analysis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organochlorines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atograph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(DB-5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fused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silica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colu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</w:p>
    <w:p>
      <w:pPr>
        <w:spacing w:before="5" w:after="0" w:line="352" w:lineRule="auto"/>
        <w:ind w:left="120" w:right="4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0.25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i.d.,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0.24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µm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film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thickne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ss)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terfaced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opole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spectro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eter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ting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selective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onitoring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Organochlorines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identified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retention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standard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solution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evaluation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correct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isoto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ratios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+</w:t>
      </w:r>
      <w:r>
        <w:rPr>
          <w:rFonts w:ascii="Times New Roman" w:hAnsi="Times New Roman" w:cs="Times New Roman" w:eastAsia="Times New Roman"/>
          <w:sz w:val="16"/>
          <w:szCs w:val="16"/>
          <w:spacing w:val="33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+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Quantification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undertaken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external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calibration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against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standard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ike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les.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(Note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require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absolute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quantifi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ation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centrations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nce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aim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evaluate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relative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proportions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interest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various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fractions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13" w:after="0" w:line="240" w:lineRule="auto"/>
        <w:ind w:left="120" w:right="739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distillate.)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5903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Formation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Experiments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order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evaluate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“de-novo”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itself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precursors,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system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developed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electrical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heating</w:t>
      </w:r>
      <w:r>
        <w:rPr>
          <w:rFonts w:ascii="Times New Roman" w:hAnsi="Times New Roman" w:cs="Times New Roman" w:eastAsia="Times New Roman"/>
          <w:sz w:val="24"/>
          <w:szCs w:val="24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inserted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copper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tubing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represent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heating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aboard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consisted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copper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tubing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(Figure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operated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connection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couple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operate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erature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</w:p>
    <w:p>
      <w:pPr>
        <w:spacing w:before="0" w:after="0" w:line="281" w:lineRule="exact"/>
        <w:ind w:left="120" w:right="252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55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ilar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9" w:after="0" w:line="360" w:lineRule="auto"/>
        <w:ind w:left="120" w:right="5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copper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coated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ounted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angle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jars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specifically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designed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allow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sealed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inside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condenser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mounted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ake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certain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reused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flask.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ation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ents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conducte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Orange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ponents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2,4,5-T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and/or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2,4-D,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precursor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TCDD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PeCDD.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ation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flasks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spiked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precurs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additionally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NaCl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dded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ity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ilar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tuary.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eq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days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copper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coated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heating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coup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inserted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solution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opening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sealed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Teflon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tape.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ally,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enser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rted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81" w:lineRule="exact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top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flasks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couple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5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outer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riphery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120" w:right="5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flask.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ation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hours.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ition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test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blank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containing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2,4,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and/or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2,4-D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added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heated,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blank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consisting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included.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auto"/>
        <w:ind w:right="214"/>
        <w:jc w:val="righ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shape style="position:absolute;margin-left:90pt;margin-top:-20.044994pt;width:276.6pt;height:368.8197pt;mso-position-horizontal-relative:page;mso-position-vertical-relative:paragraph;z-index:-9507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99"/>
        </w:rPr>
        <w:t>Temperature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</w:r>
    </w:p>
    <w:p>
      <w:pPr>
        <w:spacing w:before="0" w:after="0" w:line="240" w:lineRule="auto"/>
        <w:ind w:right="572"/>
        <w:jc w:val="righ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spacing w:val="0"/>
          <w:w w:val="99"/>
        </w:rPr>
        <w:t>Controller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511"/>
        <w:jc w:val="righ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99"/>
        </w:rPr>
        <w:t>Condenser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382"/>
        <w:jc w:val="righ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Teflon</w:t>
      </w:r>
      <w:r>
        <w:rPr>
          <w:rFonts w:ascii="Times New Roman" w:hAnsi="Times New Roman" w:cs="Times New Roman" w:eastAsia="Times New Roman"/>
          <w:sz w:val="36"/>
          <w:szCs w:val="36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99"/>
        </w:rPr>
        <w:t>Seal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93"/>
        <w:jc w:val="righ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99"/>
        </w:rPr>
        <w:t>Thermometer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589" w:right="929" w:firstLine="-36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Copper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header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9" w:after="0" w:line="360" w:lineRule="auto"/>
        <w:ind w:left="120" w:right="17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set-up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Orange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ponents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spiked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glass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ssel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heated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copper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heating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733" w:footer="758" w:top="920" w:bottom="940" w:left="1680" w:right="156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9" w:after="0" w:line="720" w:lineRule="auto"/>
        <w:ind w:left="120" w:right="491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CU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SION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Blanks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Experiments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8" w:after="0" w:line="360" w:lineRule="auto"/>
        <w:ind w:left="120" w:right="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series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blanks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included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were: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undistilled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suspended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solids,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NaCl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Brisbane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River.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analysed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together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fractions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F1,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F2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None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pounds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interest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“blan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spiked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SPIKE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standards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1743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Organochlorines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Pure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phasis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evaluating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ethod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vessels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whether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ation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erva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tested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ental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uration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organochlorine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pesticides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added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ask,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eq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14.1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analysed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initially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added.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itial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aining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analysed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either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loss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pounds,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extraction,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interferences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and/or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absence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pounds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significant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quantities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detected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econd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aining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fraction.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thus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arable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ich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spiked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equilibrated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xtracted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initial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shown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clearly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onstrated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ganochlorines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tial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-distill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relatively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rapidly.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Overall,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relative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quantity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initially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fraction,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concentration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non-distilled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ranged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113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(Appendix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Co-distillation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greatest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organochlorine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pesticides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nated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initial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suggested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entire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quantity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hexachlorobenzene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gamma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hexachlorohexane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73-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85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DDTs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240" w:lineRule="auto"/>
        <w:ind w:left="120" w:right="5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water.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hlorinated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dibenzodioxins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dibenzofurans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trend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decr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chlorine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ber.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restingly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2,3,7,8-tetrachlorodibenzodioxin,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Orang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85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quantity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observed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nondistilled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thus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co-distilled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contrast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hepta-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oct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chlorinated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271" w:lineRule="exact"/>
        <w:ind w:left="120" w:right="444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fractions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ent.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4" w:after="0" w:line="225" w:lineRule="exact"/>
        <w:ind w:left="231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217.919998pt;margin-top:7.420181pt;width:220.44pt;height:144.6pt;mso-position-horizontal-relative:page;mso-position-vertical-relative:paragraph;z-index:-9506" coordorigin="4358,148" coordsize="4409,2892">
            <v:shape style="position:absolute;left:4586;top:760;width:276;height:2273" type="#_x0000_t75">
              <v:imagedata r:id="rId20" o:title=""/>
            </v:shape>
            <v:group style="position:absolute;left:4586;top:760;width:2;height:2273" coordorigin="4586,760" coordsize="2,2273">
              <v:shape style="position:absolute;left:4586;top:760;width:2;height:2273" coordorigin="4586,760" coordsize="0,2273" path="m4586,760l4586,3033e" filled="f" stroked="t" strokeweight=".72pt" strokecolor="#000000">
                <v:path arrowok="t"/>
              </v:shape>
            </v:group>
            <v:group style="position:absolute;left:4586;top:760;width:274;height:2" coordorigin="4586,760" coordsize="274,2">
              <v:shape style="position:absolute;left:4586;top:760;width:274;height:2" coordorigin="4586,760" coordsize="274,0" path="m4586,760l4860,760e" filled="f" stroked="t" strokeweight=".72pt" strokecolor="#000000">
                <v:path arrowok="t"/>
              </v:shape>
            </v:group>
            <v:group style="position:absolute;left:4860;top:760;width:2;height:2273" coordorigin="4860,760" coordsize="2,2273">
              <v:shape style="position:absolute;left:4860;top:760;width:2;height:2273" coordorigin="4860,760" coordsize="0,2273" path="m4860,760l4860,3033e" filled="f" stroked="t" strokeweight=".72pt" strokecolor="#000000">
                <v:path arrowok="t"/>
              </v:shape>
            </v:group>
            <v:group style="position:absolute;left:4586;top:3030;width:274;height:2" coordorigin="4586,3030" coordsize="274,2">
              <v:shape style="position:absolute;left:4586;top:3030;width:274;height:2" coordorigin="4586,3030" coordsize="274,0" path="m4586,3030l4860,3030e" filled="f" stroked="t" strokeweight=".36pt" strokecolor="#000000">
                <v:path arrowok="t"/>
              </v:shape>
              <v:shape style="position:absolute;left:5004;top:588;width:276;height:2446" type="#_x0000_t75">
                <v:imagedata r:id="rId21" o:title=""/>
              </v:shape>
            </v:group>
            <v:group style="position:absolute;left:5004;top:588;width:2;height:2446" coordorigin="5004,588" coordsize="2,2446">
              <v:shape style="position:absolute;left:5004;top:588;width:2;height:2446" coordorigin="5004,588" coordsize="0,2446" path="m5004,588l5004,3033e" filled="f" stroked="t" strokeweight=".72pt" strokecolor="#000000">
                <v:path arrowok="t"/>
              </v:shape>
            </v:group>
            <v:group style="position:absolute;left:5004;top:588;width:274;height:2" coordorigin="5004,588" coordsize="274,2">
              <v:shape style="position:absolute;left:5004;top:588;width:274;height:2" coordorigin="5004,588" coordsize="274,0" path="m5004,588l5278,588e" filled="f" stroked="t" strokeweight=".72pt" strokecolor="#000000">
                <v:path arrowok="t"/>
              </v:shape>
            </v:group>
            <v:group style="position:absolute;left:5278;top:588;width:2;height:2446" coordorigin="5278,588" coordsize="2,2446">
              <v:shape style="position:absolute;left:5278;top:588;width:2;height:2446" coordorigin="5278,588" coordsize="0,2446" path="m5278,588l5278,3033e" filled="f" stroked="t" strokeweight=".72pt" strokecolor="#000000">
                <v:path arrowok="t"/>
              </v:shape>
            </v:group>
            <v:group style="position:absolute;left:5004;top:3030;width:274;height:2" coordorigin="5004,3030" coordsize="274,2">
              <v:shape style="position:absolute;left:5004;top:3030;width:274;height:2" coordorigin="5004,3030" coordsize="274,0" path="m5004,3030l5278,3030e" filled="f" stroked="t" strokeweight=".36pt" strokecolor="#000000">
                <v:path arrowok="t"/>
              </v:shape>
              <v:shape style="position:absolute;left:5422;top:1567;width:276;height:1466" type="#_x0000_t75">
                <v:imagedata r:id="rId22" o:title=""/>
              </v:shape>
            </v:group>
            <v:group style="position:absolute;left:5422;top:1567;width:2;height:1466" coordorigin="5422,1567" coordsize="2,1466">
              <v:shape style="position:absolute;left:5422;top:1567;width:2;height:1466" coordorigin="5422,1567" coordsize="0,1466" path="m5422,1567l5422,3033e" filled="f" stroked="t" strokeweight=".72pt" strokecolor="#000000">
                <v:path arrowok="t"/>
              </v:shape>
            </v:group>
            <v:group style="position:absolute;left:5422;top:1567;width:274;height:2" coordorigin="5422,1567" coordsize="274,2">
              <v:shape style="position:absolute;left:5422;top:1567;width:274;height:2" coordorigin="5422,1567" coordsize="274,0" path="m5422,1567l5695,1567e" filled="f" stroked="t" strokeweight=".72pt" strokecolor="#000000">
                <v:path arrowok="t"/>
              </v:shape>
            </v:group>
            <v:group style="position:absolute;left:5695;top:1567;width:2;height:1466" coordorigin="5695,1567" coordsize="2,1466">
              <v:shape style="position:absolute;left:5695;top:1567;width:2;height:1466" coordorigin="5695,1567" coordsize="0,1466" path="m5695,1567l5695,3033e" filled="f" stroked="t" strokeweight=".72pt" strokecolor="#000000">
                <v:path arrowok="t"/>
              </v:shape>
            </v:group>
            <v:group style="position:absolute;left:5422;top:3030;width:274;height:2" coordorigin="5422,3030" coordsize="274,2">
              <v:shape style="position:absolute;left:5422;top:3030;width:274;height:2" coordorigin="5422,3030" coordsize="274,0" path="m5422,3030l5695,3030e" filled="f" stroked="t" strokeweight=".36pt" strokecolor="#000000">
                <v:path arrowok="t"/>
              </v:shape>
              <v:shape style="position:absolute;left:5839;top:1711;width:276;height:1322" type="#_x0000_t75">
                <v:imagedata r:id="rId23" o:title=""/>
              </v:shape>
            </v:group>
            <v:group style="position:absolute;left:5839;top:1711;width:2;height:1322" coordorigin="5839,1711" coordsize="2,1322">
              <v:shape style="position:absolute;left:5839;top:1711;width:2;height:1322" coordorigin="5839,1711" coordsize="0,1322" path="m5839,1711l5839,3033e" filled="f" stroked="t" strokeweight=".72pt" strokecolor="#000000">
                <v:path arrowok="t"/>
              </v:shape>
            </v:group>
            <v:group style="position:absolute;left:5839;top:1711;width:274;height:2" coordorigin="5839,1711" coordsize="274,2">
              <v:shape style="position:absolute;left:5839;top:1711;width:274;height:2" coordorigin="5839,1711" coordsize="274,0" path="m5839,1711l6113,1711e" filled="f" stroked="t" strokeweight=".72pt" strokecolor="#000000">
                <v:path arrowok="t"/>
              </v:shape>
            </v:group>
            <v:group style="position:absolute;left:6113;top:1711;width:2;height:1322" coordorigin="6113,1711" coordsize="2,1322">
              <v:shape style="position:absolute;left:6113;top:1711;width:2;height:1322" coordorigin="6113,1711" coordsize="0,1322" path="m6113,1711l6113,3033e" filled="f" stroked="t" strokeweight=".72pt" strokecolor="#000000">
                <v:path arrowok="t"/>
              </v:shape>
            </v:group>
            <v:group style="position:absolute;left:5839;top:3030;width:274;height:2" coordorigin="5839,3030" coordsize="274,2">
              <v:shape style="position:absolute;left:5839;top:3030;width:274;height:2" coordorigin="5839,3030" coordsize="274,0" path="m5839,3030l6113,3030e" filled="f" stroked="t" strokeweight=".36pt" strokecolor="#000000">
                <v:path arrowok="t"/>
              </v:shape>
              <v:shape style="position:absolute;left:6257;top:1826;width:276;height:1207" type="#_x0000_t75">
                <v:imagedata r:id="rId24" o:title=""/>
              </v:shape>
            </v:group>
            <v:group style="position:absolute;left:6257;top:1826;width:2;height:1207" coordorigin="6257,1826" coordsize="2,1207">
              <v:shape style="position:absolute;left:6257;top:1826;width:2;height:1207" coordorigin="6257,1826" coordsize="0,1207" path="m6257,1826l6257,3033e" filled="f" stroked="t" strokeweight=".72pt" strokecolor="#000000">
                <v:path arrowok="t"/>
              </v:shape>
            </v:group>
            <v:group style="position:absolute;left:6257;top:1826;width:274;height:2" coordorigin="6257,1826" coordsize="274,2">
              <v:shape style="position:absolute;left:6257;top:1826;width:274;height:2" coordorigin="6257,1826" coordsize="274,0" path="m6257,1826l6530,1826e" filled="f" stroked="t" strokeweight=".72pt" strokecolor="#000000">
                <v:path arrowok="t"/>
              </v:shape>
            </v:group>
            <v:group style="position:absolute;left:6530;top:1826;width:2;height:1207" coordorigin="6530,1826" coordsize="2,1207">
              <v:shape style="position:absolute;left:6530;top:1826;width:2;height:1207" coordorigin="6530,1826" coordsize="0,1207" path="m6530,1826l6530,3033e" filled="f" stroked="t" strokeweight=".72pt" strokecolor="#000000">
                <v:path arrowok="t"/>
              </v:shape>
            </v:group>
            <v:group style="position:absolute;left:6257;top:3030;width:274;height:2" coordorigin="6257,3030" coordsize="274,2">
              <v:shape style="position:absolute;left:6257;top:3030;width:274;height:2" coordorigin="6257,3030" coordsize="274,0" path="m6257,3030l6530,3030e" filled="f" stroked="t" strokeweight=".36pt" strokecolor="#000000">
                <v:path arrowok="t"/>
              </v:shape>
              <v:shape style="position:absolute;left:6674;top:1884;width:276;height:1150" type="#_x0000_t75">
                <v:imagedata r:id="rId25" o:title=""/>
              </v:shape>
            </v:group>
            <v:group style="position:absolute;left:6674;top:1884;width:2;height:1150" coordorigin="6674,1884" coordsize="2,1150">
              <v:shape style="position:absolute;left:6674;top:1884;width:2;height:1150" coordorigin="6674,1884" coordsize="0,1150" path="m6674,1884l6674,3033e" filled="f" stroked="t" strokeweight=".72pt" strokecolor="#000000">
                <v:path arrowok="t"/>
              </v:shape>
            </v:group>
            <v:group style="position:absolute;left:6674;top:1884;width:274;height:2" coordorigin="6674,1884" coordsize="274,2">
              <v:shape style="position:absolute;left:6674;top:1884;width:274;height:2" coordorigin="6674,1884" coordsize="274,0" path="m6674,1884l6948,1884e" filled="f" stroked="t" strokeweight=".72pt" strokecolor="#000000">
                <v:path arrowok="t"/>
              </v:shape>
            </v:group>
            <v:group style="position:absolute;left:6948;top:1884;width:2;height:1150" coordorigin="6948,1884" coordsize="2,1150">
              <v:shape style="position:absolute;left:6948;top:1884;width:2;height:1150" coordorigin="6948,1884" coordsize="0,1150" path="m6948,1884l6948,3033e" filled="f" stroked="t" strokeweight=".72pt" strokecolor="#000000">
                <v:path arrowok="t"/>
              </v:shape>
            </v:group>
            <v:group style="position:absolute;left:6674;top:3030;width:274;height:2" coordorigin="6674,3030" coordsize="274,2">
              <v:shape style="position:absolute;left:6674;top:3030;width:274;height:2" coordorigin="6674,3030" coordsize="274,0" path="m6674,3030l6948,3030e" filled="f" stroked="t" strokeweight=".36pt" strokecolor="#000000">
                <v:path arrowok="t"/>
              </v:shape>
              <v:shape style="position:absolute;left:7092;top:2056;width:276;height:977" type="#_x0000_t75">
                <v:imagedata r:id="rId26" o:title=""/>
              </v:shape>
            </v:group>
            <v:group style="position:absolute;left:7092;top:2056;width:2;height:977" coordorigin="7092,2056" coordsize="2,977">
              <v:shape style="position:absolute;left:7092;top:2056;width:2;height:977" coordorigin="7092,2056" coordsize="0,977" path="m7092,2056l7092,3033e" filled="f" stroked="t" strokeweight=".72pt" strokecolor="#000000">
                <v:path arrowok="t"/>
              </v:shape>
            </v:group>
            <v:group style="position:absolute;left:7092;top:2056;width:274;height:2" coordorigin="7092,2056" coordsize="274,2">
              <v:shape style="position:absolute;left:7092;top:2056;width:274;height:2" coordorigin="7092,2056" coordsize="274,0" path="m7092,2056l7366,2056e" filled="f" stroked="t" strokeweight=".72pt" strokecolor="#000000">
                <v:path arrowok="t"/>
              </v:shape>
            </v:group>
            <v:group style="position:absolute;left:7366;top:2056;width:2;height:977" coordorigin="7366,2056" coordsize="2,977">
              <v:shape style="position:absolute;left:7366;top:2056;width:2;height:977" coordorigin="7366,2056" coordsize="0,977" path="m7366,2056l7366,3033e" filled="f" stroked="t" strokeweight=".72pt" strokecolor="#000000">
                <v:path arrowok="t"/>
              </v:shape>
            </v:group>
            <v:group style="position:absolute;left:7092;top:3030;width:274;height:2" coordorigin="7092,3030" coordsize="274,2">
              <v:shape style="position:absolute;left:7092;top:3030;width:274;height:2" coordorigin="7092,3030" coordsize="274,0" path="m7092,3030l7366,3030e" filled="f" stroked="t" strokeweight=".36pt" strokecolor="#000000">
                <v:path arrowok="t"/>
              </v:shape>
              <v:shape style="position:absolute;left:7510;top:2460;width:276;height:574" type="#_x0000_t75">
                <v:imagedata r:id="rId27" o:title=""/>
              </v:shape>
            </v:group>
            <v:group style="position:absolute;left:7510;top:2460;width:2;height:574" coordorigin="7510,2460" coordsize="2,574">
              <v:shape style="position:absolute;left:7510;top:2460;width:2;height:574" coordorigin="7510,2460" coordsize="0,574" path="m7510,2460l7510,3033e" filled="f" stroked="t" strokeweight=".72pt" strokecolor="#000000">
                <v:path arrowok="t"/>
              </v:shape>
            </v:group>
            <v:group style="position:absolute;left:7510;top:2460;width:274;height:2" coordorigin="7510,2460" coordsize="274,2">
              <v:shape style="position:absolute;left:7510;top:2460;width:274;height:2" coordorigin="7510,2460" coordsize="274,0" path="m7510,2460l7783,2460e" filled="f" stroked="t" strokeweight=".72pt" strokecolor="#000000">
                <v:path arrowok="t"/>
              </v:shape>
            </v:group>
            <v:group style="position:absolute;left:7783;top:2460;width:2;height:574" coordorigin="7783,2460" coordsize="2,574">
              <v:shape style="position:absolute;left:7783;top:2460;width:2;height:574" coordorigin="7783,2460" coordsize="0,574" path="m7783,2460l7783,3033e" filled="f" stroked="t" strokeweight=".72pt" strokecolor="#000000">
                <v:path arrowok="t"/>
              </v:shape>
            </v:group>
            <v:group style="position:absolute;left:7510;top:3030;width:274;height:2" coordorigin="7510,3030" coordsize="274,2">
              <v:shape style="position:absolute;left:7510;top:3030;width:274;height:2" coordorigin="7510,3030" coordsize="274,0" path="m7510,3030l7783,3030e" filled="f" stroked="t" strokeweight=".36pt" strokecolor="#000000">
                <v:path arrowok="t"/>
              </v:shape>
              <v:shape style="position:absolute;left:7927;top:2575;width:276;height:458" type="#_x0000_t75">
                <v:imagedata r:id="rId28" o:title=""/>
              </v:shape>
            </v:group>
            <v:group style="position:absolute;left:7927;top:2575;width:2;height:458" coordorigin="7927,2575" coordsize="2,458">
              <v:shape style="position:absolute;left:7927;top:2575;width:2;height:458" coordorigin="7927,2575" coordsize="0,458" path="m7927,2575l7927,3033e" filled="f" stroked="t" strokeweight=".72pt" strokecolor="#000000">
                <v:path arrowok="t"/>
              </v:shape>
            </v:group>
            <v:group style="position:absolute;left:7927;top:2575;width:274;height:2" coordorigin="7927,2575" coordsize="274,2">
              <v:shape style="position:absolute;left:7927;top:2575;width:274;height:2" coordorigin="7927,2575" coordsize="274,0" path="m7927,2575l8201,2575e" filled="f" stroked="t" strokeweight=".72pt" strokecolor="#000000">
                <v:path arrowok="t"/>
              </v:shape>
            </v:group>
            <v:group style="position:absolute;left:8201;top:2575;width:2;height:458" coordorigin="8201,2575" coordsize="2,458">
              <v:shape style="position:absolute;left:8201;top:2575;width:2;height:458" coordorigin="8201,2575" coordsize="0,458" path="m8201,2575l8201,3033e" filled="f" stroked="t" strokeweight=".72pt" strokecolor="#000000">
                <v:path arrowok="t"/>
              </v:shape>
            </v:group>
            <v:group style="position:absolute;left:7927;top:3030;width:274;height:2" coordorigin="7927,3030" coordsize="274,2">
              <v:shape style="position:absolute;left:7927;top:3030;width:274;height:2" coordorigin="7927,3030" coordsize="274,0" path="m7927,3030l8201,3030e" filled="f" stroked="t" strokeweight=".36pt" strokecolor="#000000">
                <v:path arrowok="t"/>
              </v:shape>
              <v:shape style="position:absolute;left:8345;top:2661;width:276;height:372" type="#_x0000_t75">
                <v:imagedata r:id="rId29" o:title=""/>
              </v:shape>
            </v:group>
            <v:group style="position:absolute;left:8345;top:2661;width:2;height:372" coordorigin="8345,2661" coordsize="2,372">
              <v:shape style="position:absolute;left:8345;top:2661;width:2;height:372" coordorigin="8345,2661" coordsize="0,372" path="m8345,2661l8345,3033e" filled="f" stroked="t" strokeweight=".72pt" strokecolor="#000000">
                <v:path arrowok="t"/>
              </v:shape>
            </v:group>
            <v:group style="position:absolute;left:8345;top:2661;width:274;height:2" coordorigin="8345,2661" coordsize="274,2">
              <v:shape style="position:absolute;left:8345;top:2661;width:274;height:2" coordorigin="8345,2661" coordsize="274,0" path="m8345,2661l8618,2661e" filled="f" stroked="t" strokeweight=".72pt" strokecolor="#000000">
                <v:path arrowok="t"/>
              </v:shape>
            </v:group>
            <v:group style="position:absolute;left:8618;top:2661;width:2;height:372" coordorigin="8618,2661" coordsize="2,372">
              <v:shape style="position:absolute;left:8618;top:2661;width:2;height:372" coordorigin="8618,2661" coordsize="0,372" path="m8618,2661l8618,3033e" filled="f" stroked="t" strokeweight=".72pt" strokecolor="#000000">
                <v:path arrowok="t"/>
              </v:shape>
            </v:group>
            <v:group style="position:absolute;left:8345;top:3030;width:274;height:2" coordorigin="8345,3030" coordsize="274,2">
              <v:shape style="position:absolute;left:8345;top:3030;width:274;height:2" coordorigin="8345,3030" coordsize="274,0" path="m8345,3030l8618,3030e" filled="f" stroked="t" strokeweight=".36pt" strokecolor="#000000">
                <v:path arrowok="t"/>
              </v:shape>
            </v:group>
            <v:group style="position:absolute;left:4366;top:3033;width:4394;height:2" coordorigin="4366,3033" coordsize="4394,2">
              <v:shape style="position:absolute;left:4366;top:3033;width:4394;height:2" coordorigin="4366,3033" coordsize="4394,0" path="m4366,3033l8760,3033e" filled="f" stroked="t" strokeweight=".72pt" strokecolor="#000000">
                <v:path arrowok="t"/>
              </v:shape>
            </v:group>
            <v:group style="position:absolute;left:4445;top:156;width:2;height:2878" coordorigin="4445,156" coordsize="2,2878">
              <v:shape style="position:absolute;left:4445;top:156;width:2;height:2878" coordorigin="4445,156" coordsize="0,2878" path="m4445,3033l4445,156e" filled="f" stroked="t" strokeweight=".72pt" strokecolor="#000000">
                <v:path arrowok="t"/>
              </v:shape>
            </v:group>
            <v:group style="position:absolute;left:4366;top:2316;width:79;height:2" coordorigin="4366,2316" coordsize="79,2">
              <v:shape style="position:absolute;left:4366;top:2316;width:79;height:2" coordorigin="4366,2316" coordsize="79,0" path="m4445,2316l4366,2316e" filled="f" stroked="t" strokeweight=".72pt" strokecolor="#000000">
                <v:path arrowok="t"/>
              </v:shape>
            </v:group>
            <v:group style="position:absolute;left:4366;top:1596;width:79;height:2" coordorigin="4366,1596" coordsize="79,2">
              <v:shape style="position:absolute;left:4366;top:1596;width:79;height:2" coordorigin="4366,1596" coordsize="79,0" path="m4445,1596l4366,1596e" filled="f" stroked="t" strokeweight=".72pt" strokecolor="#000000">
                <v:path arrowok="t"/>
              </v:shape>
            </v:group>
            <v:group style="position:absolute;left:4366;top:876;width:79;height:2" coordorigin="4366,876" coordsize="79,2">
              <v:shape style="position:absolute;left:4366;top:876;width:79;height:2" coordorigin="4366,876" coordsize="79,0" path="m4445,876l4366,876e" filled="f" stroked="t" strokeweight=".72pt" strokecolor="#000000">
                <v:path arrowok="t"/>
              </v:shape>
            </v:group>
            <v:group style="position:absolute;left:4366;top:158;width:79;height:2" coordorigin="4366,158" coordsize="79,2">
              <v:shape style="position:absolute;left:4366;top:158;width:79;height:2" coordorigin="4366,158" coordsize="79,0" path="m4445,158l4366,158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703918pt;margin-top:7.666674pt;width:27.68pt;height:132.513207pt;mso-position-horizontal-relative:page;mso-position-vertical-relative:paragraph;z-index:-9505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265" w:lineRule="exact"/>
                    <w:ind w:left="-18" w:right="-38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%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co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1"/>
                      <w:w w:val="10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7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0"/>
                      <w:w w:val="107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0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1"/>
                      <w:w w:val="119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8"/>
                      <w:w w:val="99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8"/>
                      <w:w w:val="99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0"/>
                      <w:w w:val="99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5"/>
                    </w:rPr>
                    <w:t>ed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74" w:lineRule="exact"/>
                    <w:ind w:left="270" w:right="248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7"/>
                      <w:w w:val="100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8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1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14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%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9"/>
                      <w:w w:val="100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12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1"/>
                      <w:w w:val="119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99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33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100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4" w:after="0" w:line="225" w:lineRule="exact"/>
        <w:ind w:left="242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75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4" w:after="0" w:line="225" w:lineRule="exact"/>
        <w:ind w:left="242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50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4" w:after="0" w:line="225" w:lineRule="exact"/>
        <w:ind w:left="242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25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4" w:after="0" w:line="225" w:lineRule="exact"/>
        <w:ind w:left="2542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0.509262pt;margin-top:9.751087pt;width:11.96pt;height:53.928784pt;mso-position-horizontal-relative:page;mso-position-vertical-relative:paragraph;z-index:-9504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2378-TCDF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1.389404pt;margin-top:9.782679pt;width:11.96pt;height:55.037612pt;mso-position-horizontal-relative:page;mso-position-vertical-relative:paragraph;z-index:-9503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2378-TCDD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2.269562pt;margin-top:9.782679pt;width:11.96pt;height:55.037612pt;mso-position-horizontal-relative:page;mso-position-vertical-relative:paragraph;z-index:-9502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1234-TCDD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3.149689pt;margin-top:9.74255pt;width:11.96pt;height:65.577573pt;mso-position-horizontal-relative:page;mso-position-vertical-relative:paragraph;z-index:-9501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12378-PeCDF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4.029846pt;margin-top:9.774141pt;width:11.96pt;height:66.686401pt;mso-position-horizontal-relative:page;mso-position-vertical-relative:paragraph;z-index:-9500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12378-PeCDD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4.909973pt;margin-top:9.753746pt;width:11.96pt;height:71.087204pt;mso-position-horizontal-relative:page;mso-position-vertical-relative:paragraph;z-index:-9499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123678-HxCDF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5.790131pt;margin-top:9.785338pt;width:11.96pt;height:72.196033pt;mso-position-horizontal-relative:page;mso-position-vertical-relative:paragraph;z-index:-9498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123478-HxCDD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6.670288pt;margin-top:9.781307pt;width:11.96pt;height:78.259728pt;mso-position-horizontal-relative:page;mso-position-vertical-relative:paragraph;z-index:-9497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1234678-HpCDD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7.550415pt;margin-top:9.74835pt;width:11.96pt;height:30.232697pt;mso-position-horizontal-relative:page;mso-position-vertical-relative:paragraph;z-index:-9496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OCDF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8.430573pt;margin-top:9.779943pt;width:11.96pt;height:31.341525pt;mso-position-horizontal-relative:page;mso-position-vertical-relative:paragraph;z-index:-9495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OCDD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4306" w:right="2986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8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7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1"/>
          <w:position w:val="-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1"/>
          <w:position w:val="-1"/>
        </w:rPr>
        <w:t>und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Co-distillation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organochlorines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(141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1000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quantity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relative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quantity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control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spiked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non-distilled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120" w:right="276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ity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Organochlorines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salinity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co-distillation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assessed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evaluating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organochlo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NaCl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tratio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addition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control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(with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NaCl)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NaCl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treat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equilibration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fractions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analysed.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observed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DVA1-1,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DVA1-2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DVA1-3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organochlorines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quickly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larg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(Appendix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case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2,3,7,8-TCDD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~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95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87</w:t>
      </w:r>
    </w:p>
    <w:p>
      <w:pPr>
        <w:spacing w:before="5" w:after="0" w:line="360" w:lineRule="auto"/>
        <w:ind w:left="120" w:right="50"/>
        <w:jc w:val="both"/>
        <w:tabs>
          <w:tab w:pos="660" w:val="left"/>
          <w:tab w:pos="8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F1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DVA1-2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DVA1-3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respectively.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order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results,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relative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chemicals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fraction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plotted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agai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lative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(RRT)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DB5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capillary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GC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colu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reference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attributed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2,3,7,8-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tetrachl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rdibenzofuran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(See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(Note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RRT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deter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lated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physico-che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properties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interest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solubility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vapour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pressure,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likely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infl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hydropho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significa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tly).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uncertainties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accurate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ination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releva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physico-c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properties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govern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volatility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solubility,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vapour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pressure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Henry’s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Law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Constants)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authors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plotted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co-distillation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against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properti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although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clear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govern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volatility.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avoid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cess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lecting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“best”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eci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RRT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easily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obtaina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easure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related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relevant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physico-che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properties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pounds.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Overall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organochlorines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RRT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less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RRT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increases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increasing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ss).</w:t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34" w:after="0" w:line="240" w:lineRule="auto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226.979996pt;margin-top:3.580183pt;width:19.14pt;height:18.043489pt;mso-position-horizontal-relative:page;mso-position-vertical-relative:paragraph;z-index:-9493" coordorigin="4540,72" coordsize="383,361">
            <v:group style="position:absolute;left:4547;top:280;width:145;height:145" coordorigin="4547,280" coordsize="145,145">
              <v:shape style="position:absolute;left:4547;top:280;width:145;height:145" coordorigin="4547,280" coordsize="145,145" path="m4692,352l4663,295,4622,280,4599,284,4578,293,4563,308,4552,326,4547,348,4550,372,4559,392,4573,408,4591,420,4612,425,4636,422,4685,382,4692,352xe" filled="f" stroked="t" strokeweight=".72pt" strokecolor="#000000">
                <v:path arrowok="t"/>
              </v:shape>
            </v:group>
            <v:group style="position:absolute;left:4643;top:79;width:145;height:145" coordorigin="4643,79" coordsize="145,145">
              <v:shape style="position:absolute;left:4643;top:79;width:145;height:145" coordorigin="4643,79" coordsize="145,145" path="m4788,151l4759,94,4718,79,4695,82,4674,92,4659,106,4648,125,4643,146,4646,170,4655,190,4669,207,4687,218,4708,224,4732,221,4781,180,4788,151xe" filled="f" stroked="t" strokeweight=".72pt" strokecolor="#000000">
                <v:path arrowok="t"/>
              </v:shape>
            </v:group>
            <v:group style="position:absolute;left:4643;top:79;width:144;height:144" coordorigin="4643,79" coordsize="144,144">
              <v:shape style="position:absolute;left:4643;top:79;width:144;height:144" coordorigin="4643,79" coordsize="144,144" path="m4715,79l4643,223,4787,223,4715,79e" filled="t" fillcolor="#FFFFFF" stroked="f">
                <v:path arrowok="t"/>
                <v:fill/>
              </v:shape>
            </v:group>
            <v:group style="position:absolute;left:4643;top:79;width:144;height:144" coordorigin="4643,79" coordsize="144,144">
              <v:shape style="position:absolute;left:4643;top:79;width:144;height:144" coordorigin="4643,79" coordsize="144,144" path="m4715,79l4787,223,4643,223,4715,79xe" filled="f" stroked="t" strokeweight=".72pt" strokecolor="#000000">
                <v:path arrowok="t"/>
              </v:shape>
            </v:group>
            <v:group style="position:absolute;left:4770;top:79;width:144;height:144" coordorigin="4770,79" coordsize="144,144">
              <v:shape style="position:absolute;left:4770;top:79;width:144;height:144" coordorigin="4770,79" coordsize="144,144" path="m4842,79l4770,223,4914,223,4842,79e" filled="t" fillcolor="#FFFFFF" stroked="f">
                <v:path arrowok="t"/>
                <v:fill/>
              </v:shape>
            </v:group>
            <v:group style="position:absolute;left:4770;top:79;width:144;height:144" coordorigin="4770,79" coordsize="144,144">
              <v:shape style="position:absolute;left:4770;top:79;width:144;height:144" coordorigin="4770,79" coordsize="144,144" path="m4842,79l4914,223,4770,223,4842,79xe" filled="f" stroked="t" strokeweight=".72pt" strokecolor="#000000">
                <v:path arrowok="t"/>
              </v:shape>
            </v:group>
            <v:group style="position:absolute;left:4547;top:79;width:96;height:145" coordorigin="4547,79" coordsize="96,145">
              <v:shape style="position:absolute;left:4547;top:79;width:96;height:145" coordorigin="4547,79" coordsize="96,145" path="m4547,224l4643,224,4643,79,4547,79,4547,224xe" filled="t" fillcolor="#FFFFFF" stroked="f">
                <v:path arrowok="t"/>
                <v:fill/>
              </v:shape>
            </v:group>
            <v:group style="position:absolute;left:4547;top:79;width:145;height:145" coordorigin="4547,79" coordsize="145,145">
              <v:shape style="position:absolute;left:4547;top:79;width:145;height:145" coordorigin="4547,79" coordsize="145,145" path="m4547,224l4692,224,4692,79,4547,79,4547,224xe" filled="f" stroked="t" strokeweight=".72pt" strokecolor="#000000">
                <v:path arrowok="t"/>
              </v:shape>
            </v:group>
            <v:group style="position:absolute;left:4643;top:79;width:145;height:145" coordorigin="4643,79" coordsize="145,145">
              <v:shape style="position:absolute;left:4643;top:79;width:145;height:145" coordorigin="4643,79" coordsize="145,145" path="m4643,224l4788,224,4788,79,4643,79,4643,224e" filled="t" fillcolor="#FFFFFF" stroked="f">
                <v:path arrowok="t"/>
                <v:fill/>
              </v:shape>
            </v:group>
            <v:group style="position:absolute;left:4643;top:79;width:145;height:145" coordorigin="4643,79" coordsize="145,145">
              <v:shape style="position:absolute;left:4643;top:79;width:145;height:145" coordorigin="4643,79" coordsize="145,145" path="m4643,224l4788,224,4788,79,4643,79,4643,224xe" filled="f" stroked="t" strokeweight=".72pt" strokecolor="#000000">
                <v:path arrowok="t"/>
              </v:shape>
            </v:group>
            <v:group style="position:absolute;left:4770;top:79;width:145;height:145" coordorigin="4770,79" coordsize="145,145">
              <v:shape style="position:absolute;left:4770;top:79;width:145;height:145" coordorigin="4770,79" coordsize="145,145" path="m4770,224l4915,224,4915,79,4770,79,4770,224e" filled="t" fillcolor="#FFFFFF" stroked="f">
                <v:path arrowok="t"/>
                <v:fill/>
              </v:shape>
            </v:group>
            <v:group style="position:absolute;left:4770;top:79;width:145;height:145" coordorigin="4770,79" coordsize="145,145">
              <v:shape style="position:absolute;left:4770;top:79;width:145;height:145" coordorigin="4770,79" coordsize="145,145" path="m4770,224l4915,224,4915,79,4770,79,4770,224x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8.50737pt;margin-top:29.863461pt;width:7.252628pt;height:7.240212pt;mso-position-horizontal-relative:page;mso-position-vertical-relative:paragraph;z-index:-9492" coordorigin="4770,597" coordsize="145,145">
            <v:shape style="position:absolute;left:4770;top:597;width:145;height:145" coordorigin="4770,597" coordsize="145,145" path="m4915,669l4886,612,4845,597,4822,601,4802,610,4786,625,4775,643,4770,665,4773,688,4782,709,4797,725,4814,737,4835,742,4859,739,4909,699,4915,669x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267.299988pt;margin-top:20.863461pt;width:12.78pt;height:18.040212pt;mso-position-horizontal-relative:page;mso-position-vertical-relative:paragraph;z-index:-9491" coordorigin="5346,417" coordsize="256,361">
            <v:group style="position:absolute;left:5353;top:626;width:145;height:145" coordorigin="5353,626" coordsize="145,145">
              <v:shape style="position:absolute;left:5353;top:626;width:145;height:145" coordorigin="5353,626" coordsize="145,145" path="m5498,698l5469,641,5428,626,5405,629,5385,639,5369,653,5358,672,5353,693,5357,717,5366,738,5380,754,5398,765,5418,771,5443,768,5492,728,5498,698xe" filled="f" stroked="t" strokeweight=".72pt" strokecolor="#000000">
                <v:path arrowok="t"/>
              </v:shape>
            </v:group>
            <v:group style="position:absolute;left:5449;top:424;width:145;height:145" coordorigin="5449,424" coordsize="145,145">
              <v:shape style="position:absolute;left:5449;top:424;width:145;height:145" coordorigin="5449,424" coordsize="145,145" path="m5594,496l5565,439,5524,424,5501,428,5481,437,5465,452,5454,470,5449,492,5453,516,5462,536,5476,552,5494,564,5514,569,5539,566,5588,526,5594,496xe" filled="f" stroked="t" strokeweight=".72pt" strokecolor="#000000">
                <v:path arrowok="t"/>
              </v:shape>
            </v:group>
            <v:group style="position:absolute;left:5353;top:453;width:144;height:144" coordorigin="5353,453" coordsize="144,144">
              <v:shape style="position:absolute;left:5353;top:453;width:144;height:144" coordorigin="5353,453" coordsize="144,144" path="m5425,453l5353,597,5497,597,5425,453e" filled="t" fillcolor="#FFFFFF" stroked="f">
                <v:path arrowok="t"/>
                <v:fill/>
              </v:shape>
            </v:group>
            <v:group style="position:absolute;left:5353;top:453;width:144;height:144" coordorigin="5353,453" coordsize="144,144">
              <v:shape style="position:absolute;left:5353;top:453;width:144;height:144" coordorigin="5353,453" coordsize="144,144" path="m5425,453l5497,597,5353,597,5425,453x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88.299988pt;margin-top:22.300182pt;width:12.54pt;height:28.123489pt;mso-position-horizontal-relative:page;mso-position-vertical-relative:paragraph;z-index:-9490" coordorigin="5766,446" coordsize="251,562">
            <v:group style="position:absolute;left:5773;top:511;width:145;height:145" coordorigin="5773,511" coordsize="145,145">
              <v:shape style="position:absolute;left:5773;top:511;width:145;height:145" coordorigin="5773,511" coordsize="145,145" path="m5918,583l5889,526,5848,511,5825,514,5805,524,5789,538,5778,557,5773,578,5777,602,5786,622,5800,639,5818,650,5838,656,5863,653,5912,612,5918,583xe" filled="f" stroked="t" strokeweight=".72pt" strokecolor="#000000">
                <v:path arrowok="t"/>
              </v:shape>
            </v:group>
            <v:group style="position:absolute;left:5865;top:856;width:145;height:145" coordorigin="5865,856" coordsize="145,145">
              <v:shape style="position:absolute;left:5865;top:856;width:145;height:145" coordorigin="5865,856" coordsize="145,145" path="m6010,928l5981,871,5939,856,5916,860,5896,869,5880,884,5869,902,5865,924,5868,948,5877,968,5891,984,5909,996,5930,1001,5954,998,6003,958,6010,928xe" filled="f" stroked="t" strokeweight=".72pt" strokecolor="#000000">
                <v:path arrowok="t"/>
              </v:shape>
            </v:group>
            <v:group style="position:absolute;left:5814;top:684;width:145;height:145" coordorigin="5814,684" coordsize="145,145">
              <v:shape style="position:absolute;left:5814;top:684;width:145;height:145" coordorigin="5814,684" coordsize="145,145" path="m5959,756l5930,699,5889,684,5866,687,5846,697,5830,711,5819,730,5814,751,5817,775,5826,795,5841,812,5858,823,5879,828,5903,825,5953,785,5959,756xe" filled="f" stroked="t" strokeweight=".72pt" strokecolor="#000000">
                <v:path arrowok="t"/>
              </v:shape>
            </v:group>
            <v:group style="position:absolute;left:5781;top:511;width:145;height:145" coordorigin="5781,511" coordsize="145,145">
              <v:shape style="position:absolute;left:5781;top:511;width:145;height:145" coordorigin="5781,511" coordsize="145,145" path="m5855,511l5796,538,5781,578,5784,602,5793,622,5807,639,5825,650,5846,656,5870,653,5919,612,5926,583,5922,561,5912,541,5897,526,5877,515,5855,511e" filled="t" fillcolor="#FFFFFF" stroked="f">
                <v:path arrowok="t"/>
                <v:fill/>
              </v:shape>
            </v:group>
            <v:group style="position:absolute;left:5781;top:511;width:145;height:145" coordorigin="5781,511" coordsize="145,145">
              <v:shape style="position:absolute;left:5781;top:511;width:145;height:145" coordorigin="5781,511" coordsize="145,145" path="m5926,583l5897,526,5855,511,5832,514,5812,524,5796,538,5785,557,5781,578,5784,602,5793,622,5807,639,5825,650,5846,656,5870,653,5919,612,5926,583xe" filled="f" stroked="t" strokeweight=".72pt" strokecolor="#000000">
                <v:path arrowok="t"/>
              </v:shape>
            </v:group>
            <v:group style="position:absolute;left:5773;top:568;width:144;height:144" coordorigin="5773,568" coordsize="144,144">
              <v:shape style="position:absolute;left:5773;top:568;width:144;height:144" coordorigin="5773,568" coordsize="144,144" path="m5845,568l5773,712,5917,712,5845,568e" filled="t" fillcolor="#FFFFFF" stroked="f">
                <v:path arrowok="t"/>
                <v:fill/>
              </v:shape>
            </v:group>
            <v:group style="position:absolute;left:5773;top:568;width:144;height:144" coordorigin="5773,568" coordsize="144,144">
              <v:shape style="position:absolute;left:5773;top:568;width:144;height:144" coordorigin="5773,568" coordsize="144,144" path="m5845,568l5917,712,5773,712,5845,568xe" filled="f" stroked="t" strokeweight=".72pt" strokecolor="#000000">
                <v:path arrowok="t"/>
              </v:shape>
            </v:group>
            <v:group style="position:absolute;left:5864;top:511;width:144;height:144" coordorigin="5864,511" coordsize="144,144">
              <v:shape style="position:absolute;left:5864;top:511;width:144;height:144" coordorigin="5864,511" coordsize="144,144" path="m5936,511l5864,655,6008,655,5936,511e" filled="t" fillcolor="#FFFFFF" stroked="f">
                <v:path arrowok="t"/>
                <v:fill/>
              </v:shape>
            </v:group>
            <v:group style="position:absolute;left:5864;top:511;width:144;height:144" coordorigin="5864,511" coordsize="144,144">
              <v:shape style="position:absolute;left:5864;top:511;width:144;height:144" coordorigin="5864,511" coordsize="144,144" path="m5936,511l6008,655,5864,655,5936,511xe" filled="f" stroked="t" strokeweight=".72pt" strokecolor="#000000">
                <v:path arrowok="t"/>
              </v:shape>
            </v:group>
            <v:group style="position:absolute;left:5814;top:540;width:144;height:144" coordorigin="5814,540" coordsize="144,144">
              <v:shape style="position:absolute;left:5814;top:540;width:144;height:144" coordorigin="5814,540" coordsize="144,144" path="m5886,540l5814,684,5958,684,5886,540e" filled="t" fillcolor="#FFFFFF" stroked="f">
                <v:path arrowok="t"/>
                <v:fill/>
              </v:shape>
            </v:group>
            <v:group style="position:absolute;left:5814;top:540;width:144;height:144" coordorigin="5814,540" coordsize="144,144">
              <v:shape style="position:absolute;left:5814;top:540;width:144;height:144" coordorigin="5814,540" coordsize="144,144" path="m5886,540l5958,684,5814,684,5886,540xe" filled="f" stroked="t" strokeweight=".72pt" strokecolor="#000000">
                <v:path arrowok="t"/>
              </v:shape>
            </v:group>
            <v:group style="position:absolute;left:5780;top:453;width:144;height:144" coordorigin="5780,453" coordsize="144,144">
              <v:shape style="position:absolute;left:5780;top:453;width:144;height:144" coordorigin="5780,453" coordsize="144,144" path="m5852,453l5780,597,5924,597,5852,453e" filled="t" fillcolor="#FFFFFF" stroked="f">
                <v:path arrowok="t"/>
                <v:fill/>
              </v:shape>
            </v:group>
            <v:group style="position:absolute;left:5780;top:453;width:144;height:144" coordorigin="5780,453" coordsize="144,144">
              <v:shape style="position:absolute;left:5780;top:453;width:144;height:144" coordorigin="5780,453" coordsize="144,144" path="m5852,453l5924,597,5780,597,5852,453xe" filled="f" stroked="t" strokeweight=".72pt" strokecolor="#000000">
                <v:path arrowok="t"/>
              </v:shape>
            </v:group>
            <v:group style="position:absolute;left:5814;top:684;width:145;height:145" coordorigin="5814,684" coordsize="145,145">
              <v:shape style="position:absolute;left:5814;top:684;width:145;height:145" coordorigin="5814,684" coordsize="145,145" path="m5814,829l5959,829,5959,684,5814,684,5814,829e" filled="t" fillcolor="#FFFFFF" stroked="f">
                <v:path arrowok="t"/>
                <v:fill/>
              </v:shape>
            </v:group>
            <v:group style="position:absolute;left:5814;top:684;width:145;height:145" coordorigin="5814,684" coordsize="145,145">
              <v:shape style="position:absolute;left:5814;top:684;width:145;height:145" coordorigin="5814,684" coordsize="145,145" path="m5814,829l5959,829,5959,684,5814,684,5814,829x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09.820007pt;margin-top:16.900183pt;width:7.2pt;height:7.2pt;mso-position-horizontal-relative:page;mso-position-vertical-relative:paragraph;z-index:-9485" coordorigin="4196,338" coordsize="144,144">
            <v:shape style="position:absolute;left:4196;top:338;width:144;height:144" coordorigin="4196,338" coordsize="144,144" path="m4268,338l4340,482,4196,482,4268,338x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201.179993pt;margin-top:7.180183pt;width:220.44pt;height:148.56pt;mso-position-horizontal-relative:page;mso-position-vertical-relative:paragraph;z-index:-9477" coordorigin="4024,144" coordsize="4409,2971">
            <v:group style="position:absolute;left:8216;top:2872;width:145;height:145" coordorigin="8216,2872" coordsize="145,145">
              <v:shape style="position:absolute;left:8216;top:2872;width:145;height:145" coordorigin="8216,2872" coordsize="145,145" path="m8216,3018l8362,3018,8362,2872,8216,2872,8216,3018xe" filled="f" stroked="t" strokeweight=".72pt" strokecolor="#000000">
                <v:path arrowok="t"/>
              </v:shape>
            </v:group>
            <v:group style="position:absolute;left:8245;top:2930;width:145;height:145" coordorigin="8245,2930" coordsize="145,145">
              <v:shape style="position:absolute;left:8245;top:2930;width:145;height:145" coordorigin="8245,2930" coordsize="145,145" path="m8245,3075l8390,3075,8390,2930,8245,2930,8245,3075e" filled="t" fillcolor="#FFFFFF" stroked="f">
                <v:path arrowok="t"/>
                <v:fill/>
              </v:shape>
            </v:group>
            <v:group style="position:absolute;left:8245;top:2930;width:145;height:145" coordorigin="8245,2930" coordsize="145,145">
              <v:shape style="position:absolute;left:8245;top:2930;width:145;height:145" coordorigin="8245,2930" coordsize="145,145" path="m8245,3075l8390,3075,8390,2930,8245,2930,8245,3075xe" filled="f" stroked="t" strokeweight=".72pt" strokecolor="#000000">
                <v:path arrowok="t"/>
              </v:shape>
            </v:group>
            <v:group style="position:absolute;left:4031;top:3028;width:4394;height:2" coordorigin="4031,3028" coordsize="4394,2">
              <v:shape style="position:absolute;left:4031;top:3028;width:4394;height:2" coordorigin="4031,3028" coordsize="4394,0" path="m4031,3028l8425,3028e" filled="f" stroked="t" strokeweight=".72pt" strokecolor="#000000">
                <v:path arrowok="t"/>
              </v:shape>
            </v:group>
            <v:group style="position:absolute;left:4616;top:3028;width:2;height:79" coordorigin="4616,3028" coordsize="2,79">
              <v:shape style="position:absolute;left:4616;top:3028;width:2;height:79" coordorigin="4616,3028" coordsize="0,79" path="m4616,3028l4616,3108e" filled="f" stroked="t" strokeweight=".72pt" strokecolor="#000000">
                <v:path arrowok="t"/>
              </v:shape>
            </v:group>
            <v:group style="position:absolute;left:5886;top:3028;width:2;height:79" coordorigin="5886,3028" coordsize="2,79">
              <v:shape style="position:absolute;left:5886;top:3028;width:2;height:79" coordorigin="5886,3028" coordsize="0,79" path="m5886,3028l5886,3108e" filled="f" stroked="t" strokeweight=".72pt" strokecolor="#000000">
                <v:path arrowok="t"/>
              </v:shape>
            </v:group>
            <v:group style="position:absolute;left:7156;top:3028;width:2;height:79" coordorigin="7156,3028" coordsize="2,79">
              <v:shape style="position:absolute;left:7156;top:3028;width:2;height:79" coordorigin="7156,3028" coordsize="0,79" path="m7156,3028l7156,3108e" filled="f" stroked="t" strokeweight=".72pt" strokecolor="#000000">
                <v:path arrowok="t"/>
              </v:shape>
            </v:group>
            <v:group style="position:absolute;left:8423;top:3028;width:2;height:79" coordorigin="8423,3028" coordsize="2,79">
              <v:shape style="position:absolute;left:8423;top:3028;width:2;height:79" coordorigin="8423,3028" coordsize="0,79" path="m8423,3028l8423,3108e" filled="f" stroked="t" strokeweight=".72pt" strokecolor="#000000">
                <v:path arrowok="t"/>
              </v:shape>
            </v:group>
            <v:group style="position:absolute;left:4110;top:151;width:2;height:2878" coordorigin="4110,151" coordsize="2,2878">
              <v:shape style="position:absolute;left:4110;top:151;width:2;height:2878" coordorigin="4110,151" coordsize="0,2878" path="m4110,3028l4110,151e" filled="f" stroked="t" strokeweight=".72pt" strokecolor="#000000">
                <v:path arrowok="t"/>
              </v:shape>
            </v:group>
            <v:group style="position:absolute;left:4031;top:1591;width:79;height:2" coordorigin="4031,1591" coordsize="79,2">
              <v:shape style="position:absolute;left:4031;top:1591;width:79;height:2" coordorigin="4031,1591" coordsize="79,0" path="m4110,1591l4031,1591e" filled="f" stroked="t" strokeweight=".72pt" strokecolor="#000000">
                <v:path arrowok="t"/>
              </v:shape>
            </v:group>
            <v:group style="position:absolute;left:4031;top:153;width:79;height:2" coordorigin="4031,153" coordsize="79,2">
              <v:shape style="position:absolute;left:4031;top:153;width:79;height:2" coordorigin="4031,153" coordsize="79,0" path="m4110,153l4031,153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8.067383pt;margin-top:13.663461pt;width:7.252628pt;height:7.240212pt;mso-position-horizontal-relative:page;mso-position-vertical-relative:paragraph;z-index:-9474" coordorigin="6961,273" coordsize="145,145">
            <v:shape style="position:absolute;left:6961;top:273;width:145;height:145" coordorigin="6961,273" coordsize="145,145" path="m7106,345l7077,288,7036,273,7013,277,6993,286,6977,301,6966,319,6961,341,6965,364,6974,385,6988,401,7006,413,7026,418,7051,415,7100,375,7106,345xe" filled="f" stroked="t" strokeweight=".72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2.363922pt;margin-top:8.272583pt;width:27.68pt;height:131.3073pt;mso-position-horizontal-relative:page;mso-position-vertical-relative:paragraph;z-index:-9473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265" w:lineRule="exact"/>
                    <w:ind w:left="-18" w:right="-38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%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1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1"/>
                      <w:w w:val="100"/>
                    </w:rPr>
                    <w:t>isti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8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0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7"/>
                      <w:w w:val="100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1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1"/>
                      <w:w w:val="111"/>
                    </w:rPr>
                    <w:t>fi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1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5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19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74" w:lineRule="exact"/>
                    <w:ind w:left="810" w:right="773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9"/>
                      <w:w w:val="109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33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7"/>
                      <w:w w:val="106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06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19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3"/>
                      <w:w w:val="99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7"/>
                      <w:w w:val="105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spacing w:val="4"/>
          <w:w w:val="99"/>
        </w:rPr>
        <w:t>100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209.460007pt;margin-top:-6.436589pt;width:7.98pt;height:7.98pt;mso-position-horizontal-relative:page;mso-position-vertical-relative:paragraph;z-index:-9494" coordorigin="4189,-129" coordsize="160,160">
            <v:group style="position:absolute;left:4197;top:-121;width:145;height:145" coordorigin="4197,-121" coordsize="145,145">
              <v:shape style="position:absolute;left:4197;top:-121;width:145;height:145" coordorigin="4197,-121" coordsize="145,145" path="m4342,-50l4313,-107,4271,-121,4248,-118,4228,-109,4212,-94,4201,-76,4197,-54,4200,-30,4209,-10,4223,7,4241,18,4262,23,4286,20,4335,-20,4342,-50xe" filled="f" stroked="t" strokeweight=".72pt" strokecolor="#000000">
                <v:path arrowok="t"/>
              </v:shape>
            </v:group>
            <v:group style="position:absolute;left:4196;top:-122;width:145;height:145" coordorigin="4196,-122" coordsize="145,145">
              <v:shape style="position:absolute;left:4196;top:-122;width:145;height:145" coordorigin="4196,-122" coordsize="145,145" path="m4196,24l4342,24,4342,-122,4196,-122,4196,24e" filled="t" fillcolor="#FFFFFF" stroked="f">
                <v:path arrowok="t"/>
                <v:fill/>
              </v:shape>
            </v:group>
            <v:group style="position:absolute;left:4196;top:-122;width:145;height:145" coordorigin="4196,-122" coordsize="145,145">
              <v:shape style="position:absolute;left:4196;top:-122;width:145;height:145" coordorigin="4196,-122" coordsize="145,145" path="m4196,24l4342,24,4342,-122,4196,-122,4196,24xe" filled="f" stroked="t" strokeweight=".72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VA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</w:p>
    <w:p>
      <w:pPr>
        <w:spacing w:before="55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348.059998pt;margin-top:6.393413pt;width:7.26pt;height:7.26pt;mso-position-horizontal-relative:page;mso-position-vertical-relative:paragraph;z-index:-9476" coordorigin="6961,128" coordsize="145,145">
            <v:shape style="position:absolute;left:6961;top:128;width:145;height:145" coordorigin="6961,128" coordsize="145,145" path="m6961,273l7106,273,7106,128,6961,128,6961,273x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VA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</w:p>
    <w:p>
      <w:pPr>
        <w:spacing w:before="55" w:after="0" w:line="271" w:lineRule="exact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348.059998pt;margin-top:6.393415pt;width:7.2pt;height:7.2pt;mso-position-horizontal-relative:page;mso-position-vertical-relative:paragraph;z-index:-9475" coordorigin="6961,128" coordsize="144,144">
            <v:shape style="position:absolute;left:6961;top:128;width:144;height:144" coordorigin="6961,128" coordsize="144,144" path="m7033,128l7105,272,6961,272,7033,128x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  <w:position w:val="-1"/>
        </w:rPr>
        <w:t>VA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-1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-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00" w:h="16840"/>
          <w:pgMar w:top="1380" w:bottom="280" w:left="1680" w:right="1680"/>
          <w:cols w:num="2" w:equalWidth="0">
            <w:col w:w="2323" w:space="3299"/>
            <w:col w:w="2918"/>
          </w:cols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25" w:lineRule="exact"/>
        <w:ind w:left="2092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307.739990pt;margin-top:2.263456pt;width:14.1pt;height:23.816723pt;mso-position-horizontal-relative:page;mso-position-vertical-relative:paragraph;z-index:-9489" coordorigin="6155,45" coordsize="282,476">
            <v:group style="position:absolute;left:6181;top:52;width:145;height:145" coordorigin="6181,52" coordsize="145,145">
              <v:shape style="position:absolute;left:6181;top:52;width:145;height:145" coordorigin="6181,52" coordsize="145,145" path="m6326,124l6297,67,6256,52,6233,56,6213,65,6197,80,6186,98,6181,120,6185,144,6194,164,6208,180,6226,192,6246,197,6271,194,6320,154,6326,124xe" filled="f" stroked="t" strokeweight=".72pt" strokecolor="#000000">
                <v:path arrowok="t"/>
              </v:shape>
            </v:group>
            <v:group style="position:absolute;left:6162;top:196;width:145;height:145" coordorigin="6162,196" coordsize="145,145">
              <v:shape style="position:absolute;left:6162;top:196;width:145;height:145" coordorigin="6162,196" coordsize="145,145" path="m6307,268l6278,211,6237,196,6214,200,6194,209,6178,224,6167,242,6162,264,6165,288,6174,308,6189,324,6206,336,6227,341,6251,338,6301,298,6307,268xe" filled="f" stroked="t" strokeweight=".72pt" strokecolor="#000000">
                <v:path arrowok="t"/>
              </v:shape>
            </v:group>
            <v:group style="position:absolute;left:6285;top:312;width:145;height:145" coordorigin="6285,312" coordsize="145,145">
              <v:shape style="position:absolute;left:6285;top:312;width:145;height:145" coordorigin="6285,312" coordsize="145,145" path="m6359,312l6300,339,6285,379,6288,403,6297,423,6311,440,6329,451,6350,456,6374,453,6423,413,6430,384,6426,361,6416,342,6401,327,6381,316,6359,312e" filled="t" fillcolor="#FFFFFF" stroked="f">
                <v:path arrowok="t"/>
                <v:fill/>
              </v:shape>
            </v:group>
            <v:group style="position:absolute;left:6285;top:312;width:145;height:145" coordorigin="6285,312" coordsize="145,145">
              <v:shape style="position:absolute;left:6285;top:312;width:145;height:145" coordorigin="6285,312" coordsize="145,145" path="m6430,384l6401,327,6359,312,6336,315,6316,325,6300,339,6289,358,6285,379,6288,403,6297,423,6311,440,6329,451,6350,456,6374,453,6423,413,6430,384xe" filled="f" stroked="t" strokeweight=".72pt" strokecolor="#000000">
                <v:path arrowok="t"/>
              </v:shape>
            </v:group>
            <v:group style="position:absolute;left:6162;top:139;width:145;height:145" coordorigin="6162,139" coordsize="145,145">
              <v:shape style="position:absolute;left:6162;top:139;width:145;height:145" coordorigin="6162,139" coordsize="145,145" path="m6162,284l6307,284,6307,139,6162,139,6162,284e" filled="t" fillcolor="#FFFFFF" stroked="f">
                <v:path arrowok="t"/>
                <v:fill/>
              </v:shape>
            </v:group>
            <v:group style="position:absolute;left:6162;top:139;width:145;height:145" coordorigin="6162,139" coordsize="145,145">
              <v:shape style="position:absolute;left:6162;top:139;width:145;height:145" coordorigin="6162,139" coordsize="145,145" path="m6162,284l6307,284,6307,139,6162,139,6162,284xe" filled="f" stroked="t" strokeweight=".72pt" strokecolor="#000000">
                <v:path arrowok="t"/>
              </v:shape>
            </v:group>
            <v:group style="position:absolute;left:6284;top:369;width:145;height:145" coordorigin="6284,369" coordsize="145,145">
              <v:shape style="position:absolute;left:6284;top:369;width:145;height:145" coordorigin="6284,369" coordsize="145,145" path="m6284,514l6430,514,6430,369,6284,369,6284,514e" filled="t" fillcolor="#FFFFFF" stroked="f">
                <v:path arrowok="t"/>
                <v:fill/>
              </v:shape>
            </v:group>
            <v:group style="position:absolute;left:6284;top:369;width:145;height:145" coordorigin="6284,369" coordsize="145,145">
              <v:shape style="position:absolute;left:6284;top:369;width:145;height:145" coordorigin="6284,369" coordsize="145,145" path="m6284,514l6430,514,6430,369,6284,369,6284,514x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0.067383pt;margin-top:18.103456pt;width:13.372628pt;height:16.600212pt;mso-position-horizontal-relative:page;mso-position-vertical-relative:paragraph;z-index:-9488" coordorigin="6601,362" coordsize="267,332">
            <v:group style="position:absolute;left:6609;top:369;width:145;height:145" coordorigin="6609,369" coordsize="145,145">
              <v:shape style="position:absolute;left:6609;top:369;width:145;height:145" coordorigin="6609,369" coordsize="145,145" path="m6754,441l6725,384,6683,369,6660,373,6640,382,6624,397,6613,415,6609,437,6612,460,6621,481,6635,497,6653,509,6674,514,6698,511,6747,471,6754,441xe" filled="f" stroked="t" strokeweight=".72pt" strokecolor="#000000">
                <v:path arrowok="t"/>
              </v:shape>
            </v:group>
            <v:group style="position:absolute;left:6717;top:542;width:145;height:145" coordorigin="6717,542" coordsize="145,145">
              <v:shape style="position:absolute;left:6717;top:542;width:145;height:145" coordorigin="6717,542" coordsize="145,145" path="m6862,614l6833,557,6791,542,6768,545,6748,555,6732,569,6721,588,6717,609,6720,633,6729,654,6743,670,6761,681,6782,687,6806,684,6855,644,6862,614x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27.339996pt;margin-top:-23.299822pt;width:7.2pt;height:7.2pt;mso-position-horizontal-relative:page;mso-position-vertical-relative:paragraph;z-index:-9484" coordorigin="4547,-466" coordsize="144,144">
            <v:shape style="position:absolute;left:4547;top:-466;width:144;height:144" coordorigin="4547,-466" coordsize="144,144" path="m4619,-466l4691,-322,4547,-322,4619,-466x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255.539993pt;margin-top:-68.29982pt;width:7.98pt;height:16.560pt;mso-position-horizontal-relative:page;mso-position-vertical-relative:paragraph;z-index:-9483" coordorigin="5111,-1366" coordsize="160,331">
            <v:group style="position:absolute;left:5118;top:-1186;width:144;height:144" coordorigin="5118,-1186" coordsize="144,144">
              <v:shape style="position:absolute;left:5118;top:-1186;width:144;height:144" coordorigin="5118,-1186" coordsize="144,144" path="m5190,-1186l5262,-1042,5118,-1042,5190,-1186xe" filled="f" stroked="t" strokeweight=".72pt" strokecolor="#000000">
                <v:path arrowok="t"/>
              </v:shape>
            </v:group>
            <v:group style="position:absolute;left:5118;top:-1359;width:145;height:145" coordorigin="5118,-1359" coordsize="145,145">
              <v:shape style="position:absolute;left:5118;top:-1359;width:145;height:145" coordorigin="5118,-1359" coordsize="145,145" path="m5118,-1214l5263,-1214,5263,-1359,5118,-1359,5118,-1214x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7.299988pt;margin-top:-68.29982pt;width:12.78pt;height:13.74pt;mso-position-horizontal-relative:page;mso-position-vertical-relative:paragraph;z-index:-9482" coordorigin="5346,-1366" coordsize="256,275">
            <v:group style="position:absolute;left:5449;top:-1359;width:144;height:144" coordorigin="5449,-1359" coordsize="144,144">
              <v:shape style="position:absolute;left:5449;top:-1359;width:144;height:144" coordorigin="5449,-1359" coordsize="144,144" path="m5521,-1359l5593,-1215,5449,-1215,5521,-1359xe" filled="f" stroked="t" strokeweight=".72pt" strokecolor="#000000">
                <v:path arrowok="t"/>
              </v:shape>
            </v:group>
            <v:group style="position:absolute;left:5353;top:-1244;width:145;height:145" coordorigin="5353,-1244" coordsize="145,145">
              <v:shape style="position:absolute;left:5353;top:-1244;width:145;height:145" coordorigin="5353,-1244" coordsize="145,145" path="m5353,-1098l5498,-1098,5498,-1244,5353,-1244,5353,-1098e" filled="t" fillcolor="#FFFFFF" stroked="f">
                <v:path arrowok="t"/>
                <v:fill/>
              </v:shape>
            </v:group>
            <v:group style="position:absolute;left:5353;top:-1244;width:145;height:145" coordorigin="5353,-1244" coordsize="145,145">
              <v:shape style="position:absolute;left:5353;top:-1244;width:145;height:145" coordorigin="5353,-1244" coordsize="145,145" path="m5353,-1098l5498,-1098,5498,-1244,5353,-1244,5353,-1098xe" filled="f" stroked="t" strokeweight=".72pt" strokecolor="#000000">
                <v:path arrowok="t"/>
              </v:shape>
            </v:group>
            <v:group style="position:absolute;left:5449;top:-1359;width:145;height:145" coordorigin="5449,-1359" coordsize="145,145">
              <v:shape style="position:absolute;left:5449;top:-1359;width:145;height:145" coordorigin="5449,-1359" coordsize="145,145" path="m5449,-1214l5594,-1214,5594,-1359,5449,-1359,5449,-1214e" filled="t" fillcolor="#FFFFFF" stroked="f">
                <v:path arrowok="t"/>
                <v:fill/>
              </v:shape>
            </v:group>
            <v:group style="position:absolute;left:5449;top:-1359;width:145;height:145" coordorigin="5449,-1359" coordsize="145,145">
              <v:shape style="position:absolute;left:5449;top:-1359;width:145;height:145" coordorigin="5449,-1359" coordsize="145,145" path="m5449,-1214l5594,-1214,5594,-1359,5449,-1359,5449,-1214x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88.299988pt;margin-top:-68.29982pt;width:12.54pt;height:15.18pt;mso-position-horizontal-relative:page;mso-position-vertical-relative:paragraph;z-index:-9481" coordorigin="5766,-1366" coordsize="251,304">
            <v:group style="position:absolute;left:5773;top:-1359;width:145;height:145" coordorigin="5773,-1359" coordsize="145,145">
              <v:shape style="position:absolute;left:5773;top:-1359;width:145;height:145" coordorigin="5773,-1359" coordsize="145,145" path="m5773,-1214l5918,-1214,5918,-1359,5773,-1359,5773,-1214xe" filled="f" stroked="t" strokeweight=".72pt" strokecolor="#000000">
                <v:path arrowok="t"/>
              </v:shape>
            </v:group>
            <v:group style="position:absolute;left:5864;top:-1359;width:145;height:145" coordorigin="5864,-1359" coordsize="145,145">
              <v:shape style="position:absolute;left:5864;top:-1359;width:145;height:145" coordorigin="5864,-1359" coordsize="145,145" path="m5864,-1214l6010,-1214,6010,-1359,5864,-1359,5864,-1214e" filled="t" fillcolor="#FFFFFF" stroked="f">
                <v:path arrowok="t"/>
                <v:fill/>
              </v:shape>
            </v:group>
            <v:group style="position:absolute;left:5864;top:-1359;width:145;height:145" coordorigin="5864,-1359" coordsize="145,145">
              <v:shape style="position:absolute;left:5864;top:-1359;width:145;height:145" coordorigin="5864,-1359" coordsize="145,145" path="m5864,-1214l6010,-1214,6010,-1359,5864,-1359,5864,-1214xe" filled="f" stroked="t" strokeweight=".72pt" strokecolor="#000000">
                <v:path arrowok="t"/>
              </v:shape>
            </v:group>
            <v:group style="position:absolute;left:5780;top:-1215;width:145;height:145" coordorigin="5780,-1215" coordsize="145,145">
              <v:shape style="position:absolute;left:5780;top:-1215;width:145;height:145" coordorigin="5780,-1215" coordsize="145,145" path="m5780,-1070l5926,-1070,5926,-1215,5780,-1215,5780,-1070x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9.059998pt;margin-top:-17.539822pt;width:7.26pt;height:7.26pt;mso-position-horizontal-relative:page;mso-position-vertical-relative:paragraph;z-index:-9480" coordorigin="6181,-351" coordsize="145,145">
            <v:shape style="position:absolute;left:6181;top:-351;width:145;height:145" coordorigin="6181,-351" coordsize="145,145" path="m6181,-206l6326,-206,6326,-351,6181,-351,6181,-206xe" filled="f" stroked="t" strokeweight=".7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50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220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368.107361pt;margin-top:-24.616426pt;width:7.252628pt;height:7.240212pt;mso-position-horizontal-relative:page;mso-position-vertical-relative:paragraph;z-index:-9487" coordorigin="7362,-492" coordsize="145,145">
            <v:shape style="position:absolute;left:7362;top:-492;width:145;height:145" coordorigin="7362,-492" coordsize="145,145" path="m7507,-420l7478,-477,7437,-492,7414,-489,7394,-479,7378,-465,7367,-446,7362,-425,7365,-401,7374,-381,7389,-364,7406,-353,7427,-348,7451,-351,7501,-391,7507,-420x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410.467377pt;margin-top:-19.216427pt;width:9.412628pt;height:12.280212pt;mso-position-horizontal-relative:page;mso-position-vertical-relative:paragraph;z-index:-9486" coordorigin="8209,-384" coordsize="188,246">
            <v:group style="position:absolute;left:8217;top:-377;width:145;height:145" coordorigin="8217,-377" coordsize="145,145">
              <v:shape style="position:absolute;left:8217;top:-377;width:145;height:145" coordorigin="8217,-377" coordsize="145,145" path="m8362,-305l8333,-362,8291,-377,8268,-374,8248,-364,8232,-350,8221,-331,8217,-310,8220,-286,8229,-266,8243,-249,8261,-238,8282,-232,8306,-235,8355,-276,8362,-305xe" filled="f" stroked="t" strokeweight=".72pt" strokecolor="#000000">
                <v:path arrowok="t"/>
              </v:shape>
            </v:group>
            <v:group style="position:absolute;left:8245;top:-291;width:145;height:145" coordorigin="8245,-291" coordsize="145,145">
              <v:shape style="position:absolute;left:8245;top:-291;width:145;height:145" coordorigin="8245,-291" coordsize="145,145" path="m8320,-291l8261,-263,8245,-223,8249,-200,8258,-179,8272,-163,8290,-151,8310,-146,8335,-149,8384,-189,8390,-219,8387,-241,8377,-260,8361,-276,8342,-286,8320,-291e" filled="t" fillcolor="#FFFFFF" stroked="f">
                <v:path arrowok="t"/>
                <v:fill/>
              </v:shape>
            </v:group>
            <v:group style="position:absolute;left:8245;top:-291;width:145;height:145" coordorigin="8245,-291" coordsize="145,145">
              <v:shape style="position:absolute;left:8245;top:-291;width:145;height:145" coordorigin="8245,-291" coordsize="145,145" path="m8390,-219l8361,-276,8320,-291,8297,-287,8277,-278,8261,-263,8250,-245,8245,-223,8249,-200,8258,-179,8272,-163,8290,-151,8310,-146,8335,-149,8384,-189,8390,-219x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0.059998pt;margin-top:-30.739704pt;width:13.38pt;height:16.62pt;mso-position-horizontal-relative:page;mso-position-vertical-relative:paragraph;z-index:-9479" coordorigin="6601,-615" coordsize="268,332">
            <v:group style="position:absolute;left:6608;top:-608;width:145;height:145" coordorigin="6608,-608" coordsize="145,145">
              <v:shape style="position:absolute;left:6608;top:-608;width:145;height:145" coordorigin="6608,-608" coordsize="145,145" path="m6608,-462l6754,-462,6754,-608,6608,-608,6608,-462xe" filled="f" stroked="t" strokeweight=".72pt" strokecolor="#000000">
                <v:path arrowok="t"/>
              </v:shape>
            </v:group>
            <v:group style="position:absolute;left:6716;top:-435;width:145;height:145" coordorigin="6716,-435" coordsize="145,145">
              <v:shape style="position:absolute;left:6716;top:-435;width:145;height:145" coordorigin="6716,-435" coordsize="145,145" path="m6716,-290l6862,-290,6862,-435,6716,-435,6716,-290x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8.100006pt;margin-top:-4.459704pt;width:7.26pt;height:7.26pt;mso-position-horizontal-relative:page;mso-position-vertical-relative:paragraph;z-index:-9478" coordorigin="7362,-89" coordsize="145,145">
            <v:shape style="position:absolute;left:7362;top:-89;width:145;height:145" coordorigin="7362,-89" coordsize="145,145" path="m7362,56l7507,56,7507,-89,7362,-89,7362,56xe" filled="f" stroked="t" strokeweight=".7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18" w:lineRule="exact"/>
        <w:ind w:left="2792" w:right="-20"/>
        <w:jc w:val="left"/>
        <w:tabs>
          <w:tab w:pos="4060" w:val="left"/>
          <w:tab w:pos="5320" w:val="left"/>
          <w:tab w:pos="65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4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7" w:after="0" w:line="271" w:lineRule="exact"/>
        <w:ind w:left="4302" w:right="3636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8"/>
          <w:position w:val="-1"/>
        </w:rPr>
        <w:t>RRT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324" w:lineRule="auto"/>
        <w:ind w:left="120" w:right="4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retention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organochlorines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versus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co-distilled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F1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various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concentrations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(DVA1-1: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NaCl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DVA1-2: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15g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NaCl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-1</w:t>
      </w:r>
      <w:r>
        <w:rPr>
          <w:rFonts w:ascii="Times New Roman" w:hAnsi="Times New Roman" w:cs="Times New Roman" w:eastAsia="Times New Roman"/>
          <w:sz w:val="16"/>
          <w:szCs w:val="16"/>
          <w:spacing w:val="-3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DVA1-3: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30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NaCl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)</w:t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obtained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suitable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ect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salinity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terest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(Figure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differences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observed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best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rapidly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overall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showed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tendency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Unfortunately,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interferences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atogram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DVA1-3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(30g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NaCl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litre)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allow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interpret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Further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unce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tainties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arose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differences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NaCl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levels.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interpretation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licated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fact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organoc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orines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lower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volatilise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quickly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thus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depleted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remaining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phase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(R).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Therefore,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quantity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decreases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longer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stillation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contra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heptachl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dibenzodioxins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octachlorinated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dibenzo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ioxins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dibenzofurans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concentrate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phase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slight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increase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increasing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expected.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order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evaluate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second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addition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ratio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F1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F2,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alised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provides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indication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extent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decreasing/in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stillation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rapid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stillation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type w:val="continuous"/>
          <w:pgSz w:w="11900" w:h="16840"/>
          <w:pgMar w:top="1380" w:bottom="280" w:left="1680" w:right="16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360" w:lineRule="auto"/>
        <w:ind w:left="120" w:right="4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thus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depleted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relatively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riched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F1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plot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RRT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versus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ratio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F1/F2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trates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RRT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decreases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&gt;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40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HCB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approaches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higher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chlorinated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(Figure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sugg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investigated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already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depleted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higher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chlorinated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lower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concentrations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.e.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anic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suspen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solids)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271" w:lineRule="exact"/>
        <w:ind w:left="120" w:right="745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very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low.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25" w:lineRule="exact"/>
        <w:ind w:left="244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219pt;margin-top:-42.859814pt;width:220.44pt;height:148.56pt;mso-position-horizontal-relative:page;mso-position-vertical-relative:paragraph;z-index:-9472" coordorigin="4380,-857" coordsize="4409,2971">
            <v:group style="position:absolute;left:4466;top:1596;width:4315;height:2" coordorigin="4466,1596" coordsize="4315,2">
              <v:shape style="position:absolute;left:4466;top:1596;width:4315;height:2" coordorigin="4466,1596" coordsize="4315,0" path="m4466,1596l8782,1596e" filled="f" stroked="t" strokeweight=".72pt" strokecolor="#000000">
                <v:path arrowok="t"/>
              </v:shape>
            </v:group>
            <v:group style="position:absolute;left:4387;top:158;width:79;height:2" coordorigin="4387,158" coordsize="79,2">
              <v:shape style="position:absolute;left:4387;top:158;width:79;height:2" coordorigin="4387,158" coordsize="79,0" path="m4387,158l4466,158e" filled="f" stroked="t" strokeweight=".72pt" strokecolor="#000000">
                <v:path arrowok="t"/>
              </v:shape>
            </v:group>
            <v:group style="position:absolute;left:4466;top:2028;width:4315;height:2" coordorigin="4466,2028" coordsize="4315,2">
              <v:shape style="position:absolute;left:4466;top:2028;width:4315;height:2" coordorigin="4466,2028" coordsize="4315,0" path="m4466,2028l8782,2028e" filled="f" stroked="t" strokeweight=".72pt" strokecolor="#000000">
                <v:path arrowok="t"/>
              </v:shape>
            </v:group>
            <v:group style="position:absolute;left:4466;top:-850;width:2;height:2957" coordorigin="4466,-850" coordsize="2,2957">
              <v:shape style="position:absolute;left:4466;top:-850;width:2;height:2957" coordorigin="4466,-850" coordsize="0,2957" path="m4466,-850l4466,2107e" filled="f" stroked="t" strokeweight=".72pt" strokecolor="#000000">
                <v:path arrowok="t"/>
              </v:shape>
            </v:group>
            <v:group style="position:absolute;left:5544;top:2028;width:2;height:79" coordorigin="5544,2028" coordsize="2,79">
              <v:shape style="position:absolute;left:5544;top:2028;width:2;height:79" coordorigin="5544,2028" coordsize="0,79" path="m5544,2028l5544,2107e" filled="f" stroked="t" strokeweight=".72pt" strokecolor="#000000">
                <v:path arrowok="t"/>
              </v:shape>
            </v:group>
            <v:group style="position:absolute;left:6624;top:2028;width:2;height:79" coordorigin="6624,2028" coordsize="2,79">
              <v:shape style="position:absolute;left:6624;top:2028;width:2;height:79" coordorigin="6624,2028" coordsize="0,79" path="m6624,2028l6624,2107e" filled="f" stroked="t" strokeweight=".72pt" strokecolor="#000000">
                <v:path arrowok="t"/>
              </v:shape>
            </v:group>
            <v:group style="position:absolute;left:7702;top:2028;width:2;height:79" coordorigin="7702,2028" coordsize="2,79">
              <v:shape style="position:absolute;left:7702;top:2028;width:2;height:79" coordorigin="7702,2028" coordsize="0,79" path="m7702,2028l7702,2107e" filled="f" stroked="t" strokeweight=".72pt" strokecolor="#000000">
                <v:path arrowok="t"/>
              </v:shape>
            </v:group>
            <v:group style="position:absolute;left:8782;top:2028;width:2;height:79" coordorigin="8782,2028" coordsize="2,79">
              <v:shape style="position:absolute;left:8782;top:2028;width:2;height:79" coordorigin="8782,2028" coordsize="0,79" path="m8782,2028l8782,2107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8.847382pt;margin-top:-40.936539pt;width:7.252628pt;height:7.240212pt;mso-position-horizontal-relative:page;mso-position-vertical-relative:paragraph;z-index:-9471" coordorigin="5177,-819" coordsize="145,145">
            <v:shape style="position:absolute;left:5177;top:-819;width:145;height:145" coordorigin="5177,-819" coordsize="145,145" path="m5322,-747l5293,-804,5252,-819,5229,-815,5208,-806,5193,-791,5182,-773,5177,-751,5180,-728,5189,-707,5203,-691,5221,-679,5242,-674,5266,-677,5315,-717,5322,-747x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273.727386pt;margin-top:28.543463pt;width:7.252628pt;height:7.240212pt;mso-position-horizontal-relative:page;mso-position-vertical-relative:paragraph;z-index:-9470" coordorigin="5475,571" coordsize="145,145">
            <v:shape style="position:absolute;left:5475;top:571;width:145;height:145" coordorigin="5475,571" coordsize="145,145" path="m5620,643l5591,586,5549,571,5526,574,5506,584,5490,598,5479,617,5475,638,5478,662,5487,682,5501,699,5519,710,5540,716,5564,713,5613,672,5620,643x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297.967377pt;margin-top:-17.656536pt;width:7.252628pt;height:7.240212pt;mso-position-horizontal-relative:page;mso-position-vertical-relative:paragraph;z-index:-9469" coordorigin="5959,-353" coordsize="145,145">
            <v:shape style="position:absolute;left:5959;top:-353;width:145;height:145" coordorigin="5959,-353" coordsize="145,145" path="m6104,-281l6075,-338,6034,-353,6011,-350,5991,-340,5975,-326,5964,-307,5959,-286,5963,-262,5972,-242,5986,-225,6004,-214,6024,-208,6049,-211,6098,-252,6104,-281x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308.047363pt;margin-top:8.383463pt;width:7.252628pt;height:7.240212pt;mso-position-horizontal-relative:page;mso-position-vertical-relative:paragraph;z-index:-9468" coordorigin="6161,168" coordsize="145,145">
            <v:shape style="position:absolute;left:6161;top:168;width:145;height:145" coordorigin="6161,168" coordsize="145,145" path="m6306,240l6277,183,6236,168,6213,171,6192,181,6177,195,6166,214,6161,235,6164,259,6173,279,6187,296,6205,307,6226,312,6250,309,6299,269,6306,240x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325.447357pt;margin-top:10.543463pt;width:9.772628pt;height:10.480212pt;mso-position-horizontal-relative:page;mso-position-vertical-relative:paragraph;z-index:-9467" coordorigin="6509,211" coordsize="195,210">
            <v:group style="position:absolute;left:6516;top:218;width:145;height:145" coordorigin="6516,218" coordsize="145,145">
              <v:shape style="position:absolute;left:6516;top:218;width:145;height:145" coordorigin="6516,218" coordsize="145,145" path="m6661,290l6632,233,6591,218,6568,221,6548,231,6532,245,6521,264,6516,285,6519,309,6528,330,6543,346,6560,357,6581,363,6605,360,6655,320,6661,290xe" filled="f" stroked="t" strokeweight=".72pt" strokecolor="#000000">
                <v:path arrowok="t"/>
              </v:shape>
            </v:group>
            <v:group style="position:absolute;left:6552;top:268;width:145;height:145" coordorigin="6552,268" coordsize="145,145">
              <v:shape style="position:absolute;left:6552;top:268;width:145;height:145" coordorigin="6552,268" coordsize="145,145" path="m6627,268l6568,296,6552,336,6555,360,6564,380,6579,396,6596,408,6617,413,6641,410,6691,370,6697,340,6694,318,6684,299,6668,283,6649,273,6627,268e" filled="t" fillcolor="#FFFFFF" stroked="f">
                <v:path arrowok="t"/>
                <v:fill/>
              </v:shape>
            </v:group>
            <v:group style="position:absolute;left:6552;top:268;width:145;height:145" coordorigin="6552,268" coordsize="145,145">
              <v:shape style="position:absolute;left:6552;top:268;width:145;height:145" coordorigin="6552,268" coordsize="145,145" path="m6697,340l6668,283,6627,268,6604,272,6584,281,6568,296,6557,314,6552,336,6555,360,6564,380,6579,396,6596,408,6617,413,6641,410,6691,370,6697,340x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29.647369pt;margin-top:27.943462pt;width:7.252628pt;height:7.240212pt;mso-position-horizontal-relative:page;mso-position-vertical-relative:paragraph;z-index:-9466" coordorigin="6593,559" coordsize="145,145">
            <v:shape style="position:absolute;left:6593;top:559;width:145;height:145" coordorigin="6593,559" coordsize="145,145" path="m6738,631l6709,574,6668,559,6645,562,6624,572,6609,586,6598,605,6593,626,6596,650,6605,670,6619,687,6637,698,6658,704,6682,701,6731,660,6738,631x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326.167358pt;margin-top:-4.216537pt;width:7.252628pt;height:7.240212pt;mso-position-horizontal-relative:page;mso-position-vertical-relative:paragraph;z-index:-9465" coordorigin="6523,-84" coordsize="145,145">
            <v:shape style="position:absolute;left:6523;top:-84;width:145;height:145" coordorigin="6523,-84" coordsize="145,145" path="m6668,-12l6639,-69,6598,-84,6575,-81,6555,-71,6539,-57,6528,-38,6523,-17,6527,7,6536,27,6550,44,6568,55,6588,60,6613,57,6662,17,6668,-12x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342.007385pt;margin-top:31.903463pt;width:13.132628pt;height:15.400212pt;mso-position-horizontal-relative:page;mso-position-vertical-relative:paragraph;z-index:-9464" coordorigin="6840,638" coordsize="263,308">
            <v:group style="position:absolute;left:6862;top:645;width:145;height:145" coordorigin="6862,645" coordsize="145,145">
              <v:shape style="position:absolute;left:6862;top:645;width:145;height:145" coordorigin="6862,645" coordsize="145,145" path="m7007,717l6978,660,6937,645,6913,649,6893,658,6877,673,6867,691,6862,713,6865,736,6874,757,6888,773,6906,785,6927,790,6951,787,7000,747,7007,717xe" filled="f" stroked="t" strokeweight=".72pt" strokecolor="#000000">
                <v:path arrowok="t"/>
              </v:shape>
            </v:group>
            <v:group style="position:absolute;left:6847;top:768;width:145;height:145" coordorigin="6847,768" coordsize="145,145">
              <v:shape style="position:absolute;left:6847;top:768;width:145;height:145" coordorigin="6847,768" coordsize="145,145" path="m6922,768l6863,795,6847,835,6851,859,6860,879,6874,896,6892,907,6912,912,6937,909,6986,869,6992,840,6989,817,6979,798,6963,783,6944,772,6922,768e" filled="t" fillcolor="#FFFFFF" stroked="f">
                <v:path arrowok="t"/>
                <v:fill/>
              </v:shape>
            </v:group>
            <v:group style="position:absolute;left:6847;top:768;width:145;height:145" coordorigin="6847,768" coordsize="145,145">
              <v:shape style="position:absolute;left:6847;top:768;width:145;height:145" coordorigin="6847,768" coordsize="145,145" path="m6992,840l6963,783,6922,768,6899,771,6879,781,6863,795,6852,814,6847,835,6851,859,6860,879,6874,896,6892,907,6912,912,6937,909,6986,869,6992,840xe" filled="f" stroked="t" strokeweight=".72pt" strokecolor="#000000">
                <v:path arrowok="t"/>
              </v:shape>
            </v:group>
            <v:group style="position:absolute;left:6951;top:794;width:145;height:145" coordorigin="6951,794" coordsize="145,145">
              <v:shape style="position:absolute;left:6951;top:794;width:145;height:145" coordorigin="6951,794" coordsize="145,145" path="m7025,794l6966,821,6951,861,6954,885,6963,906,6977,922,6995,933,7016,939,7040,936,7089,896,7096,866,7092,844,7082,824,7067,809,7047,798,7025,794e" filled="t" fillcolor="#FFFFFF" stroked="f">
                <v:path arrowok="t"/>
                <v:fill/>
              </v:shape>
            </v:group>
            <v:group style="position:absolute;left:6951;top:794;width:145;height:145" coordorigin="6951,794" coordsize="145,145">
              <v:shape style="position:absolute;left:6951;top:794;width:145;height:145" coordorigin="6951,794" coordsize="145,145" path="m7096,866l7067,809,7025,794,7002,797,6982,807,6966,821,6955,840,6951,861,6954,885,6963,906,6977,922,6995,933,7016,939,7040,936,7089,896,7096,866x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3.463913pt;margin-top:-40.656208pt;width:15.454021pt;height:129.116094pt;mso-position-horizontal-relative:page;mso-position-vertical-relative:paragraph;z-index:-9460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292" w:lineRule="exact"/>
                    <w:ind w:left="20" w:right="-6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1"/>
                      <w:w w:val="100"/>
                      <w:position w:val="2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7"/>
                      <w:w w:val="100"/>
                      <w:position w:val="2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position w:val="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3"/>
                      <w:w w:val="100"/>
                      <w:position w:val="2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2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-4"/>
                      <w:w w:val="100"/>
                      <w:position w:val="-2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0"/>
                      <w:position w:val="2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-9"/>
                      <w:w w:val="100"/>
                      <w:position w:val="-2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-4"/>
                      <w:w w:val="100"/>
                      <w:position w:val="-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9"/>
                      <w:w w:val="100"/>
                      <w:position w:val="2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8"/>
                      <w:w w:val="100"/>
                      <w:position w:val="2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1"/>
                      <w:w w:val="100"/>
                      <w:position w:val="2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  <w:position w:val="2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2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7"/>
                      <w:w w:val="100"/>
                      <w:position w:val="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2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9"/>
                      <w:w w:val="100"/>
                      <w:position w:val="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7"/>
                      <w:position w:val="2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-4"/>
                      <w:w w:val="100"/>
                      <w:position w:val="-2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"/>
                      <w:w w:val="107"/>
                      <w:position w:val="2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-9"/>
                      <w:w w:val="105"/>
                      <w:position w:val="-2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-4"/>
                      <w:w w:val="105"/>
                      <w:position w:val="-2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2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10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25" w:lineRule="exact"/>
        <w:ind w:left="256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360.967377pt;margin-top:-23.296541pt;width:12.532628pt;height:10.000212pt;mso-position-horizontal-relative:page;mso-position-vertical-relative:paragraph;z-index:-9463" coordorigin="7219,-466" coordsize="251,200">
            <v:group style="position:absolute;left:7227;top:-459;width:145;height:145" coordorigin="7227,-459" coordsize="145,145">
              <v:shape style="position:absolute;left:7227;top:-459;width:145;height:145" coordorigin="7227,-459" coordsize="145,145" path="m7372,-387l7343,-444,7301,-459,7278,-455,7258,-446,7242,-431,7231,-413,7227,-391,7230,-368,7239,-347,7253,-331,7271,-319,7292,-314,7316,-317,7365,-357,7372,-387xe" filled="f" stroked="t" strokeweight=".72pt" strokecolor="#000000">
                <v:path arrowok="t"/>
              </v:shape>
            </v:group>
            <v:group style="position:absolute;left:7318;top:-418;width:145;height:145" coordorigin="7318,-418" coordsize="145,145">
              <v:shape style="position:absolute;left:7318;top:-418;width:145;height:145" coordorigin="7318,-418" coordsize="145,145" path="m7393,-418l7333,-391,7318,-351,7321,-327,7330,-306,7344,-290,7362,-279,7383,-273,7407,-276,7456,-316,7463,-346,7459,-368,7449,-388,7434,-403,7415,-414,7393,-418e" filled="t" fillcolor="#FFFFFF" stroked="f">
                <v:path arrowok="t"/>
                <v:fill/>
              </v:shape>
            </v:group>
            <v:group style="position:absolute;left:7318;top:-418;width:145;height:145" coordorigin="7318,-418" coordsize="145,145">
              <v:shape style="position:absolute;left:7318;top:-418;width:145;height:145" coordorigin="7318,-418" coordsize="145,145" path="m7463,-346l7434,-403,7393,-418,7369,-415,7349,-405,7333,-391,7323,-372,7318,-351,7321,-327,7330,-306,7344,-290,7362,-279,7383,-273,7407,-276,7456,-316,7463,-346x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93.367371pt;margin-top:-11.416542pt;width:7.252628pt;height:7.240212pt;mso-position-horizontal-relative:page;mso-position-vertical-relative:paragraph;z-index:-9462" coordorigin="7867,-228" coordsize="145,145">
            <v:shape style="position:absolute;left:7867;top:-228;width:145;height:145" coordorigin="7867,-228" coordsize="145,145" path="m8012,-156l7983,-213,7942,-228,7919,-225,7899,-215,7883,-201,7872,-182,7867,-161,7871,-137,7880,-117,7894,-100,7912,-89,7932,-84,7957,-87,8006,-127,8012,-156x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429.367371pt;margin-top:-8.296542pt;width:9.172628pt;height:12.040212pt;mso-position-horizontal-relative:page;mso-position-vertical-relative:paragraph;z-index:-9461" coordorigin="8587,-166" coordsize="183,241">
            <v:group style="position:absolute;left:8595;top:-159;width:145;height:145" coordorigin="8595,-159" coordsize="145,145">
              <v:shape style="position:absolute;left:8595;top:-159;width:145;height:145" coordorigin="8595,-159" coordsize="145,145" path="m8740,-87l8711,-144,8669,-159,8646,-155,8626,-146,8610,-131,8599,-113,8595,-91,8598,-68,8607,-47,8621,-31,8639,-19,8660,-14,8684,-17,8733,-57,8740,-87xe" filled="f" stroked="t" strokeweight=".72pt" strokecolor="#000000">
                <v:path arrowok="t"/>
              </v:shape>
            </v:group>
            <v:group style="position:absolute;left:8619;top:-77;width:145;height:145" coordorigin="8619,-77" coordsize="145,145">
              <v:shape style="position:absolute;left:8619;top:-77;width:145;height:145" coordorigin="8619,-77" coordsize="145,145" path="m8693,-77l8634,-50,8619,-10,8622,14,8631,34,8645,51,8663,62,8684,68,8708,65,8757,24,8764,-5,8760,-27,8750,-47,8735,-62,8715,-73,8693,-77e" filled="t" fillcolor="#FFFFFF" stroked="f">
                <v:path arrowok="t"/>
                <v:fill/>
              </v:shape>
            </v:group>
            <v:group style="position:absolute;left:8619;top:-77;width:145;height:145" coordorigin="8619,-77" coordsize="145,145">
              <v:shape style="position:absolute;left:8619;top:-77;width:145;height:145" coordorigin="8619,-77" coordsize="145,145" path="m8764,-5l8735,-62,8693,-77,8670,-74,8650,-64,8634,-50,8623,-31,8619,-10,8622,14,8631,34,8645,51,8663,62,8684,68,8708,65,8757,24,8764,-5xe" filled="f" stroked="t" strokeweight=".7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2607" w:right="1244"/>
        <w:jc w:val="center"/>
        <w:tabs>
          <w:tab w:pos="3680" w:val="left"/>
          <w:tab w:pos="4760" w:val="left"/>
          <w:tab w:pos="5840" w:val="left"/>
          <w:tab w:pos="69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4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4"/>
          <w:w w:val="99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71" w:lineRule="exact"/>
        <w:ind w:left="4659" w:right="328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8"/>
          <w:position w:val="-1"/>
        </w:rPr>
        <w:t>RRT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345" w:lineRule="auto"/>
        <w:ind w:left="120" w:right="4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retention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organochlorines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versus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tilled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F1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F2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alised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tive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(log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scale).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DVA2-9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NaCl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-1</w:t>
      </w:r>
      <w:r>
        <w:rPr>
          <w:rFonts w:ascii="Times New Roman" w:hAnsi="Times New Roman" w:cs="Times New Roman" w:eastAsia="Times New Roman"/>
          <w:sz w:val="16"/>
          <w:szCs w:val="16"/>
          <w:spacing w:val="36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added.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60" w:lineRule="auto"/>
        <w:ind w:left="120" w:right="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alternative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analyse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illed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F1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(F1/(F1+F2+R)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istilled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fraction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F2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(i.e.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F2/(F2+R)).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DVA2-9,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indicate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tillation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deplete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relatively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quickly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enhanced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F1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expressed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basis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(Figure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reason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behaviour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unclear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stage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suggest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surface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glass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lower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relative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tillation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percentage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second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fraction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kinetic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71" w:lineRule="exact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itation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des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rption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surface.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96.327377pt;margin-top:17.00345pt;width:7.252628pt;height:7.240212pt;mso-position-horizontal-relative:page;mso-position-vertical-relative:paragraph;z-index:-9449" coordorigin="3927,340" coordsize="145,145">
            <v:shape style="position:absolute;left:3927;top:340;width:145;height:145" coordorigin="3927,340" coordsize="145,145" path="m4072,412l4043,355,4001,340,3978,343,3958,353,3942,367,3931,386,3927,407,3930,431,3939,452,3953,468,3971,479,3992,485,4016,482,4065,442,4072,412x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242.407379pt;margin-top:17.00345pt;width:7.252628pt;height:7.240212pt;mso-position-horizontal-relative:page;mso-position-vertical-relative:paragraph;z-index:-9447" coordorigin="4848,340" coordsize="145,145">
            <v:shape style="position:absolute;left:4848;top:340;width:145;height:145" coordorigin="4848,340" coordsize="145,145" path="m4993,412l4964,355,4923,340,4900,343,4880,353,4864,367,4853,386,4848,407,4851,431,4860,452,4875,468,4892,479,4913,485,4937,482,4987,442,4993,412x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365.519989pt;margin-top:12.320173pt;width:7.2pt;height:7.2pt;mso-position-horizontal-relative:page;mso-position-vertical-relative:paragraph;z-index:-9441" coordorigin="7310,246" coordsize="144,144">
            <v:shape style="position:absolute;left:7310;top:246;width:144;height:144" coordorigin="7310,246" coordsize="144,144" path="m7310,246l7454,246,7382,390,7310,246xe" filled="f" stroked="t" strokeweight=".72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8.143921pt;margin-top:4.883695pt;width:27.68pt;height:134.796178pt;mso-position-horizontal-relative:page;mso-position-vertical-relative:paragraph;z-index:-9439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265" w:lineRule="exact"/>
                    <w:ind w:left="-18" w:right="-38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0"/>
                      <w:w w:val="108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8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8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08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4"/>
                      <w:w w:val="108"/>
                    </w:rPr>
                    <w:t>ti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8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8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1"/>
                      <w:w w:val="10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3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8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3"/>
                      <w:w w:val="100"/>
                    </w:rPr>
                    <w:t>isti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0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3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8"/>
                      <w:w w:val="111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99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33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74" w:lineRule="exact"/>
                    <w:ind w:left="968" w:right="953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80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4"/>
                      <w:w w:val="107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9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spacing w:val="4"/>
          <w:w w:val="99"/>
        </w:rPr>
        <w:t>100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9" w:after="0" w:line="240" w:lineRule="auto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5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/(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9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99"/>
        </w:rPr>
        <w:t>+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99"/>
        </w:rPr>
        <w:t>+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</w:p>
    <w:p>
      <w:pPr>
        <w:spacing w:before="41" w:after="0" w:line="271" w:lineRule="exact"/>
        <w:ind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213.839996pt;margin-top:29.453415pt;width:7.2pt;height:7.2pt;mso-position-horizontal-relative:page;mso-position-vertical-relative:paragraph;z-index:-9458" coordorigin="4277,589" coordsize="144,144">
            <v:shape style="position:absolute;left:4277;top:589;width:144;height:144" coordorigin="4277,589" coordsize="144,144" path="m4277,589l4421,589,4349,733,4277,589x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242.399994pt;margin-top:29.453415pt;width:7.2pt;height:7.2pt;mso-position-horizontal-relative:page;mso-position-vertical-relative:paragraph;z-index:-9457" coordorigin="4848,589" coordsize="144,144">
            <v:shape style="position:absolute;left:4848;top:589;width:144;height:144" coordorigin="4848,589" coordsize="144,144" path="m4848,589l4992,589,4920,733,4848,589x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187.679993pt;margin-top:-.786584pt;width:220.44pt;height:148.56pt;mso-position-horizontal-relative:page;mso-position-vertical-relative:paragraph;z-index:-9450" coordorigin="3754,-16" coordsize="4409,2971">
            <v:group style="position:absolute;left:7975;top:2790;width:144;height:144" coordorigin="7975,2790" coordsize="144,144">
              <v:shape style="position:absolute;left:7975;top:2790;width:144;height:144" coordorigin="7975,2790" coordsize="144,144" path="m7975,2790l8119,2790,8047,2934,7975,2790xe" filled="f" stroked="t" strokeweight=".72pt" strokecolor="#000000">
                <v:path arrowok="t"/>
              </v:shape>
            </v:group>
            <v:group style="position:absolute;left:7975;top:2639;width:145;height:145" coordorigin="7975,2639" coordsize="145,145">
              <v:shape style="position:absolute;left:7975;top:2639;width:145;height:145" coordorigin="7975,2639" coordsize="145,145" path="m8120,2711l8091,2654,8050,2639,8027,2642,8007,2652,7991,2666,7980,2685,7975,2706,7979,2730,7988,2750,8002,2767,8020,2778,8040,2784,8065,2780,8114,2740,8120,2711xe" filled="f" stroked="t" strokeweight=".72pt" strokecolor="#000000">
                <v:path arrowok="t"/>
              </v:shape>
            </v:group>
            <v:group style="position:absolute;left:3761;top:2869;width:4394;height:2" coordorigin="3761,2869" coordsize="4394,2">
              <v:shape style="position:absolute;left:3761;top:2869;width:4394;height:2" coordorigin="3761,2869" coordsize="4394,0" path="m3761,2869l8155,2869e" filled="f" stroked="t" strokeweight=".72pt" strokecolor="#000000">
                <v:path arrowok="t"/>
              </v:shape>
            </v:group>
            <v:group style="position:absolute;left:4346;top:2869;width:2;height:79" coordorigin="4346,2869" coordsize="2,79">
              <v:shape style="position:absolute;left:4346;top:2869;width:2;height:79" coordorigin="4346,2869" coordsize="0,79" path="m4346,2869l4346,2948e" filled="f" stroked="t" strokeweight=".72pt" strokecolor="#000000">
                <v:path arrowok="t"/>
              </v:shape>
            </v:group>
            <v:group style="position:absolute;left:5616;top:2869;width:2;height:79" coordorigin="5616,2869" coordsize="2,79">
              <v:shape style="position:absolute;left:5616;top:2869;width:2;height:79" coordorigin="5616,2869" coordsize="0,79" path="m5616,2869l5616,2948e" filled="f" stroked="t" strokeweight=".72pt" strokecolor="#000000">
                <v:path arrowok="t"/>
              </v:shape>
            </v:group>
            <v:group style="position:absolute;left:6886;top:2869;width:2;height:79" coordorigin="6886,2869" coordsize="2,79">
              <v:shape style="position:absolute;left:6886;top:2869;width:2;height:79" coordorigin="6886,2869" coordsize="0,79" path="m6886,2869l6886,2948e" filled="f" stroked="t" strokeweight=".72pt" strokecolor="#000000">
                <v:path arrowok="t"/>
              </v:shape>
            </v:group>
            <v:group style="position:absolute;left:8153;top:2869;width:2;height:79" coordorigin="8153,2869" coordsize="2,79">
              <v:shape style="position:absolute;left:8153;top:2869;width:2;height:79" coordorigin="8153,2869" coordsize="0,79" path="m8153,2869l8153,2948e" filled="f" stroked="t" strokeweight=".72pt" strokecolor="#000000">
                <v:path arrowok="t"/>
              </v:shape>
            </v:group>
            <v:group style="position:absolute;left:3840;top:-9;width:2;height:2878" coordorigin="3840,-9" coordsize="2,2878">
              <v:shape style="position:absolute;left:3840;top:-9;width:2;height:2878" coordorigin="3840,-9" coordsize="0,2878" path="m3840,2869l3840,-9e" filled="f" stroked="t" strokeweight=".72pt" strokecolor="#000000">
                <v:path arrowok="t"/>
              </v:shape>
            </v:group>
            <v:group style="position:absolute;left:3761;top:-9;width:79;height:2" coordorigin="3761,-9" coordsize="79,2">
              <v:shape style="position:absolute;left:3761;top:-9;width:79;height:2" coordorigin="3761,-9" coordsize="79,0" path="m3840,-9l3761,-9e" filled="f" stroked="t" strokeweight=".72pt" strokecolor="#000000">
                <v:path arrowok="t"/>
              </v:shape>
            </v:group>
            <v:group style="position:absolute;left:3761;top:1431;width:79;height:2" coordorigin="3761,1431" coordsize="79,2">
              <v:shape style="position:absolute;left:3761;top:1431;width:79;height:2" coordorigin="3761,1431" coordsize="79,0" path="m3840,1431l3761,1431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3.847366pt;margin-top:18.776693pt;width:7.252628pt;height:7.240212pt;mso-position-horizontal-relative:page;mso-position-vertical-relative:paragraph;z-index:-9448" coordorigin="4277,376" coordsize="145,145">
            <v:shape style="position:absolute;left:4277;top:376;width:145;height:145" coordorigin="4277,376" coordsize="145,145" path="m4422,447l4393,390,4352,376,4329,379,4308,388,4293,403,4282,421,4277,443,4280,467,4289,487,4303,504,4321,515,4342,520,4366,517,4415,477,4422,447x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254.167374pt;margin-top:18.176693pt;width:7.252628pt;height:7.240212pt;mso-position-horizontal-relative:page;mso-position-vertical-relative:paragraph;z-index:-9446" coordorigin="5083,364" coordsize="145,145">
            <v:shape style="position:absolute;left:5083;top:364;width:145;height:145" coordorigin="5083,364" coordsize="145,145" path="m5228,435l5199,378,5158,364,5135,367,5115,376,5099,391,5088,409,5083,431,5087,455,5096,475,5110,492,5128,503,5148,508,5173,505,5222,465,5228,435x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274.807373pt;margin-top:16.016693pt;width:10.012628pt;height:11.440212pt;mso-position-horizontal-relative:page;mso-position-vertical-relative:paragraph;z-index:-9445" coordorigin="5496,320" coordsize="200,229">
            <v:group style="position:absolute;left:5503;top:330;width:145;height:145" coordorigin="5503,330" coordsize="145,145">
              <v:shape style="position:absolute;left:5503;top:330;width:145;height:145" coordorigin="5503,330" coordsize="145,145" path="m5648,402l5619,345,5578,330,5555,333,5535,343,5519,357,5508,376,5503,397,5507,421,5516,441,5530,458,5548,469,5568,475,5593,472,5642,431,5648,402xe" filled="f" stroked="t" strokeweight=".72pt" strokecolor="#000000">
                <v:path arrowok="t"/>
              </v:shape>
            </v:group>
            <v:group style="position:absolute;left:5544;top:397;width:145;height:145" coordorigin="5544,397" coordsize="145,145">
              <v:shape style="position:absolute;left:5544;top:397;width:145;height:145" coordorigin="5544,397" coordsize="145,145" path="m5619,397l5560,425,5544,464,5547,488,5556,509,5571,525,5588,537,5609,542,5633,539,5683,499,5689,469,5686,447,5676,428,5660,412,5641,402,5619,397e" filled="t" fillcolor="#FFFFFF" stroked="f">
                <v:path arrowok="t"/>
                <v:fill/>
              </v:shape>
            </v:group>
            <v:group style="position:absolute;left:5544;top:397;width:145;height:145" coordorigin="5544,397" coordsize="145,145">
              <v:shape style="position:absolute;left:5544;top:397;width:145;height:145" coordorigin="5544,397" coordsize="145,145" path="m5689,469l5660,412,5619,397,5596,401,5576,410,5560,425,5549,443,5544,464,5547,488,5556,509,5571,525,5588,537,5609,542,5633,539,5683,499,5689,469xe" filled="f" stroked="t" strokeweight=".72pt" strokecolor="#000000">
                <v:path arrowok="t"/>
              </v:shape>
            </v:group>
            <v:group style="position:absolute;left:5511;top:328;width:145;height:145" coordorigin="5511,328" coordsize="145,145">
              <v:shape style="position:absolute;left:5511;top:328;width:145;height:145" coordorigin="5511,328" coordsize="145,145" path="m5585,328l5526,355,5511,395,5514,419,5523,439,5537,456,5555,467,5576,472,5600,469,5649,429,5656,399,5652,377,5642,358,5627,342,5607,332,5585,328e" filled="t" fillcolor="#FFFFFF" stroked="f">
                <v:path arrowok="t"/>
                <v:fill/>
              </v:shape>
            </v:group>
            <v:group style="position:absolute;left:5511;top:328;width:145;height:145" coordorigin="5511,328" coordsize="145,145">
              <v:shape style="position:absolute;left:5511;top:328;width:145;height:145" coordorigin="5511,328" coordsize="145,145" path="m5656,399l5627,342,5585,328,5562,331,5542,340,5526,355,5515,373,5511,395,5514,419,5523,439,5537,456,5555,467,5576,472,5600,469,5649,429,5656,399x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4.247375pt;margin-top:27.776693pt;width:14.092628pt;height:14.680212pt;mso-position-horizontal-relative:page;mso-position-vertical-relative:paragraph;z-index:-9444" coordorigin="5885,556" coordsize="282,294">
            <v:group style="position:absolute;left:5911;top:563;width:145;height:145" coordorigin="5911,563" coordsize="145,145">
              <v:shape style="position:absolute;left:5911;top:563;width:145;height:145" coordorigin="5911,563" coordsize="145,145" path="m6056,635l6027,578,5986,563,5963,566,5943,576,5927,590,5916,609,5911,630,5915,654,5924,674,5938,691,5956,702,5976,708,6001,704,6050,664,6056,635xe" filled="f" stroked="t" strokeweight=".72pt" strokecolor="#000000">
                <v:path arrowok="t"/>
              </v:shape>
            </v:group>
            <v:group style="position:absolute;left:5892;top:637;width:145;height:145" coordorigin="5892,637" coordsize="145,145">
              <v:shape style="position:absolute;left:5892;top:637;width:145;height:145" coordorigin="5892,637" coordsize="145,145" path="m5967,637l5908,665,5892,704,5895,728,5904,749,5919,765,5936,777,5957,782,5981,779,6031,739,6037,709,6034,687,6024,668,6008,652,5989,642,5967,637e" filled="t" fillcolor="#FFFFFF" stroked="f">
                <v:path arrowok="t"/>
                <v:fill/>
              </v:shape>
            </v:group>
            <v:group style="position:absolute;left:5892;top:637;width:145;height:145" coordorigin="5892,637" coordsize="145,145">
              <v:shape style="position:absolute;left:5892;top:637;width:145;height:145" coordorigin="5892,637" coordsize="145,145" path="m6037,709l6008,652,5967,637,5944,641,5924,650,5908,665,5897,683,5892,704,5895,728,5904,749,5919,765,5936,777,5957,782,5981,779,6031,739,6037,709xe" filled="f" stroked="t" strokeweight=".72pt" strokecolor="#000000">
                <v:path arrowok="t"/>
              </v:shape>
            </v:group>
            <v:group style="position:absolute;left:6015;top:697;width:145;height:145" coordorigin="6015,697" coordsize="145,145">
              <v:shape style="position:absolute;left:6015;top:697;width:145;height:145" coordorigin="6015,697" coordsize="145,145" path="m6089,697l6030,725,6015,764,6018,788,6027,809,6041,825,6059,837,6080,842,6104,839,6153,799,6160,769,6156,747,6146,728,6131,712,6111,702,6089,697e" filled="t" fillcolor="#FFFFFF" stroked="f">
                <v:path arrowok="t"/>
                <v:fill/>
              </v:shape>
            </v:group>
            <v:group style="position:absolute;left:6015;top:697;width:145;height:145" coordorigin="6015,697" coordsize="145,145">
              <v:shape style="position:absolute;left:6015;top:697;width:145;height:145" coordorigin="6015,697" coordsize="145,145" path="m6160,769l6131,712,6089,697,6066,701,6046,710,6030,725,6019,743,6015,764,6018,788,6027,809,6041,825,6059,837,6080,842,6104,839,6153,799,6160,769x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5.527374pt;margin-top:-10.143307pt;width:7.252628pt;height:7.240212pt;mso-position-horizontal-relative:page;mso-position-vertical-relative:paragraph;z-index:-9440" coordorigin="7311,-203" coordsize="145,145">
            <v:shape style="position:absolute;left:7311;top:-203;width:145;height:145" coordorigin="7311,-203" coordsize="145,145" path="m7456,-131l7427,-188,7385,-203,7362,-199,7342,-190,7326,-175,7315,-157,7311,-136,7314,-112,7323,-91,7337,-75,7355,-63,7376,-58,7400,-61,7449,-101,7456,-131x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5"/>
          <w:position w:val="-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5"/>
          <w:position w:val="-1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  <w:position w:val="-1"/>
        </w:rPr>
        <w:t>/(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9"/>
          <w:position w:val="-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-1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99"/>
          <w:position w:val="-1"/>
        </w:rPr>
        <w:t>+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9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00" w:h="16840"/>
          <w:pgMar w:top="1380" w:bottom="280" w:left="1680" w:right="1680"/>
          <w:cols w:num="2" w:equalWidth="0">
            <w:col w:w="2053" w:space="3919"/>
            <w:col w:w="2568"/>
          </w:cols>
        </w:sectPr>
      </w:pPr>
      <w:rPr/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25" w:lineRule="exact"/>
        <w:ind w:left="1822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96.320007pt;margin-top:-10.579704pt;width:7.2pt;height:7.2pt;mso-position-horizontal-relative:page;mso-position-vertical-relative:paragraph;z-index:-9459" coordorigin="3926,-212" coordsize="144,144">
            <v:shape style="position:absolute;left:3926;top:-212;width:144;height:144" coordorigin="3926,-212" coordsize="144,144" path="m3926,-212l4070,-212,3998,-68,3926,-212x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254.160004pt;margin-top:-16.099705pt;width:7.2pt;height:7.2pt;mso-position-horizontal-relative:page;mso-position-vertical-relative:paragraph;z-index:-9456" coordorigin="5083,-322" coordsize="144,144">
            <v:shape style="position:absolute;left:5083;top:-322;width:144;height:144" coordorigin="5083,-322" coordsize="144,144" path="m5083,-322l5227,-322,5155,-178,5083,-322x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274.799988pt;margin-top:-33.016426pt;width:12.54pt;height:36.236723pt;mso-position-horizontal-relative:page;mso-position-vertical-relative:paragraph;z-index:-9455" coordorigin="5496,-660" coordsize="251,725">
            <v:group style="position:absolute;left:5503;top:-497;width:144;height:144" coordorigin="5503,-497" coordsize="144,144">
              <v:shape style="position:absolute;left:5503;top:-497;width:144;height:144" coordorigin="5503,-497" coordsize="144,144" path="m5503,-497l5647,-497,5575,-353,5503,-497xe" filled="f" stroked="t" strokeweight=".72pt" strokecolor="#000000">
                <v:path arrowok="t"/>
              </v:shape>
            </v:group>
            <v:group style="position:absolute;left:5544;top:-312;width:144;height:144" coordorigin="5544,-312" coordsize="144,144">
              <v:shape style="position:absolute;left:5544;top:-312;width:144;height:144" coordorigin="5544,-312" coordsize="144,144" path="m5544,-312l5688,-312,5616,-168,5544,-312xe" filled="f" stroked="t" strokeweight=".72pt" strokecolor="#000000">
                <v:path arrowok="t"/>
              </v:shape>
            </v:group>
            <v:group style="position:absolute;left:5594;top:-87;width:144;height:144" coordorigin="5594,-87" coordsize="144,144">
              <v:shape style="position:absolute;left:5594;top:-87;width:144;height:144" coordorigin="5594,-87" coordsize="144,144" path="m5594,-87l5738,-87,5666,57,5594,-87xe" filled="f" stroked="t" strokeweight=".72pt" strokecolor="#000000">
                <v:path arrowok="t"/>
              </v:shape>
            </v:group>
            <v:group style="position:absolute;left:5510;top:-204;width:144;height:144" coordorigin="5510,-204" coordsize="144,144">
              <v:shape style="position:absolute;left:5510;top:-204;width:144;height:144" coordorigin="5510,-204" coordsize="144,144" path="m5654,-204l5510,-204,5582,-60,5654,-204e" filled="t" fillcolor="#FFFFFF" stroked="f">
                <v:path arrowok="t"/>
                <v:fill/>
              </v:shape>
            </v:group>
            <v:group style="position:absolute;left:5510;top:-204;width:144;height:144" coordorigin="5510,-204" coordsize="144,144">
              <v:shape style="position:absolute;left:5510;top:-204;width:144;height:144" coordorigin="5510,-204" coordsize="144,144" path="m5510,-204l5654,-204,5582,-60,5510,-204xe" filled="f" stroked="t" strokeweight=".72pt" strokecolor="#000000">
                <v:path arrowok="t"/>
              </v:shape>
            </v:group>
            <v:group style="position:absolute;left:5595;top:-653;width:145;height:145" coordorigin="5595,-653" coordsize="145,145">
              <v:shape style="position:absolute;left:5595;top:-653;width:145;height:145" coordorigin="5595,-653" coordsize="145,145" path="m5740,-581l5711,-638,5669,-653,5646,-650,5626,-640,5610,-626,5599,-607,5595,-586,5598,-562,5607,-542,5621,-525,5639,-514,5660,-508,5684,-511,5733,-552,5740,-581x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4.239990pt;margin-top:-14.539704pt;width:14.04pt;height:13.08pt;mso-position-horizontal-relative:page;mso-position-vertical-relative:paragraph;z-index:-9454" coordorigin="5885,-291" coordsize="281,262">
            <v:group style="position:absolute;left:5911;top:-284;width:144;height:144" coordorigin="5911,-284" coordsize="144,144">
              <v:shape style="position:absolute;left:5911;top:-284;width:144;height:144" coordorigin="5911,-284" coordsize="144,144" path="m5911,-284l6055,-284,5983,-140,5911,-284xe" filled="f" stroked="t" strokeweight=".72pt" strokecolor="#000000">
                <v:path arrowok="t"/>
              </v:shape>
            </v:group>
            <v:group style="position:absolute;left:5892;top:-262;width:144;height:144" coordorigin="5892,-262" coordsize="144,144">
              <v:shape style="position:absolute;left:5892;top:-262;width:144;height:144" coordorigin="5892,-262" coordsize="144,144" path="m6036,-262l5892,-262,5964,-118,6036,-262e" filled="t" fillcolor="#FFFFFF" stroked="f">
                <v:path arrowok="t"/>
                <v:fill/>
              </v:shape>
            </v:group>
            <v:group style="position:absolute;left:5892;top:-262;width:144;height:144" coordorigin="5892,-262" coordsize="144,144">
              <v:shape style="position:absolute;left:5892;top:-262;width:144;height:144" coordorigin="5892,-262" coordsize="144,144" path="m5892,-262l6036,-262,5964,-118,5892,-262xe" filled="f" stroked="t" strokeweight=".72pt" strokecolor="#000000">
                <v:path arrowok="t"/>
              </v:shape>
            </v:group>
            <v:group style="position:absolute;left:6014;top:-180;width:144;height:144" coordorigin="6014,-180" coordsize="144,144">
              <v:shape style="position:absolute;left:6014;top:-180;width:144;height:144" coordorigin="6014,-180" coordsize="144,144" path="m6158,-180l6014,-180,6086,-36,6158,-180e" filled="t" fillcolor="#FFFFFF" stroked="f">
                <v:path arrowok="t"/>
                <v:fill/>
              </v:shape>
            </v:group>
            <v:group style="position:absolute;left:6014;top:-180;width:144;height:144" coordorigin="6014,-180" coordsize="144,144">
              <v:shape style="position:absolute;left:6014;top:-180;width:144;height:144" coordorigin="6014,-180" coordsize="144,144" path="m6014,-180l6158,-180,6086,-36,6014,-180x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6.559998pt;margin-top:-2.059705pt;width:13.32pt;height:12.96pt;mso-position-horizontal-relative:page;mso-position-vertical-relative:paragraph;z-index:-9453" coordorigin="6331,-41" coordsize="266,259">
            <v:group style="position:absolute;left:6338;top:-34;width:144;height:144" coordorigin="6338,-34" coordsize="144,144">
              <v:shape style="position:absolute;left:6338;top:-34;width:144;height:144" coordorigin="6338,-34" coordsize="144,144" path="m6338,-34l6482,-34,6410,110,6338,-34xe" filled="f" stroked="t" strokeweight=".72pt" strokecolor="#000000">
                <v:path arrowok="t"/>
              </v:shape>
            </v:group>
            <v:group style="position:absolute;left:6446;top:67;width:144;height:144" coordorigin="6446,67" coordsize="144,144">
              <v:shape style="position:absolute;left:6446;top:67;width:144;height:144" coordorigin="6446,67" coordsize="144,144" path="m6590,67l6446,67,6518,211,6590,67e" filled="t" fillcolor="#FFFFFF" stroked="f">
                <v:path arrowok="t"/>
                <v:fill/>
              </v:shape>
            </v:group>
            <v:group style="position:absolute;left:6446;top:67;width:144;height:144" coordorigin="6446,67" coordsize="144,144">
              <v:shape style="position:absolute;left:6446;top:67;width:144;height:144" coordorigin="6446,67" coordsize="144,144" path="m6446,67l6590,67,6518,211,6446,67x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4.600006pt;margin-top:37.660294pt;width:7.2pt;height:7.2pt;mso-position-horizontal-relative:page;mso-position-vertical-relative:paragraph;z-index:-9452" coordorigin="7092,753" coordsize="144,144">
            <v:shape style="position:absolute;left:7092;top:753;width:144;height:144" coordorigin="7092,753" coordsize="144,144" path="m7092,753l7236,753,7164,897,7092,753x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396.959991pt;margin-top:31.663572pt;width:7.98pt;height:18.236723pt;mso-position-horizontal-relative:page;mso-position-vertical-relative:paragraph;z-index:-9451" coordorigin="7939,633" coordsize="160,365">
            <v:group style="position:absolute;left:7946;top:847;width:144;height:144" coordorigin="7946,847" coordsize="144,144">
              <v:shape style="position:absolute;left:7946;top:847;width:144;height:144" coordorigin="7946,847" coordsize="144,144" path="m7946,847l8090,847,8018,991,7946,847xe" filled="f" stroked="t" strokeweight=".72pt" strokecolor="#000000">
                <v:path arrowok="t"/>
              </v:shape>
            </v:group>
            <v:group style="position:absolute;left:7947;top:640;width:145;height:145" coordorigin="7947,640" coordsize="145,145">
              <v:shape style="position:absolute;left:7947;top:640;width:145;height:145" coordorigin="7947,640" coordsize="145,145" path="m8092,712l8063,655,8021,640,7998,644,7978,653,7962,668,7951,686,7947,708,7950,732,7959,752,7973,768,7991,780,8012,785,8036,782,8085,742,8092,712x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6.567383pt;margin-top:-18.496428pt;width:13.372628pt;height:13.240212pt;mso-position-horizontal-relative:page;mso-position-vertical-relative:paragraph;z-index:-9443" coordorigin="6331,-370" coordsize="267,265">
            <v:group style="position:absolute;left:6339;top:-363;width:145;height:145" coordorigin="6339,-363" coordsize="145,145">
              <v:shape style="position:absolute;left:6339;top:-363;width:145;height:145" coordorigin="6339,-363" coordsize="145,145" path="m6484,-291l6455,-348,6413,-363,6390,-359,6370,-350,6354,-335,6343,-317,6339,-295,6342,-272,6351,-251,6365,-235,6383,-223,6404,-218,6428,-221,6477,-261,6484,-291xe" filled="f" stroked="t" strokeweight=".72pt" strokecolor="#000000">
                <v:path arrowok="t"/>
              </v:shape>
            </v:group>
            <v:group style="position:absolute;left:6447;top:-257;width:145;height:145" coordorigin="6447,-257" coordsize="145,145">
              <v:shape style="position:absolute;left:6447;top:-257;width:145;height:145" coordorigin="6447,-257" coordsize="145,145" path="m6521,-257l6462,-230,6447,-190,6450,-166,6459,-146,6473,-129,6491,-118,6512,-112,6536,-115,6585,-156,6592,-185,6588,-207,6578,-227,6563,-242,6543,-253,6521,-257e" filled="t" fillcolor="#FFFFFF" stroked="f">
                <v:path arrowok="t"/>
                <v:fill/>
              </v:shape>
            </v:group>
            <v:group style="position:absolute;left:6447;top:-257;width:145;height:145" coordorigin="6447,-257" coordsize="145,145">
              <v:shape style="position:absolute;left:6447;top:-257;width:145;height:145" coordorigin="6447,-257" coordsize="145,145" path="m6592,-185l6563,-242,6521,-257,6498,-254,6478,-244,6462,-230,6451,-211,6447,-190,6450,-166,6459,-146,6473,-129,6491,-118,6512,-112,6536,-115,6585,-156,6592,-185x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4.607361pt;margin-top:24.463573pt;width:7.252628pt;height:7.240212pt;mso-position-horizontal-relative:page;mso-position-vertical-relative:paragraph;z-index:-9442" coordorigin="7092,489" coordsize="145,145">
            <v:shape style="position:absolute;left:7092;top:489;width:145;height:145" coordorigin="7092,489" coordsize="145,145" path="m7237,561l7208,504,7167,489,7144,493,7124,502,7108,517,7097,535,7092,557,7095,580,7104,601,7119,617,7136,629,7157,634,7181,631,7231,591,7237,561xe" filled="f" stroked="t" strokeweight=".7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10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9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3" w:lineRule="exact"/>
        <w:ind w:left="2522" w:right="-20"/>
        <w:jc w:val="left"/>
        <w:tabs>
          <w:tab w:pos="3780" w:val="left"/>
          <w:tab w:pos="5060" w:val="left"/>
          <w:tab w:pos="63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4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71" w:lineRule="exact"/>
        <w:ind w:left="4032" w:right="3906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8"/>
          <w:position w:val="-1"/>
        </w:rPr>
        <w:t>RRT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349" w:lineRule="auto"/>
        <w:ind w:left="120" w:right="4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relative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retention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organochlorines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versus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fraction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F1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F2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respectively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alised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80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(10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DVA2-9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NaCl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-1</w:t>
      </w:r>
      <w:r>
        <w:rPr>
          <w:rFonts w:ascii="Times New Roman" w:hAnsi="Times New Roman" w:cs="Times New Roman" w:eastAsia="Times New Roman"/>
          <w:sz w:val="16"/>
          <w:szCs w:val="16"/>
          <w:spacing w:val="18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added.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Despite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ertai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noteworthy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increase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rather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decrea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istillation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gher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RRT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observa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increa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salt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concentration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agree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odyn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cs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xtures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colligative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operties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ciated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increase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point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3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Sorption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Compartments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Chemicals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8" w:lineRule="auto"/>
        <w:ind w:left="120" w:right="4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extra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sorption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interest,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DVA1-4)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spiked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equilibrated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concentration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suspended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(TSS)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(0.2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20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NaCl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Inclusion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new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sorption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system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resulted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ecrease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co-distillation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ared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DVA1-1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DVA-3.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However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results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DVA1-4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0.2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-1</w:t>
      </w:r>
      <w:r>
        <w:rPr>
          <w:rFonts w:ascii="Times New Roman" w:hAnsi="Times New Roman" w:cs="Times New Roman" w:eastAsia="Times New Roman"/>
          <w:sz w:val="16"/>
          <w:szCs w:val="16"/>
          <w:spacing w:val="19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sorption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showed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signi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cant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qua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individ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pounds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co-di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till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(see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gure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).</w:t>
      </w:r>
    </w:p>
    <w:p>
      <w:pPr>
        <w:jc w:val="both"/>
        <w:spacing w:after="0"/>
        <w:sectPr>
          <w:type w:val="continuous"/>
          <w:pgSz w:w="11900" w:h="16840"/>
          <w:pgMar w:top="1380" w:bottom="280" w:left="1680" w:right="16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25" w:lineRule="exact"/>
        <w:ind w:left="95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50.240005pt;margin-top:7.420173pt;width:220.44pt;height:144.72pt;mso-position-horizontal-relative:page;mso-position-vertical-relative:paragraph;z-index:-9438" coordorigin="3005,148" coordsize="4409,2894">
            <v:group style="position:absolute;left:3233;top:156;width:2;height:2878" coordorigin="3233,156" coordsize="2,2878">
              <v:shape style="position:absolute;left:3233;top:156;width:2;height:2878" coordorigin="3233,156" coordsize="0,2878" path="m3233,156l3233,3033e" filled="f" stroked="t" strokeweight=".72pt" strokecolor="#000000">
                <v:path arrowok="t"/>
              </v:shape>
            </v:group>
            <v:group style="position:absolute;left:3233;top:159;width:274;height:2" coordorigin="3233,159" coordsize="274,2">
              <v:shape style="position:absolute;left:3233;top:159;width:274;height:2" coordorigin="3233,159" coordsize="274,0" path="m3233,159l3506,159e" filled="f" stroked="t" strokeweight=".36pt" strokecolor="#000000">
                <v:path arrowok="t"/>
              </v:shape>
            </v:group>
            <v:group style="position:absolute;left:3506;top:156;width:2;height:2878" coordorigin="3506,156" coordsize="2,2878">
              <v:shape style="position:absolute;left:3506;top:156;width:2;height:2878" coordorigin="3506,156" coordsize="0,2878" path="m3506,156l3506,3033e" filled="f" stroked="t" strokeweight=".72pt" strokecolor="#000000">
                <v:path arrowok="t"/>
              </v:shape>
            </v:group>
            <v:group style="position:absolute;left:3233;top:1243;width:274;height:29" coordorigin="3233,1243" coordsize="274,29">
              <v:shape style="position:absolute;left:3233;top:1243;width:274;height:29" coordorigin="3233,1243" coordsize="274,29" path="m3233,1272l3506,1272,3506,1243,3233,1243,3233,1272xe" filled="t" fillcolor="#000000" stroked="f">
                <v:path arrowok="t"/>
                <v:fill/>
              </v:shape>
              <v:shape style="position:absolute;left:3233;top:1250;width:276;height:1080" type="#_x0000_t75">
                <v:imagedata r:id="rId30" o:title=""/>
              </v:shape>
            </v:group>
            <v:group style="position:absolute;left:3233;top:1243;width:274;height:14" coordorigin="3233,1243" coordsize="274,14">
              <v:shape style="position:absolute;left:3233;top:1243;width:274;height:14" coordorigin="3233,1243" coordsize="274,14" path="m3233,1257l3506,1257,3506,1243,3233,1243,3233,1257xe" filled="t" fillcolor="#000000" stroked="f">
                <v:path arrowok="t"/>
                <v:fill/>
              </v:shape>
            </v:group>
            <v:group style="position:absolute;left:3233;top:2308;width:274;height:29" coordorigin="3233,2308" coordsize="274,29">
              <v:shape style="position:absolute;left:3233;top:2308;width:274;height:29" coordorigin="3233,2308" coordsize="274,29" path="m3233,2337l3506,2337,3506,2308,3233,2308,3233,2337xe" filled="t" fillcolor="#000000" stroked="f">
                <v:path arrowok="t"/>
                <v:fill/>
              </v:shape>
              <v:shape style="position:absolute;left:3233;top:2316;width:276;height:718" type="#_x0000_t75">
                <v:imagedata r:id="rId31" o:title=""/>
              </v:shape>
            </v:group>
            <v:group style="position:absolute;left:3233;top:2308;width:274;height:14" coordorigin="3233,2308" coordsize="274,14">
              <v:shape style="position:absolute;left:3233;top:2308;width:274;height:14" coordorigin="3233,2308" coordsize="274,14" path="m3233,2323l3506,2323,3506,2308,3233,2308,3233,2323xe" filled="t" fillcolor="#000000" stroked="f">
                <v:path arrowok="t"/>
                <v:fill/>
              </v:shape>
            </v:group>
            <v:group style="position:absolute;left:3233;top:3030;width:274;height:2" coordorigin="3233,3030" coordsize="274,2">
              <v:shape style="position:absolute;left:3233;top:3030;width:274;height:2" coordorigin="3233,3030" coordsize="274,0" path="m3233,3030l3506,3030e" filled="f" stroked="t" strokeweight=".36pt" strokecolor="#000000">
                <v:path arrowok="t"/>
              </v:shape>
            </v:group>
            <v:group style="position:absolute;left:3650;top:156;width:2;height:2878" coordorigin="3650,156" coordsize="2,2878">
              <v:shape style="position:absolute;left:3650;top:156;width:2;height:2878" coordorigin="3650,156" coordsize="0,2878" path="m3650,156l3650,3033e" filled="f" stroked="t" strokeweight=".72pt" strokecolor="#000000">
                <v:path arrowok="t"/>
              </v:shape>
            </v:group>
            <v:group style="position:absolute;left:3650;top:159;width:274;height:2" coordorigin="3650,159" coordsize="274,2">
              <v:shape style="position:absolute;left:3650;top:159;width:274;height:2" coordorigin="3650,159" coordsize="274,0" path="m3650,159l3924,159e" filled="f" stroked="t" strokeweight=".36pt" strokecolor="#000000">
                <v:path arrowok="t"/>
              </v:shape>
            </v:group>
            <v:group style="position:absolute;left:3924;top:156;width:2;height:2878" coordorigin="3924,156" coordsize="2,2878">
              <v:shape style="position:absolute;left:3924;top:156;width:2;height:2878" coordorigin="3924,156" coordsize="0,2878" path="m3924,156l3924,3033e" filled="f" stroked="t" strokeweight=".72pt" strokecolor="#000000">
                <v:path arrowok="t"/>
              </v:shape>
            </v:group>
            <v:group style="position:absolute;left:3650;top:1560;width:274;height:29" coordorigin="3650,1560" coordsize="274,29">
              <v:shape style="position:absolute;left:3650;top:1560;width:274;height:29" coordorigin="3650,1560" coordsize="274,29" path="m3650,1588l3924,1588,3924,1560,3650,1560,3650,1588xe" filled="t" fillcolor="#000000" stroked="f">
                <v:path arrowok="t"/>
                <v:fill/>
              </v:shape>
              <v:shape style="position:absolute;left:3650;top:1567;width:276;height:994" type="#_x0000_t75">
                <v:imagedata r:id="rId32" o:title=""/>
              </v:shape>
            </v:group>
            <v:group style="position:absolute;left:3650;top:1560;width:274;height:14" coordorigin="3650,1560" coordsize="274,14">
              <v:shape style="position:absolute;left:3650;top:1560;width:274;height:14" coordorigin="3650,1560" coordsize="274,14" path="m3650,1574l3924,1574,3924,1560,3650,1560,3650,1574xe" filled="t" fillcolor="#000000" stroked="f">
                <v:path arrowok="t"/>
                <v:fill/>
              </v:shape>
            </v:group>
            <v:group style="position:absolute;left:3650;top:2539;width:274;height:29" coordorigin="3650,2539" coordsize="274,29">
              <v:shape style="position:absolute;left:3650;top:2539;width:274;height:29" coordorigin="3650,2539" coordsize="274,29" path="m3650,2568l3924,2568,3924,2539,3650,2539,3650,2568xe" filled="t" fillcolor="#000000" stroked="f">
                <v:path arrowok="t"/>
                <v:fill/>
              </v:shape>
              <v:shape style="position:absolute;left:3650;top:2546;width:276;height:487" type="#_x0000_t75">
                <v:imagedata r:id="rId33" o:title=""/>
              </v:shape>
            </v:group>
            <v:group style="position:absolute;left:3650;top:2539;width:274;height:14" coordorigin="3650,2539" coordsize="274,14">
              <v:shape style="position:absolute;left:3650;top:2539;width:274;height:14" coordorigin="3650,2539" coordsize="274,14" path="m3650,2553l3924,2553,3924,2539,3650,2539,3650,2553xe" filled="t" fillcolor="#000000" stroked="f">
                <v:path arrowok="t"/>
                <v:fill/>
              </v:shape>
            </v:group>
            <v:group style="position:absolute;left:3650;top:3030;width:274;height:2" coordorigin="3650,3030" coordsize="274,2">
              <v:shape style="position:absolute;left:3650;top:3030;width:274;height:2" coordorigin="3650,3030" coordsize="274,0" path="m3650,3030l3924,3030e" filled="f" stroked="t" strokeweight=".36pt" strokecolor="#000000">
                <v:path arrowok="t"/>
              </v:shape>
            </v:group>
            <v:group style="position:absolute;left:4068;top:156;width:2;height:2878" coordorigin="4068,156" coordsize="2,2878">
              <v:shape style="position:absolute;left:4068;top:156;width:2;height:2878" coordorigin="4068,156" coordsize="0,2878" path="m4068,156l4068,3033e" filled="f" stroked="t" strokeweight=".72pt" strokecolor="#000000">
                <v:path arrowok="t"/>
              </v:shape>
            </v:group>
            <v:group style="position:absolute;left:4068;top:159;width:274;height:2" coordorigin="4068,159" coordsize="274,2">
              <v:shape style="position:absolute;left:4068;top:159;width:274;height:2" coordorigin="4068,159" coordsize="274,0" path="m4068,159l4342,159e" filled="f" stroked="t" strokeweight=".36pt" strokecolor="#000000">
                <v:path arrowok="t"/>
              </v:shape>
            </v:group>
            <v:group style="position:absolute;left:4342;top:156;width:2;height:2878" coordorigin="4342,156" coordsize="2,2878">
              <v:shape style="position:absolute;left:4342;top:156;width:2;height:2878" coordorigin="4342,156" coordsize="0,2878" path="m4342,156l4342,3033e" filled="f" stroked="t" strokeweight=".72pt" strokecolor="#000000">
                <v:path arrowok="t"/>
              </v:shape>
            </v:group>
            <v:group style="position:absolute;left:4068;top:984;width:274;height:29" coordorigin="4068,984" coordsize="274,29">
              <v:shape style="position:absolute;left:4068;top:984;width:274;height:29" coordorigin="4068,984" coordsize="274,29" path="m4068,1012l4342,1012,4342,984,4068,984,4068,1012xe" filled="t" fillcolor="#000000" stroked="f">
                <v:path arrowok="t"/>
                <v:fill/>
              </v:shape>
              <v:shape style="position:absolute;left:4068;top:991;width:276;height:1253" type="#_x0000_t75">
                <v:imagedata r:id="rId34" o:title=""/>
              </v:shape>
            </v:group>
            <v:group style="position:absolute;left:4068;top:984;width:274;height:14" coordorigin="4068,984" coordsize="274,14">
              <v:shape style="position:absolute;left:4068;top:984;width:274;height:14" coordorigin="4068,984" coordsize="274,14" path="m4068,998l4342,998,4342,984,4068,984,4068,998xe" filled="t" fillcolor="#000000" stroked="f">
                <v:path arrowok="t"/>
                <v:fill/>
              </v:shape>
            </v:group>
            <v:group style="position:absolute;left:4068;top:2222;width:274;height:29" coordorigin="4068,2222" coordsize="274,29">
              <v:shape style="position:absolute;left:4068;top:2222;width:274;height:29" coordorigin="4068,2222" coordsize="274,29" path="m4068,2251l4342,2251,4342,2222,4068,2222,4068,2251xe" filled="t" fillcolor="#000000" stroked="f">
                <v:path arrowok="t"/>
                <v:fill/>
              </v:shape>
              <v:shape style="position:absolute;left:4068;top:2229;width:276;height:804" type="#_x0000_t75">
                <v:imagedata r:id="rId35" o:title=""/>
              </v:shape>
            </v:group>
            <v:group style="position:absolute;left:4068;top:2222;width:274;height:14" coordorigin="4068,2222" coordsize="274,14">
              <v:shape style="position:absolute;left:4068;top:2222;width:274;height:14" coordorigin="4068,2222" coordsize="274,14" path="m4068,2236l4342,2236,4342,2222,4068,2222,4068,2236xe" filled="t" fillcolor="#000000" stroked="f">
                <v:path arrowok="t"/>
                <v:fill/>
              </v:shape>
            </v:group>
            <v:group style="position:absolute;left:4068;top:3030;width:274;height:2" coordorigin="4068,3030" coordsize="274,2">
              <v:shape style="position:absolute;left:4068;top:3030;width:274;height:2" coordorigin="4068,3030" coordsize="274,0" path="m4068,3030l4342,3030e" filled="f" stroked="t" strokeweight=".36pt" strokecolor="#000000">
                <v:path arrowok="t"/>
              </v:shape>
            </v:group>
            <v:group style="position:absolute;left:4486;top:156;width:2;height:2878" coordorigin="4486,156" coordsize="2,2878">
              <v:shape style="position:absolute;left:4486;top:156;width:2;height:2878" coordorigin="4486,156" coordsize="0,2878" path="m4486,156l4486,3033e" filled="f" stroked="t" strokeweight=".72pt" strokecolor="#000000">
                <v:path arrowok="t"/>
              </v:shape>
            </v:group>
            <v:group style="position:absolute;left:4486;top:159;width:274;height:2" coordorigin="4486,159" coordsize="274,2">
              <v:shape style="position:absolute;left:4486;top:159;width:274;height:2" coordorigin="4486,159" coordsize="274,0" path="m4486,159l4759,159e" filled="f" stroked="t" strokeweight=".36pt" strokecolor="#000000">
                <v:path arrowok="t"/>
              </v:shape>
            </v:group>
            <v:group style="position:absolute;left:4759;top:156;width:2;height:2878" coordorigin="4759,156" coordsize="2,2878">
              <v:shape style="position:absolute;left:4759;top:156;width:2;height:2878" coordorigin="4759,156" coordsize="0,2878" path="m4759,156l4759,3033e" filled="f" stroked="t" strokeweight=".72pt" strokecolor="#000000">
                <v:path arrowok="t"/>
              </v:shape>
            </v:group>
            <v:group style="position:absolute;left:4486;top:2251;width:274;height:29" coordorigin="4486,2251" coordsize="274,29">
              <v:shape style="position:absolute;left:4486;top:2251;width:274;height:29" coordorigin="4486,2251" coordsize="274,29" path="m4486,2280l4759,2280,4759,2251,4486,2251,4486,2280xe" filled="t" fillcolor="#000000" stroked="f">
                <v:path arrowok="t"/>
                <v:fill/>
              </v:shape>
              <v:shape style="position:absolute;left:4486;top:2258;width:276;height:216" type="#_x0000_t75">
                <v:imagedata r:id="rId36" o:title=""/>
              </v:shape>
            </v:group>
            <v:group style="position:absolute;left:4486;top:2251;width:274;height:14" coordorigin="4486,2251" coordsize="274,14">
              <v:shape style="position:absolute;left:4486;top:2251;width:274;height:14" coordorigin="4486,2251" coordsize="274,14" path="m4486,2265l4759,2265,4759,2251,4486,2251,4486,2265xe" filled="t" fillcolor="#000000" stroked="f">
                <v:path arrowok="t"/>
                <v:fill/>
              </v:shape>
            </v:group>
            <v:group style="position:absolute;left:4486;top:2452;width:274;height:29" coordorigin="4486,2452" coordsize="274,29">
              <v:shape style="position:absolute;left:4486;top:2452;width:274;height:29" coordorigin="4486,2452" coordsize="274,29" path="m4486,2481l4759,2481,4759,2452,4486,2452,4486,2481xe" filled="t" fillcolor="#000000" stroked="f">
                <v:path arrowok="t"/>
                <v:fill/>
              </v:shape>
              <v:shape style="position:absolute;left:4486;top:2460;width:276;height:574" type="#_x0000_t75">
                <v:imagedata r:id="rId37" o:title=""/>
              </v:shape>
            </v:group>
            <v:group style="position:absolute;left:4486;top:2452;width:274;height:14" coordorigin="4486,2452" coordsize="274,14">
              <v:shape style="position:absolute;left:4486;top:2452;width:274;height:14" coordorigin="4486,2452" coordsize="274,14" path="m4486,2467l4759,2467,4759,2452,4486,2452,4486,2467xe" filled="t" fillcolor="#000000" stroked="f">
                <v:path arrowok="t"/>
                <v:fill/>
              </v:shape>
            </v:group>
            <v:group style="position:absolute;left:4486;top:3030;width:274;height:2" coordorigin="4486,3030" coordsize="274,2">
              <v:shape style="position:absolute;left:4486;top:3030;width:274;height:2" coordorigin="4486,3030" coordsize="274,0" path="m4486,3030l4759,3030e" filled="f" stroked="t" strokeweight=".36pt" strokecolor="#000000">
                <v:path arrowok="t"/>
              </v:shape>
            </v:group>
            <v:group style="position:absolute;left:4903;top:156;width:2;height:2878" coordorigin="4903,156" coordsize="2,2878">
              <v:shape style="position:absolute;left:4903;top:156;width:2;height:2878" coordorigin="4903,156" coordsize="0,2878" path="m4903,156l4903,3033e" filled="f" stroked="t" strokeweight=".72pt" strokecolor="#000000">
                <v:path arrowok="t"/>
              </v:shape>
            </v:group>
            <v:group style="position:absolute;left:4903;top:159;width:274;height:2" coordorigin="4903,159" coordsize="274,2">
              <v:shape style="position:absolute;left:4903;top:159;width:274;height:2" coordorigin="4903,159" coordsize="274,0" path="m4903,159l5177,159e" filled="f" stroked="t" strokeweight=".36pt" strokecolor="#000000">
                <v:path arrowok="t"/>
              </v:shape>
            </v:group>
            <v:group style="position:absolute;left:5177;top:156;width:2;height:2878" coordorigin="5177,156" coordsize="2,2878">
              <v:shape style="position:absolute;left:5177;top:156;width:2;height:2878" coordorigin="5177,156" coordsize="0,2878" path="m5177,156l5177,3033e" filled="f" stroked="t" strokeweight=".72pt" strokecolor="#000000">
                <v:path arrowok="t"/>
              </v:shape>
            </v:group>
            <v:group style="position:absolute;left:4903;top:2222;width:274;height:29" coordorigin="4903,2222" coordsize="274,29">
              <v:shape style="position:absolute;left:4903;top:2222;width:274;height:29" coordorigin="4903,2222" coordsize="274,29" path="m4903,2251l5177,2251,5177,2222,4903,2222,4903,2251xe" filled="t" fillcolor="#000000" stroked="f">
                <v:path arrowok="t"/>
                <v:fill/>
              </v:shape>
              <v:shape style="position:absolute;left:4903;top:2229;width:276;height:418" type="#_x0000_t75">
                <v:imagedata r:id="rId38" o:title=""/>
              </v:shape>
            </v:group>
            <v:group style="position:absolute;left:4903;top:2222;width:274;height:14" coordorigin="4903,2222" coordsize="274,14">
              <v:shape style="position:absolute;left:4903;top:2222;width:274;height:14" coordorigin="4903,2222" coordsize="274,14" path="m4903,2236l5177,2236,5177,2222,4903,2222,4903,2236xe" filled="t" fillcolor="#000000" stroked="f">
                <v:path arrowok="t"/>
                <v:fill/>
              </v:shape>
            </v:group>
            <v:group style="position:absolute;left:4903;top:2625;width:274;height:29" coordorigin="4903,2625" coordsize="274,29">
              <v:shape style="position:absolute;left:4903;top:2625;width:274;height:29" coordorigin="4903,2625" coordsize="274,29" path="m4903,2654l5177,2654,5177,2625,4903,2625,4903,2654xe" filled="t" fillcolor="#000000" stroked="f">
                <v:path arrowok="t"/>
                <v:fill/>
              </v:shape>
              <v:shape style="position:absolute;left:4903;top:2632;width:276;height:401" type="#_x0000_t75">
                <v:imagedata r:id="rId39" o:title=""/>
              </v:shape>
            </v:group>
            <v:group style="position:absolute;left:4903;top:2625;width:274;height:14" coordorigin="4903,2625" coordsize="274,14">
              <v:shape style="position:absolute;left:4903;top:2625;width:274;height:14" coordorigin="4903,2625" coordsize="274,14" path="m4903,2640l5177,2640,5177,2625,4903,2625,4903,2640xe" filled="t" fillcolor="#000000" stroked="f">
                <v:path arrowok="t"/>
                <v:fill/>
              </v:shape>
            </v:group>
            <v:group style="position:absolute;left:4903;top:3030;width:274;height:2" coordorigin="4903,3030" coordsize="274,2">
              <v:shape style="position:absolute;left:4903;top:3030;width:274;height:2" coordorigin="4903,3030" coordsize="274,0" path="m4903,3030l5177,3030e" filled="f" stroked="t" strokeweight=".36pt" strokecolor="#000000">
                <v:path arrowok="t"/>
              </v:shape>
            </v:group>
            <v:group style="position:absolute;left:5321;top:156;width:2;height:2878" coordorigin="5321,156" coordsize="2,2878">
              <v:shape style="position:absolute;left:5321;top:156;width:2;height:2878" coordorigin="5321,156" coordsize="0,2878" path="m5321,156l5321,3033e" filled="f" stroked="t" strokeweight=".72pt" strokecolor="#000000">
                <v:path arrowok="t"/>
              </v:shape>
            </v:group>
            <v:group style="position:absolute;left:5321;top:159;width:274;height:2" coordorigin="5321,159" coordsize="274,2">
              <v:shape style="position:absolute;left:5321;top:159;width:274;height:2" coordorigin="5321,159" coordsize="274,0" path="m5321,159l5594,159e" filled="f" stroked="t" strokeweight=".36pt" strokecolor="#000000">
                <v:path arrowok="t"/>
              </v:shape>
            </v:group>
            <v:group style="position:absolute;left:5594;top:156;width:2;height:2878" coordorigin="5594,156" coordsize="2,2878">
              <v:shape style="position:absolute;left:5594;top:156;width:2;height:2878" coordorigin="5594,156" coordsize="0,2878" path="m5594,156l5594,3033e" filled="f" stroked="t" strokeweight=".72pt" strokecolor="#000000">
                <v:path arrowok="t"/>
              </v:shape>
            </v:group>
            <v:group style="position:absolute;left:5321;top:1905;width:274;height:29" coordorigin="5321,1905" coordsize="274,29">
              <v:shape style="position:absolute;left:5321;top:1905;width:274;height:29" coordorigin="5321,1905" coordsize="274,29" path="m5321,1934l5594,1934,5594,1905,5321,1905,5321,1934xe" filled="t" fillcolor="#000000" stroked="f">
                <v:path arrowok="t"/>
                <v:fill/>
              </v:shape>
              <v:shape style="position:absolute;left:5321;top:1912;width:276;height:965" type="#_x0000_t75">
                <v:imagedata r:id="rId40" o:title=""/>
              </v:shape>
            </v:group>
            <v:group style="position:absolute;left:5321;top:1905;width:274;height:14" coordorigin="5321,1905" coordsize="274,14">
              <v:shape style="position:absolute;left:5321;top:1905;width:274;height:14" coordorigin="5321,1905" coordsize="274,14" path="m5321,1920l5594,1920,5594,1905,5321,1905,5321,1920xe" filled="t" fillcolor="#000000" stroked="f">
                <v:path arrowok="t"/>
                <v:fill/>
              </v:shape>
            </v:group>
            <v:group style="position:absolute;left:5321;top:2856;width:274;height:29" coordorigin="5321,2856" coordsize="274,29">
              <v:shape style="position:absolute;left:5321;top:2856;width:274;height:29" coordorigin="5321,2856" coordsize="274,29" path="m5321,2884l5594,2884,5594,2856,5321,2856,5321,2884xe" filled="t" fillcolor="#000000" stroked="f">
                <v:path arrowok="t"/>
                <v:fill/>
              </v:shape>
              <v:shape style="position:absolute;left:5321;top:2863;width:276;height:170" type="#_x0000_t75">
                <v:imagedata r:id="rId41" o:title=""/>
              </v:shape>
            </v:group>
            <v:group style="position:absolute;left:5321;top:2856;width:274;height:14" coordorigin="5321,2856" coordsize="274,14">
              <v:shape style="position:absolute;left:5321;top:2856;width:274;height:14" coordorigin="5321,2856" coordsize="274,14" path="m5321,2870l5594,2870,5594,2856,5321,2856,5321,2870xe" filled="t" fillcolor="#000000" stroked="f">
                <v:path arrowok="t"/>
                <v:fill/>
              </v:shape>
            </v:group>
            <v:group style="position:absolute;left:5321;top:3030;width:274;height:2" coordorigin="5321,3030" coordsize="274,2">
              <v:shape style="position:absolute;left:5321;top:3030;width:274;height:2" coordorigin="5321,3030" coordsize="274,0" path="m5321,3030l5594,3030e" filled="f" stroked="t" strokeweight=".36pt" strokecolor="#000000">
                <v:path arrowok="t"/>
              </v:shape>
            </v:group>
            <v:group style="position:absolute;left:5738;top:156;width:2;height:2878" coordorigin="5738,156" coordsize="2,2878">
              <v:shape style="position:absolute;left:5738;top:156;width:2;height:2878" coordorigin="5738,156" coordsize="0,2878" path="m5738,156l5738,3033e" filled="f" stroked="t" strokeweight=".72pt" strokecolor="#000000">
                <v:path arrowok="t"/>
              </v:shape>
            </v:group>
            <v:group style="position:absolute;left:5738;top:159;width:274;height:2" coordorigin="5738,159" coordsize="274,2">
              <v:shape style="position:absolute;left:5738;top:159;width:274;height:2" coordorigin="5738,159" coordsize="274,0" path="m5738,159l6012,159e" filled="f" stroked="t" strokeweight=".36pt" strokecolor="#000000">
                <v:path arrowok="t"/>
              </v:shape>
            </v:group>
            <v:group style="position:absolute;left:6012;top:156;width:2;height:2878" coordorigin="6012,156" coordsize="2,2878">
              <v:shape style="position:absolute;left:6012;top:156;width:2;height:2878" coordorigin="6012,156" coordsize="0,2878" path="m6012,156l6012,3033e" filled="f" stroked="t" strokeweight=".72pt" strokecolor="#000000">
                <v:path arrowok="t"/>
              </v:shape>
            </v:group>
            <v:group style="position:absolute;left:5738;top:1963;width:274;height:29" coordorigin="5738,1963" coordsize="274,29">
              <v:shape style="position:absolute;left:5738;top:1963;width:274;height:29" coordorigin="5738,1963" coordsize="274,29" path="m5738,1992l6012,1992,6012,1963,5738,1963,5738,1992xe" filled="t" fillcolor="#000000" stroked="f">
                <v:path arrowok="t"/>
                <v:fill/>
              </v:shape>
              <v:shape style="position:absolute;left:5738;top:1970;width:276;height:878" type="#_x0000_t75">
                <v:imagedata r:id="rId42" o:title=""/>
              </v:shape>
            </v:group>
            <v:group style="position:absolute;left:5738;top:1963;width:274;height:14" coordorigin="5738,1963" coordsize="274,14">
              <v:shape style="position:absolute;left:5738;top:1963;width:274;height:14" coordorigin="5738,1963" coordsize="274,14" path="m5738,1977l6012,1977,6012,1963,5738,1963,5738,1977xe" filled="t" fillcolor="#000000" stroked="f">
                <v:path arrowok="t"/>
                <v:fill/>
              </v:shape>
            </v:group>
            <v:group style="position:absolute;left:5738;top:2827;width:274;height:29" coordorigin="5738,2827" coordsize="274,29">
              <v:shape style="position:absolute;left:5738;top:2827;width:274;height:29" coordorigin="5738,2827" coordsize="274,29" path="m5738,2856l6012,2856,6012,2827,5738,2827,5738,2856xe" filled="t" fillcolor="#000000" stroked="f">
                <v:path arrowok="t"/>
                <v:fill/>
              </v:shape>
              <v:shape style="position:absolute;left:5738;top:2834;width:276;height:199" type="#_x0000_t75">
                <v:imagedata r:id="rId43" o:title=""/>
              </v:shape>
            </v:group>
            <v:group style="position:absolute;left:5738;top:2827;width:274;height:14" coordorigin="5738,2827" coordsize="274,14">
              <v:shape style="position:absolute;left:5738;top:2827;width:274;height:14" coordorigin="5738,2827" coordsize="274,14" path="m5738,2841l6012,2841,6012,2827,5738,2827,5738,2841xe" filled="t" fillcolor="#000000" stroked="f">
                <v:path arrowok="t"/>
                <v:fill/>
              </v:shape>
            </v:group>
            <v:group style="position:absolute;left:5738;top:3030;width:274;height:2" coordorigin="5738,3030" coordsize="274,2">
              <v:shape style="position:absolute;left:5738;top:3030;width:274;height:2" coordorigin="5738,3030" coordsize="274,0" path="m5738,3030l6012,3030e" filled="f" stroked="t" strokeweight=".36pt" strokecolor="#000000">
                <v:path arrowok="t"/>
              </v:shape>
            </v:group>
            <v:group style="position:absolute;left:6156;top:156;width:2;height:2878" coordorigin="6156,156" coordsize="2,2878">
              <v:shape style="position:absolute;left:6156;top:156;width:2;height:2878" coordorigin="6156,156" coordsize="0,2878" path="m6156,156l6156,3033e" filled="f" stroked="t" strokeweight=".72pt" strokecolor="#000000">
                <v:path arrowok="t"/>
              </v:shape>
            </v:group>
            <v:group style="position:absolute;left:6156;top:159;width:274;height:2" coordorigin="6156,159" coordsize="274,2">
              <v:shape style="position:absolute;left:6156;top:159;width:274;height:2" coordorigin="6156,159" coordsize="274,0" path="m6156,159l6430,159e" filled="f" stroked="t" strokeweight=".36pt" strokecolor="#000000">
                <v:path arrowok="t"/>
              </v:shape>
            </v:group>
            <v:group style="position:absolute;left:6430;top:156;width:2;height:2878" coordorigin="6430,156" coordsize="2,2878">
              <v:shape style="position:absolute;left:6430;top:156;width:2;height:2878" coordorigin="6430,156" coordsize="0,2878" path="m6430,156l6430,3033e" filled="f" stroked="t" strokeweight=".72pt" strokecolor="#000000">
                <v:path arrowok="t"/>
              </v:shape>
            </v:group>
            <v:group style="position:absolute;left:6156;top:2308;width:274;height:29" coordorigin="6156,2308" coordsize="274,29">
              <v:shape style="position:absolute;left:6156;top:2308;width:274;height:29" coordorigin="6156,2308" coordsize="274,29" path="m6156,2337l6430,2337,6430,2308,6156,2308,6156,2337xe" filled="t" fillcolor="#000000" stroked="f">
                <v:path arrowok="t"/>
                <v:fill/>
              </v:shape>
              <v:shape style="position:absolute;left:6156;top:2316;width:276;height:677" type="#_x0000_t75">
                <v:imagedata r:id="rId44" o:title=""/>
              </v:shape>
            </v:group>
            <v:group style="position:absolute;left:6156;top:2308;width:274;height:14" coordorigin="6156,2308" coordsize="274,14">
              <v:shape style="position:absolute;left:6156;top:2308;width:274;height:14" coordorigin="6156,2308" coordsize="274,14" path="m6156,2323l6430,2323,6430,2308,6156,2308,6156,2323xe" filled="t" fillcolor="#000000" stroked="f">
                <v:path arrowok="t"/>
                <v:fill/>
              </v:shape>
            </v:group>
            <v:group style="position:absolute;left:6156;top:2971;width:274;height:29" coordorigin="6156,2971" coordsize="274,29">
              <v:shape style="position:absolute;left:6156;top:2971;width:274;height:29" coordorigin="6156,2971" coordsize="274,29" path="m6156,3000l6430,3000,6430,2971,6156,2971,6156,3000e" filled="t" fillcolor="#000000" stroked="f">
                <v:path arrowok="t"/>
                <v:fill/>
              </v:shape>
              <v:shape style="position:absolute;left:6156;top:2978;width:276;height:55" type="#_x0000_t75">
                <v:imagedata r:id="rId45" o:title=""/>
              </v:shape>
            </v:group>
            <v:group style="position:absolute;left:6156;top:2971;width:274;height:14" coordorigin="6156,2971" coordsize="274,14">
              <v:shape style="position:absolute;left:6156;top:2971;width:274;height:14" coordorigin="6156,2971" coordsize="274,14" path="m6156,2985l6430,2985,6430,2971,6156,2971,6156,2985xe" filled="t" fillcolor="#000000" stroked="f">
                <v:path arrowok="t"/>
                <v:fill/>
              </v:shape>
            </v:group>
            <v:group style="position:absolute;left:6156;top:3030;width:274;height:2" coordorigin="6156,3030" coordsize="274,2">
              <v:shape style="position:absolute;left:6156;top:3030;width:274;height:2" coordorigin="6156,3030" coordsize="274,0" path="m6156,3030l6430,3030e" filled="f" stroked="t" strokeweight=".36pt" strokecolor="#000000">
                <v:path arrowok="t"/>
              </v:shape>
            </v:group>
            <v:group style="position:absolute;left:6574;top:184;width:2;height:2837" coordorigin="6574,184" coordsize="2,2837">
              <v:shape style="position:absolute;left:6574;top:184;width:2;height:2837" coordorigin="6574,184" coordsize="0,2837" path="m6574,184l6574,3021e" filled="f" stroked="t" strokeweight=".72pt" strokecolor="#000000">
                <v:path arrowok="t"/>
              </v:shape>
            </v:group>
            <v:group style="position:absolute;left:6574;top:184;width:274;height:2" coordorigin="6574,184" coordsize="274,2">
              <v:shape style="position:absolute;left:6574;top:184;width:274;height:2" coordorigin="6574,184" coordsize="274,0" path="m6574,184l6847,184e" filled="f" stroked="t" strokeweight=".72pt" strokecolor="#000000">
                <v:path arrowok="t"/>
              </v:shape>
            </v:group>
            <v:group style="position:absolute;left:6847;top:184;width:2;height:2837" coordorigin="6847,184" coordsize="2,2837">
              <v:shape style="position:absolute;left:6847;top:184;width:2;height:2837" coordorigin="6847,184" coordsize="0,2837" path="m6847,184l6847,3021e" filled="f" stroked="t" strokeweight=".72pt" strokecolor="#000000">
                <v:path arrowok="t"/>
              </v:shape>
            </v:group>
            <v:group style="position:absolute;left:6574;top:2539;width:274;height:29" coordorigin="6574,2539" coordsize="274,29">
              <v:shape style="position:absolute;left:6574;top:2539;width:274;height:29" coordorigin="6574,2539" coordsize="274,29" path="m6574,2568l6847,2568,6847,2539,6574,2539,6574,2568xe" filled="t" fillcolor="#000000" stroked="f">
                <v:path arrowok="t"/>
                <v:fill/>
              </v:shape>
              <v:shape style="position:absolute;left:6574;top:2546;width:276;height:475" type="#_x0000_t75">
                <v:imagedata r:id="rId46" o:title=""/>
              </v:shape>
            </v:group>
            <v:group style="position:absolute;left:6574;top:2539;width:274;height:14" coordorigin="6574,2539" coordsize="274,14">
              <v:shape style="position:absolute;left:6574;top:2539;width:274;height:14" coordorigin="6574,2539" coordsize="274,14" path="m6574,2553l6847,2553,6847,2539,6574,2539,6574,2553xe" filled="t" fillcolor="#000000" stroked="f">
                <v:path arrowok="t"/>
                <v:fill/>
              </v:shape>
            </v:group>
            <v:group style="position:absolute;left:6574;top:3000;width:274;height:29" coordorigin="6574,3000" coordsize="274,29">
              <v:shape style="position:absolute;left:6574;top:3000;width:274;height:29" coordorigin="6574,3000" coordsize="274,29" path="m6574,3028l6847,3028,6847,3000,6574,3000,6574,3028xe" filled="t" fillcolor="#000000" stroked="f">
                <v:path arrowok="t"/>
                <v:fill/>
              </v:shape>
              <v:shape style="position:absolute;left:6574;top:3007;width:276;height:26" type="#_x0000_t75">
                <v:imagedata r:id="rId47" o:title=""/>
              </v:shape>
            </v:group>
            <v:group style="position:absolute;left:6566;top:3020;width:14;height:2" coordorigin="6566,3020" coordsize="14,2">
              <v:shape style="position:absolute;left:6566;top:3020;width:14;height:2" coordorigin="6566,3020" coordsize="14,0" path="m6566,3020l6581,3020e" filled="f" stroked="t" strokeweight="1.32pt" strokecolor="#000000">
                <v:path arrowok="t"/>
              </v:shape>
            </v:group>
            <v:group style="position:absolute;left:6566;top:3020;width:14;height:2" coordorigin="6566,3020" coordsize="14,2">
              <v:shape style="position:absolute;left:6566;top:3020;width:14;height:2" coordorigin="6566,3020" coordsize="14,0" path="m6566,3020l6581,3020e" filled="f" stroked="t" strokeweight="1.32pt" strokecolor="#000000">
                <v:path arrowok="t"/>
              </v:shape>
            </v:group>
            <v:group style="position:absolute;left:6574;top:3000;width:274;height:14" coordorigin="6574,3000" coordsize="274,14">
              <v:shape style="position:absolute;left:6574;top:3000;width:274;height:14" coordorigin="6574,3000" coordsize="274,14" path="m6574,3014l6847,3014,6847,3000,6574,3000,6574,3014xe" filled="t" fillcolor="#000000" stroked="f">
                <v:path arrowok="t"/>
                <v:fill/>
              </v:shape>
            </v:group>
            <v:group style="position:absolute;left:6840;top:3020;width:14;height:2" coordorigin="6840,3020" coordsize="14,2">
              <v:shape style="position:absolute;left:6840;top:3020;width:14;height:2" coordorigin="6840,3020" coordsize="14,0" path="m6840,3020l6854,3020e" filled="f" stroked="t" strokeweight="1.32pt" strokecolor="#000000">
                <v:path arrowok="t"/>
              </v:shape>
            </v:group>
            <v:group style="position:absolute;left:6840;top:3020;width:14;height:2" coordorigin="6840,3020" coordsize="14,2">
              <v:shape style="position:absolute;left:6840;top:3020;width:14;height:2" coordorigin="6840,3020" coordsize="14,0" path="m6840,3020l6854,3020e" filled="f" stroked="t" strokeweight="1.32pt" strokecolor="#000000">
                <v:path arrowok="t"/>
              </v:shape>
            </v:group>
            <v:group style="position:absolute;left:6574;top:3030;width:274;height:2" coordorigin="6574,3030" coordsize="274,2">
              <v:shape style="position:absolute;left:6574;top:3030;width:274;height:2" coordorigin="6574,3030" coordsize="274,0" path="m6574,3030l6847,3030e" filled="f" stroked="t" strokeweight=".36pt" strokecolor="#000000">
                <v:path arrowok="t"/>
              </v:shape>
            </v:group>
            <v:group style="position:absolute;left:6991;top:156;width:2;height:2866" coordorigin="6991,156" coordsize="2,2866">
              <v:shape style="position:absolute;left:6991;top:156;width:2;height:2866" coordorigin="6991,156" coordsize="0,2866" path="m6991,156l6991,3021e" filled="f" stroked="t" strokeweight=".72pt" strokecolor="#000000">
                <v:path arrowok="t"/>
              </v:shape>
            </v:group>
            <v:group style="position:absolute;left:6991;top:159;width:274;height:2" coordorigin="6991,159" coordsize="274,2">
              <v:shape style="position:absolute;left:6991;top:159;width:274;height:2" coordorigin="6991,159" coordsize="274,0" path="m6991,159l7265,159e" filled="f" stroked="t" strokeweight=".36pt" strokecolor="#000000">
                <v:path arrowok="t"/>
              </v:shape>
            </v:group>
            <v:group style="position:absolute;left:7265;top:156;width:2;height:2866" coordorigin="7265,156" coordsize="2,2866">
              <v:shape style="position:absolute;left:7265;top:156;width:2;height:2866" coordorigin="7265,156" coordsize="0,2866" path="m7265,156l7265,3021e" filled="f" stroked="t" strokeweight=".72pt" strokecolor="#000000">
                <v:path arrowok="t"/>
              </v:shape>
            </v:group>
            <v:group style="position:absolute;left:6991;top:2683;width:274;height:29" coordorigin="6991,2683" coordsize="274,29">
              <v:shape style="position:absolute;left:6991;top:2683;width:274;height:29" coordorigin="6991,2683" coordsize="274,29" path="m6991,2712l7265,2712,7265,2683,6991,2683,6991,2712xe" filled="t" fillcolor="#000000" stroked="f">
                <v:path arrowok="t"/>
                <v:fill/>
              </v:shape>
              <v:shape style="position:absolute;left:6991;top:2690;width:276;height:331" type="#_x0000_t75">
                <v:imagedata r:id="rId48" o:title=""/>
              </v:shape>
            </v:group>
            <v:group style="position:absolute;left:6991;top:2683;width:274;height:14" coordorigin="6991,2683" coordsize="274,14">
              <v:shape style="position:absolute;left:6991;top:2683;width:274;height:14" coordorigin="6991,2683" coordsize="274,14" path="m6991,2697l7265,2697,7265,2683,6991,2683,6991,2697xe" filled="t" fillcolor="#000000" stroked="f">
                <v:path arrowok="t"/>
                <v:fill/>
              </v:shape>
            </v:group>
            <v:group style="position:absolute;left:6991;top:3000;width:274;height:29" coordorigin="6991,3000" coordsize="274,29">
              <v:shape style="position:absolute;left:6991;top:3000;width:274;height:29" coordorigin="6991,3000" coordsize="274,29" path="m6991,3028l7265,3028,7265,3000,6991,3000,6991,3028xe" filled="t" fillcolor="#000000" stroked="f">
                <v:path arrowok="t"/>
                <v:fill/>
              </v:shape>
              <v:shape style="position:absolute;left:6991;top:3007;width:276;height:26" type="#_x0000_t75">
                <v:imagedata r:id="rId49" o:title=""/>
              </v:shape>
            </v:group>
            <v:group style="position:absolute;left:6984;top:3020;width:14;height:2" coordorigin="6984,3020" coordsize="14,2">
              <v:shape style="position:absolute;left:6984;top:3020;width:14;height:2" coordorigin="6984,3020" coordsize="14,0" path="m6984,3020l6998,3020e" filled="f" stroked="t" strokeweight="1.32pt" strokecolor="#000000">
                <v:path arrowok="t"/>
              </v:shape>
            </v:group>
            <v:group style="position:absolute;left:6984;top:3020;width:14;height:2" coordorigin="6984,3020" coordsize="14,2">
              <v:shape style="position:absolute;left:6984;top:3020;width:14;height:2" coordorigin="6984,3020" coordsize="14,0" path="m6984,3020l6998,3020e" filled="f" stroked="t" strokeweight="1.32pt" strokecolor="#000000">
                <v:path arrowok="t"/>
              </v:shape>
            </v:group>
            <v:group style="position:absolute;left:6991;top:3000;width:274;height:14" coordorigin="6991,3000" coordsize="274,14">
              <v:shape style="position:absolute;left:6991;top:3000;width:274;height:14" coordorigin="6991,3000" coordsize="274,14" path="m6991,3014l7265,3014,7265,3000,6991,3000,6991,3014xe" filled="t" fillcolor="#000000" stroked="f">
                <v:path arrowok="t"/>
                <v:fill/>
              </v:shape>
            </v:group>
            <v:group style="position:absolute;left:7258;top:3020;width:14;height:2" coordorigin="7258,3020" coordsize="14,2">
              <v:shape style="position:absolute;left:7258;top:3020;width:14;height:2" coordorigin="7258,3020" coordsize="14,0" path="m7258,3020l7272,3020e" filled="f" stroked="t" strokeweight="1.32pt" strokecolor="#000000">
                <v:path arrowok="t"/>
              </v:shape>
            </v:group>
            <v:group style="position:absolute;left:7258;top:3020;width:14;height:2" coordorigin="7258,3020" coordsize="14,2">
              <v:shape style="position:absolute;left:7258;top:3020;width:14;height:2" coordorigin="7258,3020" coordsize="14,0" path="m7258,3020l7272,3020e" filled="f" stroked="t" strokeweight="1.32pt" strokecolor="#000000">
                <v:path arrowok="t"/>
              </v:shape>
            </v:group>
            <v:group style="position:absolute;left:6991;top:3030;width:274;height:2" coordorigin="6991,3030" coordsize="274,2">
              <v:shape style="position:absolute;left:6991;top:3030;width:274;height:2" coordorigin="6991,3030" coordsize="274,0" path="m6991,3030l7265,3030e" filled="f" stroked="t" strokeweight=".36pt" strokecolor="#000000">
                <v:path arrowok="t"/>
              </v:shape>
            </v:group>
            <v:group style="position:absolute;left:3012;top:3033;width:4394;height:2" coordorigin="3012,3033" coordsize="4394,2">
              <v:shape style="position:absolute;left:3012;top:3033;width:4394;height:2" coordorigin="3012,3033" coordsize="4394,0" path="m3012,3033l7406,3033e" filled="f" stroked="t" strokeweight=".72pt" strokecolor="#000000">
                <v:path arrowok="t"/>
              </v:shape>
            </v:group>
            <v:group style="position:absolute;left:3091;top:156;width:2;height:2878" coordorigin="3091,156" coordsize="2,2878">
              <v:shape style="position:absolute;left:3091;top:156;width:2;height:2878" coordorigin="3091,156" coordsize="0,2878" path="m3091,3033l3091,156e" filled="f" stroked="t" strokeweight=".72pt" strokecolor="#000000">
                <v:path arrowok="t"/>
              </v:shape>
            </v:group>
            <v:group style="position:absolute;left:3012;top:2460;width:79;height:2" coordorigin="3012,2460" coordsize="79,2">
              <v:shape style="position:absolute;left:3012;top:2460;width:79;height:2" coordorigin="3012,2460" coordsize="79,0" path="m3091,2460l3012,2460e" filled="f" stroked="t" strokeweight=".72pt" strokecolor="#000000">
                <v:path arrowok="t"/>
              </v:shape>
            </v:group>
            <v:group style="position:absolute;left:3012;top:1884;width:79;height:2" coordorigin="3012,1884" coordsize="79,2">
              <v:shape style="position:absolute;left:3012;top:1884;width:79;height:2" coordorigin="3012,1884" coordsize="79,0" path="m3091,1884l3012,1884e" filled="f" stroked="t" strokeweight=".72pt" strokecolor="#000000">
                <v:path arrowok="t"/>
              </v:shape>
            </v:group>
            <v:group style="position:absolute;left:3012;top:1308;width:79;height:2" coordorigin="3012,1308" coordsize="79,2">
              <v:shape style="position:absolute;left:3012;top:1308;width:79;height:2" coordorigin="3012,1308" coordsize="79,0" path="m3091,1308l3012,1308e" filled="f" stroked="t" strokeweight=".72pt" strokecolor="#000000">
                <v:path arrowok="t"/>
              </v:shape>
            </v:group>
            <v:group style="position:absolute;left:3012;top:732;width:79;height:2" coordorigin="3012,732" coordsize="79,2">
              <v:shape style="position:absolute;left:3012;top:732;width:79;height:2" coordorigin="3012,732" coordsize="79,0" path="m3091,732l3012,732e" filled="f" stroked="t" strokeweight=".72pt" strokecolor="#000000">
                <v:path arrowok="t"/>
              </v:shape>
            </v:group>
            <v:group style="position:absolute;left:3012;top:158;width:79;height:2" coordorigin="3012,158" coordsize="79,2">
              <v:shape style="position:absolute;left:3012;top:158;width:79;height:2" coordorigin="3012,158" coordsize="79,0" path="m3091,158l3012,158e" filled="f" stroked="t" strokeweight=".7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100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63" w:lineRule="auto"/>
        <w:ind w:left="6259" w:right="555" w:firstLine="-5186"/>
        <w:jc w:val="left"/>
        <w:tabs>
          <w:tab w:pos="62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372.959991pt;margin-top:19.853409pt;width:21.12pt;height:7.92pt;mso-position-horizontal-relative:page;mso-position-vertical-relative:paragraph;z-index:-9436" coordorigin="7459,397" coordsize="422,158">
            <v:shape style="position:absolute;left:7459;top:397;width:422;height:158" type="#_x0000_t75">
              <v:imagedata r:id="rId50" o:title=""/>
            </v:shape>
            <v:group style="position:absolute;left:7466;top:404;width:408;height:144" coordorigin="7466,404" coordsize="408,144">
              <v:shape style="position:absolute;left:7466;top:404;width:408;height:144" coordorigin="7466,404" coordsize="408,144" path="m7466,548l7874,548,7874,404,7466,404,7466,548x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72.600006pt;margin-top:5.093408pt;width:20.4pt;height:7.2pt;mso-position-horizontal-relative:page;mso-position-vertical-relative:paragraph;z-index:-9435" coordorigin="7452,102" coordsize="408,144">
            <v:shape style="position:absolute;left:7452;top:102;width:408;height:144" coordorigin="7452,102" coordsize="408,144" path="m7452,246l7860,246,7860,102,7452,102,7452,246xe" filled="f" stroked="t" strokeweight=".72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5.103912pt;margin-top:-12.663125pt;width:14pt;height:116.676233pt;mso-position-horizontal-relative:page;mso-position-vertical-relative:paragraph;z-index:-9434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265" w:lineRule="exact"/>
                    <w:ind w:left="20" w:right="-56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1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4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6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4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0"/>
                      <w:w w:val="100"/>
                    </w:rPr>
                    <w:t>il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3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0"/>
                      <w:w w:val="118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18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12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99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4"/>
                      <w:w w:val="119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3"/>
                      <w:w w:val="99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11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2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2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49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166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50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)</w:t>
      </w:r>
    </w:p>
    <w:p>
      <w:pPr>
        <w:spacing w:before="0" w:after="0" w:line="301" w:lineRule="exact"/>
        <w:ind w:left="1073" w:right="-20"/>
        <w:jc w:val="left"/>
        <w:tabs>
          <w:tab w:pos="63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375.839996pt;margin-top:4.048835pt;width:21.12pt;height:7.92pt;mso-position-horizontal-relative:page;mso-position-vertical-relative:paragraph;z-index:-9437" coordorigin="7517,81" coordsize="422,158">
            <v:shape style="position:absolute;left:7517;top:81;width:422;height:158" type="#_x0000_t75">
              <v:imagedata r:id="rId51" o:title=""/>
            </v:shape>
            <v:group style="position:absolute;left:7524;top:88;width:408;height:144" coordorigin="7524,88" coordsize="408,144">
              <v:shape style="position:absolute;left:7524;top:88;width:408;height:144" coordorigin="7524,88" coordsize="408,144" path="m7524,232l7932,232,7932,88,7524,88,7524,232xe" filled="f" stroked="t" strokeweight=".7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7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7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7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7"/>
        </w:rPr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-1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-1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-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-1"/>
        </w:rPr>
        <w:t>16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25" w:lineRule="exact"/>
        <w:ind w:left="107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40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25" w:lineRule="exact"/>
        <w:ind w:left="107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20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25" w:lineRule="exact"/>
        <w:ind w:left="118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2.829269pt;margin-top:9.75108pt;width:11.96pt;height:53.928784pt;mso-position-horizontal-relative:page;mso-position-vertical-relative:paragraph;z-index:-9433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2378-TCDF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3.709412pt;margin-top:9.782671pt;width:11.96pt;height:55.037612pt;mso-position-horizontal-relative:page;mso-position-vertical-relative:paragraph;z-index:-9432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2378-TCDD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4.589554pt;margin-top:9.742542pt;width:32.840144pt;height:65.577573pt;mso-position-horizontal-relative:page;mso-position-vertical-relative:paragraph;z-index:-9431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224" w:lineRule="exact"/>
                    <w:ind w:left="230" w:right="-49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1234-TCDD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</w:r>
                </w:p>
                <w:p>
                  <w:pPr>
                    <w:spacing w:before="8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40" w:lineRule="auto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12378-PeCDF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6.349838pt;margin-top:9.774135pt;width:11.96pt;height:66.686401pt;mso-position-horizontal-relative:page;mso-position-vertical-relative:paragraph;z-index:-9430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12378-PeCDD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7.22998pt;margin-top:9.753739pt;width:11.96pt;height:71.087204pt;mso-position-horizontal-relative:page;mso-position-vertical-relative:paragraph;z-index:-9429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123678-HxCDF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8.110138pt;margin-top:9.785331pt;width:11.96pt;height:72.196033pt;mso-position-horizontal-relative:page;mso-position-vertical-relative:paragraph;z-index:-9428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123478-HxCDD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8.990265pt;margin-top:9.7813pt;width:11.96pt;height:78.259728pt;mso-position-horizontal-relative:page;mso-position-vertical-relative:paragraph;z-index:-9427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1234678-HpCDD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9.870422pt;margin-top:9.748343pt;width:11.96pt;height:30.232697pt;mso-position-horizontal-relative:page;mso-position-vertical-relative:paragraph;z-index:-9426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OCDF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0.750549pt;margin-top:9.779935pt;width:11.96pt;height:31.341525pt;mso-position-horizontal-relative:page;mso-position-vertical-relative:paragraph;z-index:-9425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OCDD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tity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congeners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tilled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containing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0.2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suspended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52" w:lineRule="auto"/>
        <w:ind w:left="120" w:right="4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provided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cation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suspended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solids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affect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focus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investigate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co-distillation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hydrophobic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purpose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spiked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suspended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0,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0.16,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0.48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1.44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Then,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accordance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equilib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ated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least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weeks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(F1)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additional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30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(F2)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fractions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13" w:after="0" w:line="240" w:lineRule="auto"/>
        <w:ind w:left="120" w:right="565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described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above.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2" w:lineRule="auto"/>
        <w:ind w:left="120" w:right="4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Again,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treat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ents,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significa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tillation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observed.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However,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indicated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trend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decreasing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co-distillation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(Figures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ple,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2,3,7,8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TCDD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F1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ranged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90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control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treat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38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1.44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Further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ore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results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suggest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effect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TSS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pound-specific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trend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decreasing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effect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TSS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efficiency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(i.e.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slope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curve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decreases)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increasing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pound</w:t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360" w:lineRule="auto"/>
        <w:ind w:left="120" w:right="4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(Figure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However,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linear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gression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odels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Appendix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obtained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linear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regression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lines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onstrate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difference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ffect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between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pounds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observable,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decrease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high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lar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OCDD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TCDD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(i.e.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linear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regression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odels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Appendix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predict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DDTs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tetra-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lorinated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increa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81" w:lineRule="exact"/>
        <w:ind w:left="120" w:right="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concentration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0.5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1.5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-1</w:t>
      </w:r>
      <w:r>
        <w:rPr>
          <w:rFonts w:ascii="Times New Roman" w:hAnsi="Times New Roman" w:cs="Times New Roman" w:eastAsia="Times New Roman"/>
          <w:sz w:val="16"/>
          <w:szCs w:val="16"/>
          <w:spacing w:val="21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esult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co-distill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F1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30-50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55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70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decrease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hepta-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octachlorinated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71" w:lineRule="exact"/>
        <w:ind w:left="120" w:right="729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PCDD/Fs).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40" w:lineRule="auto"/>
        <w:ind w:left="556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198.119995pt;margin-top:13.733398pt;width:220.44pt;height:148.56pt;mso-position-horizontal-relative:page;mso-position-vertical-relative:paragraph;z-index:-9419" coordorigin="3962,275" coordsize="4409,2971">
            <v:group style="position:absolute;left:7087;top:2833;width:145;height:145" coordorigin="7087,2833" coordsize="145,145">
              <v:shape style="position:absolute;left:7087;top:2833;width:145;height:145" coordorigin="7087,2833" coordsize="145,145" path="m7232,2905l7203,2848,7162,2833,7139,2837,7119,2846,7103,2861,7092,2879,7087,2900,7091,2924,7100,2945,7114,2961,7132,2973,7152,2978,7177,2975,7226,2935,7232,2905xe" filled="f" stroked="t" strokeweight="1.44pt" strokecolor="#000000">
                <v:path arrowok="t"/>
              </v:shape>
            </v:group>
            <v:group style="position:absolute;left:7087;top:2960;width:144;height:144" coordorigin="7087,2960" coordsize="144,144">
              <v:shape style="position:absolute;left:7087;top:2960;width:144;height:144" coordorigin="7087,2960" coordsize="144,144" path="m7159,2960l7087,3032,7159,3104,7231,3032,7159,2960e" filled="t" fillcolor="#FFFFFF" stroked="f">
                <v:path arrowok="t"/>
                <v:fill/>
              </v:shape>
            </v:group>
            <v:group style="position:absolute;left:7087;top:2960;width:144;height:144" coordorigin="7087,2960" coordsize="144,144">
              <v:shape style="position:absolute;left:7087;top:2960;width:144;height:144" coordorigin="7087,2960" coordsize="144,144" path="m7159,2960l7231,3032,7159,3104,7087,3032,7159,2960xe" filled="f" stroked="t" strokeweight=".72pt" strokecolor="#000000">
                <v:path arrowok="t"/>
              </v:shape>
            </v:group>
            <v:group style="position:absolute;left:7087;top:2929;width:144;height:144" coordorigin="7087,2929" coordsize="144,144">
              <v:shape style="position:absolute;left:7087;top:2929;width:144;height:144" coordorigin="7087,2929" coordsize="144,144" path="m7159,2929l7087,3073,7231,3073,7159,2929e" filled="t" fillcolor="#FFFFFF" stroked="f">
                <v:path arrowok="t"/>
                <v:fill/>
              </v:shape>
            </v:group>
            <v:group style="position:absolute;left:7087;top:2929;width:144;height:144" coordorigin="7087,2929" coordsize="144,144">
              <v:shape style="position:absolute;left:7087;top:2929;width:144;height:144" coordorigin="7087,2929" coordsize="144,144" path="m7159,2929l7231,3073,7087,3073,7159,2929xe" filled="f" stroked="t" strokeweight=".72pt" strokecolor="#000000">
                <v:path arrowok="t"/>
              </v:shape>
            </v:group>
            <v:group style="position:absolute;left:7087;top:2641;width:145;height:145" coordorigin="7087,2641" coordsize="145,145">
              <v:shape style="position:absolute;left:7087;top:2641;width:145;height:145" coordorigin="7087,2641" coordsize="145,145" path="m7087,2786l7232,2786,7232,2641,7087,2641,7087,2786xe" filled="f" stroked="t" strokeweight=".72pt" strokecolor="#000000">
                <v:path arrowok="t"/>
              </v:shape>
            </v:group>
            <v:group style="position:absolute;left:8127;top:2898;width:145;height:145" coordorigin="8127,2898" coordsize="145,145">
              <v:shape style="position:absolute;left:8127;top:2898;width:145;height:145" coordorigin="8127,2898" coordsize="145,145" path="m8272,2970l8243,2913,8201,2898,8178,2901,8158,2911,8142,2925,8131,2944,8127,2965,8130,2989,8139,3009,8153,3026,8171,3037,8192,3043,8216,3040,8265,2999,8272,2970xe" filled="f" stroked="t" strokeweight="1.44pt" strokecolor="#000000">
                <v:path arrowok="t"/>
              </v:shape>
            </v:group>
            <v:group style="position:absolute;left:8160;top:3025;width:145;height:145" coordorigin="8160,3025" coordsize="145,145">
              <v:shape style="position:absolute;left:8160;top:3025;width:145;height:145" coordorigin="8160,3025" coordsize="145,145" path="m8235,3025l8176,3053,8160,3092,8163,3116,8172,3137,8187,3153,8204,3165,8225,3170,8249,3167,8299,3127,8305,3097,8302,3075,8292,3056,8276,3040,8257,3030,8235,3025e" filled="t" fillcolor="#FFFFFF" stroked="f">
                <v:path arrowok="t"/>
                <v:fill/>
              </v:shape>
            </v:group>
            <v:group style="position:absolute;left:8160;top:3025;width:145;height:145" coordorigin="8160,3025" coordsize="145,145">
              <v:shape style="position:absolute;left:8160;top:3025;width:145;height:145" coordorigin="8160,3025" coordsize="145,145" path="m8305,3097l8276,3040,8235,3025,8212,3029,8192,3038,8176,3053,8165,3071,8160,3092,8163,3116,8172,3137,8187,3153,8204,3165,8225,3170,8249,3167,8299,3127,8305,3097xe" filled="f" stroked="t" strokeweight="1.44pt" strokecolor="#000000">
                <v:path arrowok="t"/>
              </v:shape>
            </v:group>
            <v:group style="position:absolute;left:8126;top:2994;width:144;height:144" coordorigin="8126,2994" coordsize="144,144">
              <v:shape style="position:absolute;left:8126;top:2994;width:144;height:144" coordorigin="8126,2994" coordsize="144,144" path="m8198,2994l8126,3066,8198,3138,8270,3066,8198,2994e" filled="t" fillcolor="#FFFFFF" stroked="f">
                <v:path arrowok="t"/>
                <v:fill/>
              </v:shape>
            </v:group>
            <v:group style="position:absolute;left:8126;top:2994;width:144;height:144" coordorigin="8126,2994" coordsize="144,144">
              <v:shape style="position:absolute;left:8126;top:2994;width:144;height:144" coordorigin="8126,2994" coordsize="144,144" path="m8198,2994l8270,3066,8198,3138,8126,3066,8198,2994xe" filled="f" stroked="t" strokeweight=".72pt" strokecolor="#000000">
                <v:path arrowok="t"/>
              </v:shape>
            </v:group>
            <v:group style="position:absolute;left:8160;top:3025;width:144;height:144" coordorigin="8160,3025" coordsize="144,144">
              <v:shape style="position:absolute;left:8160;top:3025;width:144;height:144" coordorigin="8160,3025" coordsize="144,144" path="m8232,3025l8160,3097,8232,3169,8304,3097,8232,3025e" filled="t" fillcolor="#FFFFFF" stroked="f">
                <v:path arrowok="t"/>
                <v:fill/>
              </v:shape>
            </v:group>
            <v:group style="position:absolute;left:8160;top:3025;width:144;height:144" coordorigin="8160,3025" coordsize="144,144">
              <v:shape style="position:absolute;left:8160;top:3025;width:144;height:144" coordorigin="8160,3025" coordsize="144,144" path="m8232,3025l8304,3097,8232,3169,8160,3097,8232,3025xe" filled="f" stroked="t" strokeweight=".72pt" strokecolor="#000000">
                <v:path arrowok="t"/>
              </v:shape>
            </v:group>
            <v:group style="position:absolute;left:8160;top:2833;width:145;height:145" coordorigin="8160,2833" coordsize="145,145">
              <v:shape style="position:absolute;left:8160;top:2833;width:145;height:145" coordorigin="8160,2833" coordsize="145,145" path="m8235,2833l8176,2861,8160,2900,8163,2924,8172,2945,8187,2961,8204,2973,8225,2978,8249,2975,8299,2935,8305,2905,8302,2883,8292,2864,8276,2848,8257,2838,8235,2833e" filled="t" fillcolor="#FFFFFF" stroked="f">
                <v:path arrowok="t"/>
                <v:fill/>
              </v:shape>
            </v:group>
            <v:group style="position:absolute;left:8160;top:2833;width:145;height:145" coordorigin="8160,2833" coordsize="145,145">
              <v:shape style="position:absolute;left:8160;top:2833;width:145;height:145" coordorigin="8160,2833" coordsize="145,145" path="m8305,2905l8276,2848,8235,2833,8212,2837,8192,2846,8176,2861,8165,2879,8160,2900,8163,2924,8172,2945,8187,2961,8204,2973,8225,2978,8249,2975,8299,2935,8305,2905xe" filled="f" stroked="t" strokeweight=".72pt" strokecolor="#000000">
                <v:path arrowok="t"/>
              </v:shape>
            </v:group>
            <v:group style="position:absolute;left:8126;top:2994;width:144;height:144" coordorigin="8126,2994" coordsize="144,144">
              <v:shape style="position:absolute;left:8126;top:2994;width:144;height:144" coordorigin="8126,2994" coordsize="144,144" path="m8198,2994l8126,3138,8270,3138,8198,2994e" filled="t" fillcolor="#FFFFFF" stroked="f">
                <v:path arrowok="t"/>
                <v:fill/>
              </v:shape>
            </v:group>
            <v:group style="position:absolute;left:8126;top:2994;width:144;height:144" coordorigin="8126,2994" coordsize="144,144">
              <v:shape style="position:absolute;left:8126;top:2994;width:144;height:144" coordorigin="8126,2994" coordsize="144,144" path="m8198,2994l8270,3138,8126,3138,8198,2994xe" filled="f" stroked="t" strokeweight=".72pt" strokecolor="#000000">
                <v:path arrowok="t"/>
              </v:shape>
            </v:group>
            <v:group style="position:absolute;left:8160;top:3056;width:144;height:144" coordorigin="8160,3056" coordsize="144,144">
              <v:shape style="position:absolute;left:8160;top:3056;width:144;height:144" coordorigin="8160,3056" coordsize="144,144" path="m8232,3056l8160,3200,8304,3200,8232,3056e" filled="t" fillcolor="#FFFFFF" stroked="f">
                <v:path arrowok="t"/>
                <v:fill/>
              </v:shape>
            </v:group>
            <v:group style="position:absolute;left:8160;top:3056;width:144;height:144" coordorigin="8160,3056" coordsize="144,144">
              <v:shape style="position:absolute;left:8160;top:3056;width:144;height:144" coordorigin="8160,3056" coordsize="144,144" path="m8232,3056l8304,3200,8160,3200,8232,3056xe" filled="f" stroked="t" strokeweight=".72pt" strokecolor="#000000">
                <v:path arrowok="t"/>
              </v:shape>
            </v:group>
            <v:group style="position:absolute;left:8126;top:2802;width:145;height:145" coordorigin="8126,2802" coordsize="145,145">
              <v:shape style="position:absolute;left:8126;top:2802;width:145;height:145" coordorigin="8126,2802" coordsize="145,145" path="m8126,2947l8272,2947,8272,2802,8126,2802,8126,2947e" filled="t" fillcolor="#FFFFFF" stroked="f">
                <v:path arrowok="t"/>
                <v:fill/>
              </v:shape>
            </v:group>
            <v:group style="position:absolute;left:8126;top:2802;width:145;height:145" coordorigin="8126,2802" coordsize="145,145">
              <v:shape style="position:absolute;left:8126;top:2802;width:145;height:145" coordorigin="8126,2802" coordsize="145,145" path="m8126,2947l8272,2947,8272,2802,8126,2802,8126,2947xe" filled="f" stroked="t" strokeweight=".72pt" strokecolor="#000000">
                <v:path arrowok="t"/>
              </v:shape>
            </v:group>
            <v:group style="position:absolute;left:8160;top:2672;width:145;height:145" coordorigin="8160,2672" coordsize="145,145">
              <v:shape style="position:absolute;left:8160;top:2672;width:145;height:145" coordorigin="8160,2672" coordsize="145,145" path="m8160,2817l8305,2817,8305,2672,8160,2672,8160,2817e" filled="t" fillcolor="#FFFFFF" stroked="f">
                <v:path arrowok="t"/>
                <v:fill/>
              </v:shape>
            </v:group>
            <v:group style="position:absolute;left:8160;top:2672;width:145;height:145" coordorigin="8160,2672" coordsize="145,145">
              <v:shape style="position:absolute;left:8160;top:2672;width:145;height:145" coordorigin="8160,2672" coordsize="145,145" path="m8160,2817l8305,2817,8305,2672,8160,2672,8160,2817xe" filled="f" stroked="t" strokeweight=".72pt" strokecolor="#000000">
                <v:path arrowok="t"/>
              </v:shape>
            </v:group>
            <v:group style="position:absolute;left:3970;top:3159;width:4394;height:2" coordorigin="3970,3159" coordsize="4394,2">
              <v:shape style="position:absolute;left:3970;top:3159;width:4394;height:2" coordorigin="3970,3159" coordsize="4394,0" path="m3970,3159l8364,3159e" filled="f" stroked="t" strokeweight=".72pt" strokecolor="#000000">
                <v:path arrowok="t"/>
              </v:shape>
            </v:group>
            <v:group style="position:absolute;left:5280;top:3159;width:2;height:79" coordorigin="5280,3159" coordsize="2,79">
              <v:shape style="position:absolute;left:5280;top:3159;width:2;height:79" coordorigin="5280,3159" coordsize="0,79" path="m5280,3159l5280,3239e" filled="f" stroked="t" strokeweight=".72pt" strokecolor="#000000">
                <v:path arrowok="t"/>
              </v:shape>
            </v:group>
            <v:group style="position:absolute;left:6821;top:3159;width:2;height:79" coordorigin="6821,3159" coordsize="2,79">
              <v:shape style="position:absolute;left:6821;top:3159;width:2;height:79" coordorigin="6821,3159" coordsize="0,79" path="m6821,3159l6821,3239e" filled="f" stroked="t" strokeweight=".72pt" strokecolor="#000000">
                <v:path arrowok="t"/>
              </v:shape>
            </v:group>
            <v:group style="position:absolute;left:8364;top:3159;width:2;height:79" coordorigin="8364,3159" coordsize="2,79">
              <v:shape style="position:absolute;left:8364;top:3159;width:2;height:79" coordorigin="8364,3159" coordsize="0,79" path="m8364,3159l8364,3239e" filled="f" stroked="t" strokeweight=".72pt" strokecolor="#000000">
                <v:path arrowok="t"/>
              </v:shape>
            </v:group>
            <v:group style="position:absolute;left:4049;top:282;width:2;height:2878" coordorigin="4049,282" coordsize="2,2878">
              <v:shape style="position:absolute;left:4049;top:282;width:2;height:2878" coordorigin="4049,282" coordsize="0,2878" path="m4049,3159l4049,282e" filled="f" stroked="t" strokeweight=".72pt" strokecolor="#000000">
                <v:path arrowok="t"/>
              </v:shape>
            </v:group>
            <v:group style="position:absolute;left:3970;top:2521;width:79;height:2" coordorigin="3970,2521" coordsize="79,2">
              <v:shape style="position:absolute;left:3970;top:2521;width:79;height:2" coordorigin="3970,2521" coordsize="79,0" path="m4049,2521l3970,2521e" filled="f" stroked="t" strokeweight=".72pt" strokecolor="#000000">
                <v:path arrowok="t"/>
              </v:shape>
            </v:group>
            <v:group style="position:absolute;left:3970;top:1883;width:79;height:2" coordorigin="3970,1883" coordsize="79,2">
              <v:shape style="position:absolute;left:3970;top:1883;width:79;height:2" coordorigin="3970,1883" coordsize="79,0" path="m4049,1883l3970,1883e" filled="f" stroked="t" strokeweight=".72pt" strokecolor="#000000">
                <v:path arrowok="t"/>
              </v:shape>
            </v:group>
            <v:group style="position:absolute;left:3970;top:1242;width:79;height:2" coordorigin="3970,1242" coordsize="79,2">
              <v:shape style="position:absolute;left:3970;top:1242;width:79;height:2" coordorigin="3970,1242" coordsize="79,0" path="m4049,1242l3970,1242e" filled="f" stroked="t" strokeweight=".72pt" strokecolor="#000000">
                <v:path arrowok="t"/>
              </v:shape>
            </v:group>
            <v:group style="position:absolute;left:3970;top:603;width:79;height:2" coordorigin="3970,603" coordsize="79,2">
              <v:shape style="position:absolute;left:3970;top:603;width:79;height:2" coordorigin="3970,603" coordsize="79,0" path="m4049,603l3970,603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2.567368pt;margin-top:12.176676pt;width:7.252628pt;height:7.240212pt;mso-position-horizontal-relative:page;mso-position-vertical-relative:paragraph;z-index:-9415" coordorigin="4651,244" coordsize="145,145">
            <v:shape style="position:absolute;left:4651;top:244;width:145;height:145" coordorigin="4651,244" coordsize="145,145" path="m4796,315l4767,258,4726,244,4703,247,4683,256,4667,271,4656,289,4651,311,4655,335,4664,355,4678,372,4696,383,4716,388,4741,385,4790,345,4796,315x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257.647369pt;margin-top:13.376676pt;width:13.492628pt;height:17.560212pt;mso-position-horizontal-relative:page;mso-position-vertical-relative:paragraph;z-index:-9414" coordorigin="5153,268" coordsize="270,351">
            <v:group style="position:absolute;left:5160;top:467;width:145;height:145" coordorigin="5160,467" coordsize="145,145">
              <v:shape style="position:absolute;left:5160;top:467;width:145;height:145" coordorigin="5160,467" coordsize="145,145" path="m5305,539l5276,482,5235,467,5212,470,5192,480,5176,494,5165,513,5160,534,5163,558,5172,578,5187,595,5204,606,5225,612,5249,608,5299,568,5305,539xe" filled="f" stroked="t" strokeweight=".72pt" strokecolor="#000000">
                <v:path arrowok="t"/>
              </v:shape>
            </v:group>
            <v:group style="position:absolute;left:5271;top:275;width:145;height:145" coordorigin="5271,275" coordsize="145,145">
              <v:shape style="position:absolute;left:5271;top:275;width:145;height:145" coordorigin="5271,275" coordsize="145,145" path="m5416,347l5387,290,5345,275,5322,278,5302,288,5286,302,5275,321,5271,342,5274,366,5283,386,5297,403,5315,414,5336,420,5360,416,5409,376,5416,347xe" filled="f" stroked="t" strokeweight=".72pt" strokecolor="#000000">
                <v:path arrowok="t"/>
              </v:shape>
            </v:group>
            <v:group style="position:absolute;left:5208;top:402;width:145;height:145" coordorigin="5208,402" coordsize="145,145">
              <v:shape style="position:absolute;left:5208;top:402;width:145;height:145" coordorigin="5208,402" coordsize="145,145" path="m5283,402l5224,429,5208,469,5211,493,5220,513,5235,530,5252,541,5273,547,5297,544,5347,503,5353,474,5350,452,5340,432,5324,417,5305,406,5283,402e" filled="t" fillcolor="#FFFFFF" stroked="f">
                <v:path arrowok="t"/>
                <v:fill/>
              </v:shape>
            </v:group>
            <v:group style="position:absolute;left:5208;top:402;width:145;height:145" coordorigin="5208,402" coordsize="145,145">
              <v:shape style="position:absolute;left:5208;top:402;width:145;height:145" coordorigin="5208,402" coordsize="145,145" path="m5353,474l5324,417,5283,402,5260,405,5240,415,5224,429,5213,448,5208,469,5211,493,5220,513,5235,530,5252,541,5273,547,5297,544,5347,503,5353,474x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5.007385pt;margin-top:5.096676pt;width:7.252628pt;height:7.240212pt;mso-position-horizontal-relative:page;mso-position-vertical-relative:paragraph;z-index:-9401" coordorigin="6900,102" coordsize="145,145">
            <v:shape style="position:absolute;left:6900;top:102;width:145;height:145" coordorigin="6900,102" coordsize="145,145" path="m7045,174l7016,117,6975,102,6952,105,6932,115,6916,129,6905,148,6900,169,6903,193,6912,213,6927,230,6944,241,6965,247,6989,244,7039,203,7045,174xe" filled="f" stroked="t" strokeweight="1.44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343918pt;margin-top:14.829399pt;width:27.68pt;height:131.3037pt;mso-position-horizontal-relative:page;mso-position-vertical-relative:paragraph;z-index:-9400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265" w:lineRule="exact"/>
                    <w:ind w:left="-18" w:right="-38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%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1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1"/>
                      <w:w w:val="100"/>
                    </w:rPr>
                    <w:t>isti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8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0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7"/>
                      <w:w w:val="100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1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1"/>
                      <w:w w:val="111"/>
                    </w:rPr>
                    <w:t>fi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1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5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19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74" w:lineRule="exact"/>
                    <w:ind w:left="810" w:right="773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9"/>
                      <w:w w:val="109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33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7"/>
                      <w:w w:val="106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06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19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3"/>
                      <w:w w:val="99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7"/>
                      <w:w w:val="105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</w:p>
    <w:p>
      <w:pPr>
        <w:spacing w:before="26" w:after="0" w:line="369" w:lineRule="exact"/>
        <w:ind w:left="2030" w:right="-20"/>
        <w:jc w:val="left"/>
        <w:tabs>
          <w:tab w:pos="55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257.287384pt;margin-top:18.506681pt;width:14.212628pt;height:53.440212pt;mso-position-horizontal-relative:page;mso-position-vertical-relative:paragraph;z-index:-9423" coordorigin="5146,370" coordsize="284,1069">
            <v:group style="position:absolute;left:5160;top:385;width:145;height:145" coordorigin="5160,385" coordsize="145,145">
              <v:shape style="position:absolute;left:5160;top:385;width:145;height:145" coordorigin="5160,385" coordsize="145,145" path="m5305,456l5276,399,5235,385,5212,388,5192,397,5176,412,5165,430,5160,452,5163,476,5172,496,5187,513,5204,524,5225,529,5249,526,5299,486,5305,456xe" filled="f" stroked="t" strokeweight="1.44pt" strokecolor="#000000">
                <v:path arrowok="t"/>
              </v:shape>
            </v:group>
            <v:group style="position:absolute;left:5170;top:385;width:145;height:145" coordorigin="5170,385" coordsize="145,145">
              <v:shape style="position:absolute;left:5170;top:385;width:145;height:145" coordorigin="5170,385" coordsize="145,145" path="m5245,385l5185,412,5170,452,5173,476,5182,496,5196,513,5214,524,5235,529,5259,526,5308,486,5315,456,5311,434,5301,415,5286,399,5267,389,5245,385e" filled="t" fillcolor="#FFFFFF" stroked="f">
                <v:path arrowok="t"/>
                <v:fill/>
              </v:shape>
            </v:group>
            <v:group style="position:absolute;left:5170;top:385;width:145;height:145" coordorigin="5170,385" coordsize="145,145">
              <v:shape style="position:absolute;left:5170;top:385;width:145;height:145" coordorigin="5170,385" coordsize="145,145" path="m5315,456l5286,399,5245,385,5221,388,5201,397,5185,412,5175,430,5170,452,5173,476,5182,496,5196,513,5214,524,5235,529,5259,526,5308,486,5315,456xe" filled="f" stroked="t" strokeweight="1.44pt" strokecolor="#000000">
                <v:path arrowok="t"/>
              </v:shape>
            </v:group>
            <v:group style="position:absolute;left:5208;top:641;width:145;height:145" coordorigin="5208,641" coordsize="145,145">
              <v:shape style="position:absolute;left:5208;top:641;width:145;height:145" coordorigin="5208,641" coordsize="145,145" path="m5353,713l5324,656,5283,641,5260,645,5240,654,5224,669,5213,687,5208,709,5211,732,5220,753,5235,769,5252,781,5273,786,5297,783,5347,743,5353,713xe" filled="f" stroked="t" strokeweight="1.44pt" strokecolor="#000000">
                <v:path arrowok="t"/>
              </v:shape>
            </v:group>
            <v:group style="position:absolute;left:5160;top:737;width:144;height:144" coordorigin="5160,737" coordsize="144,144">
              <v:shape style="position:absolute;left:5160;top:737;width:144;height:144" coordorigin="5160,737" coordsize="144,144" path="m5232,737l5160,881,5304,881,5232,737e" filled="t" fillcolor="#FFFFFF" stroked="f">
                <v:path arrowok="t"/>
                <v:fill/>
              </v:shape>
            </v:group>
            <v:group style="position:absolute;left:5160;top:737;width:144;height:144" coordorigin="5160,737" coordsize="144,144">
              <v:shape style="position:absolute;left:5160;top:737;width:144;height:144" coordorigin="5160,737" coordsize="144,144" path="m5232,737l5304,881,5160,881,5232,737xe" filled="f" stroked="t" strokeweight=".72pt" strokecolor="#000000">
                <v:path arrowok="t"/>
              </v:shape>
            </v:group>
            <v:group style="position:absolute;left:5270;top:929;width:144;height:144" coordorigin="5270,929" coordsize="144,144">
              <v:shape style="position:absolute;left:5270;top:929;width:144;height:144" coordorigin="5270,929" coordsize="144,144" path="m5342,929l5414,1073,5270,1073,5342,929xe" filled="f" stroked="t" strokeweight=".72pt" strokecolor="#000000">
                <v:path arrowok="t"/>
              </v:shape>
            </v:group>
            <v:group style="position:absolute;left:5170;top:737;width:144;height:144" coordorigin="5170,737" coordsize="144,144">
              <v:shape style="position:absolute;left:5170;top:737;width:144;height:144" coordorigin="5170,737" coordsize="144,144" path="m5242,737l5170,881,5314,881,5242,737e" filled="t" fillcolor="#FFFFFF" stroked="f">
                <v:path arrowok="t"/>
                <v:fill/>
              </v:shape>
            </v:group>
            <v:group style="position:absolute;left:5170;top:737;width:144;height:144" coordorigin="5170,737" coordsize="144,144">
              <v:shape style="position:absolute;left:5170;top:737;width:144;height:144" coordorigin="5170,737" coordsize="144,144" path="m5242,737l5314,881,5170,881,5242,737xe" filled="f" stroked="t" strokeweight=".72pt" strokecolor="#000000">
                <v:path arrowok="t"/>
              </v:shape>
            </v:group>
            <v:group style="position:absolute;left:5160;top:545;width:145;height:145" coordorigin="5160,545" coordsize="145,145">
              <v:shape style="position:absolute;left:5160;top:545;width:145;height:145" coordorigin="5160,545" coordsize="145,145" path="m5160,690l5305,690,5305,545,5160,545,5160,690e" filled="t" fillcolor="#FFFFFF" stroked="f">
                <v:path arrowok="t"/>
                <v:fill/>
              </v:shape>
            </v:group>
            <v:group style="position:absolute;left:5160;top:545;width:145;height:145" coordorigin="5160,545" coordsize="145,145">
              <v:shape style="position:absolute;left:5160;top:545;width:145;height:145" coordorigin="5160,545" coordsize="145,145" path="m5160,690l5305,690,5305,545,5160,545,5160,690xe" filled="f" stroked="t" strokeweight=".72pt" strokecolor="#000000">
                <v:path arrowok="t"/>
              </v:shape>
            </v:group>
            <v:group style="position:absolute;left:5271;top:1280;width:145;height:145" coordorigin="5271,1280" coordsize="145,145">
              <v:shape style="position:absolute;left:5271;top:1280;width:145;height:145" coordorigin="5271,1280" coordsize="145,145" path="m5416,1352l5387,1295,5345,1280,5322,1283,5302,1293,5286,1307,5275,1326,5271,1347,5274,1371,5283,1391,5297,1408,5315,1419,5336,1425,5360,1421,5409,1381,5416,1352xe" filled="f" stroked="t" strokeweight="1.44pt" strokecolor="#000000">
                <v:path arrowok="t"/>
              </v:shape>
            </v:group>
            <v:group style="position:absolute;left:5208;top:1280;width:144;height:144" coordorigin="5208,1280" coordsize="144,144">
              <v:shape style="position:absolute;left:5208;top:1280;width:144;height:144" coordorigin="5208,1280" coordsize="144,144" path="m5280,1280l5208,1424,5352,1424,5280,1280e" filled="t" fillcolor="#FFFFFF" stroked="f">
                <v:path arrowok="t"/>
                <v:fill/>
              </v:shape>
            </v:group>
            <v:group style="position:absolute;left:5208;top:1280;width:144;height:144" coordorigin="5208,1280" coordsize="144,144">
              <v:shape style="position:absolute;left:5208;top:1280;width:144;height:144" coordorigin="5208,1280" coordsize="144,144" path="m5280,1280l5352,1424,5208,1424,5280,1280xe" filled="f" stroked="t" strokeweight=".72pt" strokecolor="#000000">
                <v:path arrowok="t"/>
              </v:shape>
            </v:group>
            <v:group style="position:absolute;left:5208;top:1217;width:145;height:145" coordorigin="5208,1217" coordsize="145,145">
              <v:shape style="position:absolute;left:5208;top:1217;width:145;height:145" coordorigin="5208,1217" coordsize="145,145" path="m5208,1362l5353,1362,5353,1217,5208,1217,5208,1362e" filled="t" fillcolor="#FFFFFF" stroked="f">
                <v:path arrowok="t"/>
                <v:fill/>
              </v:shape>
            </v:group>
            <v:group style="position:absolute;left:5208;top:1217;width:145;height:145" coordorigin="5208,1217" coordsize="145,145">
              <v:shape style="position:absolute;left:5208;top:1217;width:145;height:145" coordorigin="5208,1217" coordsize="145,145" path="m5208,1362l5353,1362,5353,1217,5208,1217,5208,1362xe" filled="f" stroked="t" strokeweight=".72pt" strokecolor="#000000">
                <v:path arrowok="t"/>
              </v:shape>
            </v:group>
            <v:group style="position:absolute;left:5170;top:1025;width:145;height:145" coordorigin="5170,1025" coordsize="145,145">
              <v:shape style="position:absolute;left:5170;top:1025;width:145;height:145" coordorigin="5170,1025" coordsize="145,145" path="m5170,1170l5315,1170,5315,1025,5170,1025,5170,1170e" filled="t" fillcolor="#FFFFFF" stroked="f">
                <v:path arrowok="t"/>
                <v:fill/>
              </v:shape>
            </v:group>
            <v:group style="position:absolute;left:5170;top:1025;width:145;height:145" coordorigin="5170,1025" coordsize="145,145">
              <v:shape style="position:absolute;left:5170;top:1025;width:145;height:145" coordorigin="5170,1025" coordsize="145,145" path="m5170,1170l5315,1170,5315,1025,5170,1025,5170,1170x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81.167358pt;margin-top:14.066681pt;width:9.172628pt;height:14.440212pt;mso-position-horizontal-relative:page;mso-position-vertical-relative:paragraph;z-index:-9413" coordorigin="5623,281" coordsize="183,289">
            <v:group style="position:absolute;left:5655;top:289;width:145;height:145" coordorigin="5655,289" coordsize="145,145">
              <v:shape style="position:absolute;left:5655;top:289;width:145;height:145" coordorigin="5655,289" coordsize="145,145" path="m5800,360l5771,303,5729,289,5706,292,5686,301,5670,316,5659,334,5655,356,5658,380,5667,400,5681,417,5699,428,5720,433,5744,430,5793,390,5800,360xe" filled="f" stroked="t" strokeweight=".72pt" strokecolor="#000000">
                <v:path arrowok="t"/>
              </v:shape>
            </v:group>
            <v:group style="position:absolute;left:5631;top:418;width:145;height:145" coordorigin="5631,418" coordsize="145,145">
              <v:shape style="position:absolute;left:5631;top:418;width:145;height:145" coordorigin="5631,418" coordsize="145,145" path="m5705,418l5646,446,5631,485,5634,509,5643,530,5657,546,5675,558,5696,563,5720,560,5769,520,5776,490,5772,468,5762,449,5747,433,5727,423,5705,418e" filled="t" fillcolor="#FFFFFF" stroked="f">
                <v:path arrowok="t"/>
                <v:fill/>
              </v:shape>
            </v:group>
            <v:group style="position:absolute;left:5631;top:418;width:145;height:145" coordorigin="5631,418" coordsize="145,145">
              <v:shape style="position:absolute;left:5631;top:418;width:145;height:145" coordorigin="5631,418" coordsize="145,145" path="m5776,490l5747,433,5705,418,5682,422,5662,431,5646,446,5635,464,5631,485,5634,509,5643,530,5657,546,5675,558,5696,563,5720,560,5769,520,5776,490x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5.007385pt;margin-top:4.946681pt;width:7.252628pt;height:7.240212pt;mso-position-horizontal-relative:page;mso-position-vertical-relative:paragraph;z-index:-9403" coordorigin="6900,99" coordsize="145,145">
            <v:shape style="position:absolute;left:6900;top:99;width:145;height:145" coordorigin="6900,99" coordsize="145,145" path="m7045,171l7016,114,6975,99,6952,102,6932,112,6916,126,6905,145,6900,166,6903,190,6912,210,6927,227,6944,238,6965,244,6989,241,7039,200,7045,171xe" filled="f" stroked="t" strokeweight=".7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4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  <w:position w:val="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7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38" w:lineRule="exact"/>
        <w:ind w:left="556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232.567368pt;margin-top:5.942039pt;width:7.252628pt;height:7.240212pt;mso-position-horizontal-relative:page;mso-position-vertical-relative:paragraph;z-index:-9424" coordorigin="4651,119" coordsize="145,145">
            <v:shape style="position:absolute;left:4651;top:119;width:145;height:145" coordorigin="4651,119" coordsize="145,145" path="m4796,191l4767,134,4726,119,4703,122,4683,132,4667,146,4656,165,4651,186,4655,210,4664,230,4678,247,4696,258,4716,264,4741,261,4790,220,4796,191xe" filled="f" stroked="t" strokeweight="1.44pt" strokecolor="#000000">
              <v:path arrowok="t"/>
            </v:shape>
          </v:group>
          <w10:wrap type="none"/>
        </w:pict>
      </w:r>
      <w:r>
        <w:rPr/>
        <w:pict>
          <v:group style="position:absolute;margin-left:288.967377pt;margin-top:10.742039pt;width:7.252628pt;height:7.240212pt;mso-position-horizontal-relative:page;mso-position-vertical-relative:paragraph;z-index:-9412" coordorigin="5779,215" coordsize="145,145">
            <v:shape style="position:absolute;left:5779;top:215;width:145;height:145" coordorigin="5779,215" coordsize="145,145" path="m5924,287l5895,230,5854,215,5831,218,5811,228,5795,242,5784,261,5779,282,5783,306,5792,326,5806,343,5824,354,5844,360,5869,357,5918,316,5924,287x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345pt;margin-top:1.738761pt;width:7.26pt;height:7.26pt;mso-position-horizontal-relative:page;mso-position-vertical-relative:paragraph;z-index:-9405" coordorigin="6900,35" coordsize="145,145">
            <v:shape style="position:absolute;left:6900;top:35;width:145;height:145" coordorigin="6900,35" coordsize="145,145" path="m6900,180l7045,180,7045,35,6900,35,6900,180x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</w:p>
    <w:p>
      <w:pPr>
        <w:spacing w:before="55" w:after="0" w:line="352" w:lineRule="exact"/>
        <w:ind w:left="2030" w:right="-20"/>
        <w:jc w:val="left"/>
        <w:tabs>
          <w:tab w:pos="55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308.287384pt;margin-top:11.196716pt;width:14.572628pt;height:14.320212pt;mso-position-horizontal-relative:page;mso-position-vertical-relative:paragraph;z-index:-9411" coordorigin="6166,224" coordsize="291,286">
            <v:group style="position:absolute;left:6173;top:231;width:145;height:145" coordorigin="6173,231" coordsize="145,145">
              <v:shape style="position:absolute;left:6173;top:231;width:145;height:145" coordorigin="6173,231" coordsize="145,145" path="m6318,303l6289,246,6248,231,6225,235,6204,244,6189,259,6178,277,6173,298,6176,322,6185,343,6199,359,6217,371,6238,376,6262,373,6311,333,6318,303xe" filled="f" stroked="t" strokeweight=".72pt" strokecolor="#000000">
                <v:path arrowok="t"/>
              </v:shape>
            </v:group>
            <v:group style="position:absolute;left:6305;top:358;width:145;height:145" coordorigin="6305,358" coordsize="145,145">
              <v:shape style="position:absolute;left:6305;top:358;width:145;height:145" coordorigin="6305,358" coordsize="145,145" path="m6380,358l6321,386,6305,426,6308,449,6317,470,6331,486,6349,498,6370,503,6394,500,6443,460,6450,430,6446,408,6436,389,6421,373,6402,363,6380,358e" filled="t" fillcolor="#FFFFFF" stroked="f">
                <v:path arrowok="t"/>
                <v:fill/>
              </v:shape>
            </v:group>
            <v:group style="position:absolute;left:6305;top:358;width:145;height:145" coordorigin="6305,358" coordsize="145,145">
              <v:shape style="position:absolute;left:6305;top:358;width:145;height:145" coordorigin="6305,358" coordsize="145,145" path="m6450,430l6421,373,6380,358,6357,362,6336,371,6321,386,6310,404,6305,426,6308,449,6317,470,6331,486,6349,498,6370,503,6394,500,6443,460,6450,430x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2.559998pt;margin-top:6.753439pt;width:7.2pt;height:7.2pt;mso-position-horizontal-relative:page;mso-position-vertical-relative:paragraph;z-index:-9408" coordorigin="4651,135" coordsize="144,144">
            <v:shape style="position:absolute;left:4651;top:135;width:144;height:144" coordorigin="4651,135" coordsize="144,144" path="m4723,135l4795,279,4651,279,4723,135x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345pt;margin-top:6.393439pt;width:7.2pt;height:7.2pt;mso-position-horizontal-relative:page;mso-position-vertical-relative:paragraph;z-index:-9404" coordorigin="6900,128" coordsize="144,144">
            <v:shape style="position:absolute;left:6900;top:128;width:144;height:144" coordorigin="6900,128" coordsize="144,144" path="m6972,128l7044,272,6900,272,6972,128xe" filled="f" stroked="t" strokeweight=".7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3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3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6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6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6"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6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6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6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  <w:position w:val="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36" w:lineRule="exact"/>
        <w:ind w:left="556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280.807373pt;margin-top:4.882056pt;width:9.892628pt;height:16.720212pt;mso-position-horizontal-relative:page;mso-position-vertical-relative:paragraph;z-index:-9422" coordorigin="5616,98" coordsize="198,334">
            <v:group style="position:absolute;left:5655;top:112;width:145;height:145" coordorigin="5655,112" coordsize="145,145">
              <v:shape style="position:absolute;left:5655;top:112;width:145;height:145" coordorigin="5655,112" coordsize="145,145" path="m5800,184l5771,127,5729,112,5706,115,5686,125,5670,139,5659,158,5655,179,5658,203,5667,224,5681,240,5699,251,5720,257,5744,254,5793,214,5800,184xe" filled="f" stroked="t" strokeweight="1.44pt" strokecolor="#000000">
                <v:path arrowok="t"/>
              </v:shape>
            </v:group>
            <v:group style="position:absolute;left:5631;top:273;width:145;height:145" coordorigin="5631,273" coordsize="145,145">
              <v:shape style="position:absolute;left:5631;top:273;width:145;height:145" coordorigin="5631,273" coordsize="145,145" path="m5776,345l5747,288,5705,273,5682,276,5662,286,5646,300,5635,319,5631,340,5634,364,5643,384,5657,401,5675,412,5696,418,5720,415,5769,374,5776,345xe" filled="f" stroked="t" strokeweight="1.4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2.559998pt;margin-top:7.158779pt;width:7.26pt;height:7.26pt;mso-position-horizontal-relative:page;mso-position-vertical-relative:paragraph;z-index:-9407" coordorigin="4651,143" coordsize="145,145">
            <v:shape style="position:absolute;left:4651;top:143;width:145;height:145" coordorigin="4651,143" coordsize="145,145" path="m4651,288l4796,288,4796,143,4651,143,4651,288x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345pt;margin-top:1.878779pt;width:7.2pt;height:7.2pt;mso-position-horizontal-relative:page;mso-position-vertical-relative:paragraph;z-index:-9402" coordorigin="6900,38" coordsize="144,144">
            <v:shape style="position:absolute;left:6900;top:38;width:144;height:144" coordorigin="6900,38" coordsize="144,144" path="m6972,38l7044,110,6972,182,6900,110,6972,38xe" filled="f" stroked="t" strokeweight=".7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34" w:after="0" w:line="225" w:lineRule="exact"/>
        <w:ind w:left="20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281.160004pt;margin-top:1.903461pt;width:15.78pt;height:45.116723pt;mso-position-horizontal-relative:page;mso-position-vertical-relative:paragraph;z-index:-9421" coordorigin="5623,38" coordsize="316,902">
            <v:group style="position:absolute;left:5779;top:52;width:145;height:145" coordorigin="5779,52" coordsize="145,145">
              <v:shape style="position:absolute;left:5779;top:52;width:145;height:145" coordorigin="5779,52" coordsize="145,145" path="m5924,124l5895,67,5854,52,5831,56,5811,65,5795,80,5784,98,5779,120,5783,144,5792,164,5806,180,5824,192,5844,197,5869,194,5918,154,5924,124xe" filled="f" stroked="t" strokeweight="1.44pt" strokecolor="#000000">
                <v:path arrowok="t"/>
              </v:shape>
            </v:group>
            <v:group style="position:absolute;left:5654;top:213;width:144;height:144" coordorigin="5654,213" coordsize="144,144">
              <v:shape style="position:absolute;left:5654;top:213;width:144;height:144" coordorigin="5654,213" coordsize="144,144" path="m5726,213l5798,357,5654,357,5726,213xe" filled="f" stroked="t" strokeweight=".72pt" strokecolor="#000000">
                <v:path arrowok="t"/>
              </v:shape>
            </v:group>
            <v:group style="position:absolute;left:5654;top:436;width:144;height:144" coordorigin="5654,436" coordsize="144,144">
              <v:shape style="position:absolute;left:5654;top:436;width:144;height:144" coordorigin="5654,436" coordsize="144,144" path="m5726,436l5798,508,5726,580,5654,508,5726,436xe" filled="f" stroked="t" strokeweight=".72pt" strokecolor="#000000">
                <v:path arrowok="t"/>
              </v:shape>
            </v:group>
            <v:group style="position:absolute;left:5630;top:374;width:144;height:144" coordorigin="5630,374" coordsize="144,144">
              <v:shape style="position:absolute;left:5630;top:374;width:144;height:144" coordorigin="5630,374" coordsize="144,144" path="m5702,374l5630,518,5774,518,5702,374e" filled="t" fillcolor="#FFFFFF" stroked="f">
                <v:path arrowok="t"/>
                <v:fill/>
              </v:shape>
            </v:group>
            <v:group style="position:absolute;left:5630;top:374;width:144;height:144" coordorigin="5630,374" coordsize="144,144">
              <v:shape style="position:absolute;left:5630;top:374;width:144;height:144" coordorigin="5630,374" coordsize="144,144" path="m5702,374l5774,518,5630,518,5702,374xe" filled="f" stroked="t" strokeweight=".72pt" strokecolor="#000000">
                <v:path arrowok="t"/>
              </v:shape>
            </v:group>
            <v:group style="position:absolute;left:5630;top:693;width:144;height:144" coordorigin="5630,693" coordsize="144,144">
              <v:shape style="position:absolute;left:5630;top:693;width:144;height:144" coordorigin="5630,693" coordsize="144,144" path="m5702,693l5774,765,5702,837,5630,765,5702,693xe" filled="f" stroked="t" strokeweight=".72pt" strokecolor="#000000">
                <v:path arrowok="t"/>
              </v:shape>
            </v:group>
            <v:group style="position:absolute;left:5779;top:789;width:144;height:144" coordorigin="5779,789" coordsize="144,144">
              <v:shape style="position:absolute;left:5779;top:789;width:144;height:144" coordorigin="5779,789" coordsize="144,144" path="m5851,789l5923,861,5851,933,5779,861,5851,789xe" filled="f" stroked="t" strokeweight=".72pt" strokecolor="#000000">
                <v:path arrowok="t"/>
              </v:shape>
            </v:group>
            <v:group style="position:absolute;left:5779;top:564;width:144;height:144" coordorigin="5779,564" coordsize="144,144">
              <v:shape style="position:absolute;left:5779;top:564;width:144;height:144" coordorigin="5779,564" coordsize="144,144" path="m5851,564l5779,708,5923,708,5851,564e" filled="t" fillcolor="#FFFFFF" stroked="f">
                <v:path arrowok="t"/>
                <v:fill/>
              </v:shape>
            </v:group>
            <v:group style="position:absolute;left:5779;top:564;width:144;height:144" coordorigin="5779,564" coordsize="144,144">
              <v:shape style="position:absolute;left:5779;top:564;width:144;height:144" coordorigin="5779,564" coordsize="144,144" path="m5851,564l5923,708,5779,708,5851,564xe" filled="f" stroked="t" strokeweight=".72pt" strokecolor="#000000">
                <v:path arrowok="t"/>
              </v:shape>
            </v:group>
            <v:group style="position:absolute;left:5654;top:148;width:145;height:145" coordorigin="5654,148" coordsize="145,145">
              <v:shape style="position:absolute;left:5654;top:148;width:145;height:145" coordorigin="5654,148" coordsize="145,145" path="m5654,294l5800,294,5800,148,5654,148,5654,294e" filled="t" fillcolor="#FFFFFF" stroked="f">
                <v:path arrowok="t"/>
                <v:fill/>
              </v:shape>
            </v:group>
            <v:group style="position:absolute;left:5654;top:148;width:145;height:145" coordorigin="5654,148" coordsize="145,145">
              <v:shape style="position:absolute;left:5654;top:148;width:145;height:145" coordorigin="5654,148" coordsize="145,145" path="m5654,294l5800,294,5800,148,5654,148,5654,294xe" filled="f" stroked="t" strokeweight=".72pt" strokecolor="#000000">
                <v:path arrowok="t"/>
              </v:shape>
            </v:group>
            <v:group style="position:absolute;left:5630;top:436;width:145;height:145" coordorigin="5630,436" coordsize="145,145">
              <v:shape style="position:absolute;left:5630;top:436;width:145;height:145" coordorigin="5630,436" coordsize="145,145" path="m5630,582l5776,582,5776,436,5630,436,5630,582e" filled="t" fillcolor="#FFFFFF" stroked="f">
                <v:path arrowok="t"/>
                <v:fill/>
              </v:shape>
            </v:group>
            <v:group style="position:absolute;left:5630;top:436;width:145;height:145" coordorigin="5630,436" coordsize="145,145">
              <v:shape style="position:absolute;left:5630;top:436;width:145;height:145" coordorigin="5630,436" coordsize="145,145" path="m5630,582l5776,582,5776,436,5630,436,5630,582xe" filled="f" stroked="t" strokeweight=".72pt" strokecolor="#000000">
                <v:path arrowok="t"/>
              </v:shape>
            </v:group>
            <v:group style="position:absolute;left:5779;top:436;width:145;height:145" coordorigin="5779,436" coordsize="145,145">
              <v:shape style="position:absolute;left:5779;top:436;width:145;height:145" coordorigin="5779,436" coordsize="145,145" path="m5779,582l5924,582,5924,436,5779,436,5779,582e" filled="t" fillcolor="#FFFFFF" stroked="f">
                <v:path arrowok="t"/>
                <v:fill/>
              </v:shape>
            </v:group>
            <v:group style="position:absolute;left:5779;top:436;width:145;height:145" coordorigin="5779,436" coordsize="145,145">
              <v:shape style="position:absolute;left:5779;top:436;width:145;height:145" coordorigin="5779,436" coordsize="145,145" path="m5779,582l5924,582,5924,436,5779,436,5779,582x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2.559998pt;margin-top:10.660183pt;width:7.2pt;height:7.2pt;mso-position-horizontal-relative:page;mso-position-vertical-relative:paragraph;z-index:-9418" coordorigin="4651,213" coordsize="144,144">
            <v:shape style="position:absolute;left:4651;top:213;width:144;height:144" coordorigin="4651,213" coordsize="144,144" path="m4723,213l4795,285,4723,357,4651,285,4723,213x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257.640015pt;margin-top:7.060183pt;width:10.32pt;height:14.4pt;mso-position-horizontal-relative:page;mso-position-vertical-relative:paragraph;z-index:-9417" coordorigin="5153,141" coordsize="206,288">
            <v:group style="position:absolute;left:5160;top:278;width:144;height:144" coordorigin="5160,278" coordsize="144,144">
              <v:shape style="position:absolute;left:5160;top:278;width:144;height:144" coordorigin="5160,278" coordsize="144,144" path="m5232,278l5304,350,5232,422,5160,350,5232,278xe" filled="f" stroked="t" strokeweight=".72pt" strokecolor="#000000">
                <v:path arrowok="t"/>
              </v:shape>
            </v:group>
            <v:group style="position:absolute;left:5208;top:278;width:144;height:144" coordorigin="5208,278" coordsize="144,144">
              <v:shape style="position:absolute;left:5208;top:278;width:144;height:144" coordorigin="5208,278" coordsize="144,144" path="m5280,278l5208,350,5280,422,5352,350,5280,278e" filled="t" fillcolor="#FFFFFF" stroked="f">
                <v:path arrowok="t"/>
                <v:fill/>
              </v:shape>
            </v:group>
            <v:group style="position:absolute;left:5208;top:278;width:144;height:144" coordorigin="5208,278" coordsize="144,144">
              <v:shape style="position:absolute;left:5208;top:278;width:144;height:144" coordorigin="5208,278" coordsize="144,144" path="m5280,278l5352,350,5280,422,5208,350,5280,278xe" filled="f" stroked="t" strokeweight=".72pt" strokecolor="#000000">
                <v:path arrowok="t"/>
              </v:shape>
            </v:group>
            <v:group style="position:absolute;left:5170;top:148;width:144;height:144" coordorigin="5170,148" coordsize="144,144">
              <v:shape style="position:absolute;left:5170;top:148;width:144;height:144" coordorigin="5170,148" coordsize="144,144" path="m5242,148l5170,220,5242,292,5314,220,5242,148e" filled="t" fillcolor="#FFFFFF" stroked="f">
                <v:path arrowok="t"/>
                <v:fill/>
              </v:shape>
            </v:group>
            <v:group style="position:absolute;left:5170;top:148;width:144;height:144" coordorigin="5170,148" coordsize="144,144">
              <v:shape style="position:absolute;left:5170;top:148;width:144;height:144" coordorigin="5170,148" coordsize="144,144" path="m5242,148l5314,220,5242,292,5170,220,5242,148xe" filled="f" stroked="t" strokeweight=".7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40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25" w:lineRule="exact"/>
        <w:ind w:left="20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307.927368pt;margin-top:-10.816553pt;width:15.292628pt;height:40.316723pt;mso-position-horizontal-relative:page;mso-position-vertical-relative:paragraph;z-index:-9420" coordorigin="6159,-216" coordsize="306,806">
            <v:group style="position:absolute;left:6173;top:-202;width:145;height:145" coordorigin="6173,-202" coordsize="145,145">
              <v:shape style="position:absolute;left:6173;top:-202;width:145;height:145" coordorigin="6173,-202" coordsize="145,145" path="m6318,-130l6289,-187,6248,-202,6225,-199,6204,-189,6189,-175,6178,-156,6173,-135,6176,-111,6185,-90,6199,-74,6217,-63,6238,-57,6262,-60,6311,-100,6318,-130xe" filled="f" stroked="t" strokeweight="1.44pt" strokecolor="#000000">
                <v:path arrowok="t"/>
              </v:shape>
            </v:group>
            <v:group style="position:absolute;left:6305;top:-75;width:145;height:145" coordorigin="6305,-75" coordsize="145,145">
              <v:shape style="position:absolute;left:6305;top:-75;width:145;height:145" coordorigin="6305,-75" coordsize="145,145" path="m6380,-75l6321,-47,6305,-7,6308,16,6317,37,6331,53,6349,65,6370,70,6394,67,6443,27,6450,-3,6446,-25,6436,-44,6421,-60,6402,-70,6380,-75e" filled="t" fillcolor="#FFFFFF" stroked="f">
                <v:path arrowok="t"/>
                <v:fill/>
              </v:shape>
            </v:group>
            <v:group style="position:absolute;left:6305;top:-75;width:145;height:145" coordorigin="6305,-75" coordsize="145,145">
              <v:shape style="position:absolute;left:6305;top:-75;width:145;height:145" coordorigin="6305,-75" coordsize="145,145" path="m6450,-3l6421,-60,6380,-75,6357,-71,6336,-62,6321,-47,6310,-29,6305,-7,6308,16,6317,37,6331,53,6349,65,6370,70,6394,67,6443,27,6450,-3xe" filled="f" stroked="t" strokeweight="1.44pt" strokecolor="#000000">
                <v:path arrowok="t"/>
              </v:shape>
            </v:group>
            <v:group style="position:absolute;left:6173;top:405;width:144;height:144" coordorigin="6173,405" coordsize="144,144">
              <v:shape style="position:absolute;left:6173;top:405;width:144;height:144" coordorigin="6173,405" coordsize="144,144" path="m6245,405l6317,477,6245,549,6173,477,6245,405xe" filled="f" stroked="t" strokeweight=".72pt" strokecolor="#000000">
                <v:path arrowok="t"/>
              </v:shape>
            </v:group>
            <v:group style="position:absolute;left:6305;top:439;width:144;height:144" coordorigin="6305,439" coordsize="144,144">
              <v:shape style="position:absolute;left:6305;top:439;width:144;height:144" coordorigin="6305,439" coordsize="144,144" path="m6377,439l6305,511,6377,583,6449,511,6377,439e" filled="t" fillcolor="#FFFFFF" stroked="f">
                <v:path arrowok="t"/>
                <v:fill/>
              </v:shape>
            </v:group>
            <v:group style="position:absolute;left:6305;top:439;width:144;height:144" coordorigin="6305,439" coordsize="144,144">
              <v:shape style="position:absolute;left:6305;top:439;width:144;height:144" coordorigin="6305,439" coordsize="144,144" path="m6377,439l6449,511,6377,583,6305,511,6377,439xe" filled="f" stroked="t" strokeweight=".72pt" strokecolor="#000000">
                <v:path arrowok="t"/>
              </v:shape>
            </v:group>
            <v:group style="position:absolute;left:6173;top:213;width:144;height:144" coordorigin="6173,213" coordsize="144,144">
              <v:shape style="position:absolute;left:6173;top:213;width:144;height:144" coordorigin="6173,213" coordsize="144,144" path="m6245,213l6317,357,6173,357,6245,213xe" filled="f" stroked="t" strokeweight=".72pt" strokecolor="#000000">
                <v:path arrowok="t"/>
              </v:shape>
            </v:group>
            <v:group style="position:absolute;left:6305;top:278;width:144;height:144" coordorigin="6305,278" coordsize="144,144">
              <v:shape style="position:absolute;left:6305;top:278;width:144;height:144" coordorigin="6305,278" coordsize="144,144" path="m6377,278l6305,422,6449,422,6377,278e" filled="t" fillcolor="#FFFFFF" stroked="f">
                <v:path arrowok="t"/>
                <v:fill/>
              </v:shape>
            </v:group>
            <v:group style="position:absolute;left:6305;top:278;width:144;height:144" coordorigin="6305,278" coordsize="144,144">
              <v:shape style="position:absolute;left:6305;top:278;width:144;height:144" coordorigin="6305,278" coordsize="144,144" path="m6377,278l6449,422,6305,422,6377,278xe" filled="f" stroked="t" strokeweight=".72pt" strokecolor="#000000">
                <v:path arrowok="t"/>
              </v:shape>
            </v:group>
            <v:group style="position:absolute;left:6173;top:151;width:145;height:145" coordorigin="6173,151" coordsize="145,145">
              <v:shape style="position:absolute;left:6173;top:151;width:145;height:145" coordorigin="6173,151" coordsize="145,145" path="m6173,296l6318,296,6318,151,6173,151,6173,296e" filled="t" fillcolor="#FFFFFF" stroked="f">
                <v:path arrowok="t"/>
                <v:fill/>
              </v:shape>
            </v:group>
            <v:group style="position:absolute;left:6173;top:151;width:145;height:145" coordorigin="6173,151" coordsize="145,145">
              <v:shape style="position:absolute;left:6173;top:151;width:145;height:145" coordorigin="6173,151" coordsize="145,145" path="m6173,296l6318,296,6318,151,6173,151,6173,296xe" filled="f" stroked="t" strokeweight=".72pt" strokecolor="#000000">
                <v:path arrowok="t"/>
              </v:shape>
            </v:group>
            <v:group style="position:absolute;left:6305;top:117;width:145;height:145" coordorigin="6305,117" coordsize="145,145">
              <v:shape style="position:absolute;left:6305;top:117;width:145;height:145" coordorigin="6305,117" coordsize="145,145" path="m6305,262l6450,262,6450,117,6305,117,6305,262e" filled="t" fillcolor="#FFFFFF" stroked="f">
                <v:path arrowok="t"/>
                <v:fill/>
              </v:shape>
            </v:group>
            <v:group style="position:absolute;left:6305;top:117;width:145;height:145" coordorigin="6305,117" coordsize="145,145">
              <v:shape style="position:absolute;left:6305;top:117;width:145;height:145" coordorigin="6305,117" coordsize="145,145" path="m6305,262l6450,262,6450,117,6305,117,6305,262x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3.519989pt;margin-top:10.66017pt;width:7.2pt;height:7.2pt;mso-position-horizontal-relative:page;mso-position-vertical-relative:paragraph;z-index:-9416" coordorigin="5270,213" coordsize="144,144">
            <v:shape style="position:absolute;left:5270;top:213;width:144;height:144" coordorigin="5270,213" coordsize="144,144" path="m5342,213l5414,285,5342,357,5270,285,5342,213x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354.367371pt;margin-top:-8.536552pt;width:7.252628pt;height:7.240212pt;mso-position-horizontal-relative:page;mso-position-vertical-relative:paragraph;z-index:-9410" coordorigin="7087,-171" coordsize="145,145">
            <v:shape style="position:absolute;left:7087;top:-171;width:145;height:145" coordorigin="7087,-171" coordsize="145,145" path="m7232,-99l7203,-156,7162,-171,7139,-167,7119,-158,7103,-143,7092,-125,7087,-103,7091,-80,7100,-59,7114,-43,7132,-31,7152,-26,7177,-29,7226,-69,7232,-99x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406.327362pt;margin-top:1.063447pt;width:7.252628pt;height:7.240212pt;mso-position-horizontal-relative:page;mso-position-vertical-relative:paragraph;z-index:-9409" coordorigin="8127,21" coordsize="145,145">
            <v:shape style="position:absolute;left:8127;top:21;width:145;height:145" coordorigin="8127,21" coordsize="145,145" path="m8272,93l8243,36,8201,21,8178,25,8158,34,8142,49,8131,67,8127,89,8130,112,8139,133,8153,149,8171,161,8192,166,8216,163,8265,123,8272,93xe" filled="f" stroked="t" strokeweight=".72pt" strokecolor="#000000">
              <v:path arrowok="t"/>
            </v:shape>
          </v:group>
          <w10:wrap type="none"/>
        </w:pict>
      </w:r>
      <w:r>
        <w:rPr/>
        <w:pict>
          <v:group style="position:absolute;margin-left:263.519989pt;margin-top:-2.059830pt;width:7.26pt;height:7.26pt;mso-position-horizontal-relative:page;mso-position-vertical-relative:paragraph;z-index:-9406" coordorigin="5270,-41" coordsize="145,145">
            <v:shape style="position:absolute;left:5270;top:-41;width:145;height:145" coordorigin="5270,-41" coordsize="145,145" path="m5270,104l5416,104,5416,-41,5270,-41,5270,104xe" filled="f" stroked="t" strokeweight=".7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20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214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3" w:lineRule="exact"/>
        <w:ind w:left="3456" w:right="-20"/>
        <w:jc w:val="left"/>
        <w:tabs>
          <w:tab w:pos="4980" w:val="left"/>
          <w:tab w:pos="65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4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71" w:lineRule="exact"/>
        <w:ind w:left="4241" w:right="3698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8"/>
          <w:position w:val="-1"/>
        </w:rPr>
        <w:t>RRT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retention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organochlorines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versus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F1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suspended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(TSS).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DVA2-5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DVA2-9</w:t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14"/>
        <w:jc w:val="righ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342.869995pt;margin-top:-12.391855pt;width:3.24pt;height:3.24pt;mso-position-horizontal-relative:page;mso-position-vertical-relative:paragraph;z-index:-9397" coordorigin="6857,-248" coordsize="65,65">
            <v:group style="position:absolute;left:6858;top:-247;width:64;height:64" coordorigin="6858,-247" coordsize="64,64">
              <v:shape style="position:absolute;left:6858;top:-247;width:64;height:64" coordorigin="6858,-247" coordsize="64,64" path="m6889,-247l6858,-184,6922,-184,6889,-247e" filled="t" fillcolor="#000000" stroked="f">
                <v:path arrowok="t"/>
                <v:fill/>
              </v:shape>
            </v:group>
            <v:group style="position:absolute;left:6858;top:-247;width:64;height:64" coordorigin="6858,-247" coordsize="64,64">
              <v:shape style="position:absolute;left:6858;top:-247;width:64;height:64" coordorigin="6858,-247" coordsize="64,64" path="m6889,-247l6922,-184,6858,-184,6889,-247xe" filled="f" stroked="t" strokeweight=".0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22"/>
          <w:szCs w:val="2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5.573654pt;margin-top:15.265956pt;width:15.3052pt;height:49.331921pt;mso-position-horizontal-relative:page;mso-position-vertical-relative:paragraph;z-index:-9387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290" w:lineRule="exact"/>
                    <w:ind w:left="20" w:right="-6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spacing w:val="0"/>
                      <w:w w:val="100"/>
                    </w:rPr>
                    <w:t>%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spacing w:val="6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spacing w:val="9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spacing w:val="0"/>
                      <w:w w:val="100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spacing w:val="2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spacing w:val="4"/>
                      <w:w w:val="112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spacing w:val="0"/>
                      <w:w w:val="10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75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8" w:lineRule="exact"/>
        <w:ind w:right="-20"/>
        <w:jc w:val="righ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6"/>
          <w:w w:val="100"/>
          <w:position w:val="-1"/>
        </w:rPr>
        <w:t>50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27" w:after="0" w:line="240" w:lineRule="auto"/>
        <w:ind w:right="-20"/>
        <w:jc w:val="left"/>
        <w:tabs>
          <w:tab w:pos="1400" w:val="left"/>
        </w:tabs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6"/>
          <w:szCs w:val="26"/>
          <w:spacing w:val="-1"/>
          <w:w w:val="100"/>
        </w:rPr>
        <w:t>DD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spacing w:val="-54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6"/>
          <w:szCs w:val="26"/>
          <w:spacing w:val="-5"/>
          <w:w w:val="102"/>
          <w:position w:val="2"/>
        </w:rPr>
        <w:t>F5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0"/>
        </w:rPr>
      </w:r>
    </w:p>
    <w:p>
      <w:pPr>
        <w:spacing w:before="52" w:after="0" w:line="240" w:lineRule="auto"/>
        <w:ind w:right="-20"/>
        <w:jc w:val="left"/>
        <w:tabs>
          <w:tab w:pos="1400" w:val="left"/>
        </w:tabs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group style="position:absolute;margin-left:341.290009pt;margin-top:-10.452954pt;width:6.52pt;height:6.58pt;mso-position-horizontal-relative:page;mso-position-vertical-relative:paragraph;z-index:-9398" coordorigin="6826,-209" coordsize="130,132">
            <v:group style="position:absolute;left:6859;top:-176;width:64;height:65" coordorigin="6859,-176" coordsize="64,65">
              <v:shape style="position:absolute;left:6859;top:-176;width:64;height:65" coordorigin="6859,-176" coordsize="64,65" path="m6859,-143l6923,-143e" filled="f" stroked="t" strokeweight="3.34pt" strokecolor="#000000">
                <v:path arrowok="t"/>
              </v:shape>
            </v:group>
            <v:group style="position:absolute;left:6858;top:-177;width:65;height:66" coordorigin="6858,-177" coordsize="65,66">
              <v:shape style="position:absolute;left:6858;top:-177;width:65;height:66" coordorigin="6858,-177" coordsize="65,66" path="m6858,-111l6923,-111,6923,-177,6858,-177,6858,-111xe" filled="f" stroked="t" strokeweight=".0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13.421509pt;margin-top:-9.361454pt;width:3.977pt;height:2.657pt;mso-position-horizontal-relative:page;mso-position-vertical-relative:paragraph;z-index:-9394" coordorigin="8268,-187" coordsize="80,53">
            <v:group style="position:absolute;left:8276;top:-179;width:62;height:36" coordorigin="8276,-179" coordsize="62,36">
              <v:shape style="position:absolute;left:8276;top:-179;width:62;height:36" coordorigin="8276,-179" coordsize="62,36" path="m8276,-143l8339,-143,8339,-179,8276,-179,8276,-143xe" filled="f" stroked="t" strokeweight=".797pt" strokecolor="#000000">
                <v:path arrowok="t"/>
              </v:shape>
            </v:group>
            <v:group style="position:absolute;left:8320;top:-164;width:20;height:22" coordorigin="8320,-164" coordsize="20,22">
              <v:shape style="position:absolute;left:8320;top:-164;width:20;height:22" coordorigin="8320,-164" coordsize="20,22" path="m8320,-142l8340,-164e" filled="f" stroked="t" strokeweight=".797pt" strokecolor="#000000">
                <v:path arrowok="t"/>
              </v:shape>
            </v:group>
            <v:group style="position:absolute;left:8320;top:-164;width:20;height:22" coordorigin="8320,-164" coordsize="20,22">
              <v:shape style="position:absolute;left:8320;top:-164;width:20;height:22" coordorigin="8320,-164" coordsize="20,22" path="m8340,-164l8320,-142e" filled="f" stroked="t" strokeweight=".79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13.421509pt;margin-top:8.998546pt;width:3.977pt;height:2.657pt;mso-position-horizontal-relative:page;mso-position-vertical-relative:paragraph;z-index:-9393" coordorigin="8268,180" coordsize="80,53">
            <v:group style="position:absolute;left:8276;top:188;width:62;height:36" coordorigin="8276,188" coordsize="62,36">
              <v:shape style="position:absolute;left:8276;top:188;width:62;height:36" coordorigin="8276,188" coordsize="62,36" path="m8276,224l8339,224,8339,188,8276,188,8276,224xe" filled="f" stroked="t" strokeweight=".797pt" strokecolor="#000000">
                <v:path arrowok="t"/>
              </v:shape>
            </v:group>
            <v:group style="position:absolute;left:8320;top:204;width:20;height:22" coordorigin="8320,204" coordsize="20,22">
              <v:shape style="position:absolute;left:8320;top:204;width:20;height:22" coordorigin="8320,204" coordsize="20,22" path="m8320,225l8340,204e" filled="f" stroked="t" strokeweight=".797pt" strokecolor="#000000">
                <v:path arrowok="t"/>
              </v:shape>
            </v:group>
            <v:group style="position:absolute;left:8320;top:204;width:20;height:22" coordorigin="8320,204" coordsize="20,22">
              <v:shape style="position:absolute;left:8320;top:204;width:20;height:22" coordorigin="8320,204" coordsize="20,22" path="m8340,204l8320,225e" filled="f" stroked="t" strokeweight=".797pt" strokecolor="#000000">
                <v:path arrowok="t"/>
              </v:shape>
            </v:group>
            <v:group style="position:absolute;left:8320;top:188;width:20;height:22" coordorigin="8320,188" coordsize="20,22">
              <v:shape style="position:absolute;left:8320;top:188;width:20;height:22" coordorigin="8320,188" coordsize="20,22" path="m8320,188l8340,210e" filled="f" stroked="t" strokeweight=".797pt" strokecolor="#000000">
                <v:path arrowok="t"/>
              </v:shape>
            </v:group>
            <v:group style="position:absolute;left:8320;top:188;width:20;height:22" coordorigin="8320,188" coordsize="20,22">
              <v:shape style="position:absolute;left:8320;top:188;width:20;height:22" coordorigin="8320,188" coordsize="20,22" path="m8340,210l8320,188e" filled="f" stroked="t" strokeweight=".797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6"/>
          <w:szCs w:val="26"/>
          <w:spacing w:val="-1"/>
          <w:w w:val="100"/>
        </w:rPr>
        <w:t>DD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6"/>
          <w:szCs w:val="26"/>
          <w:spacing w:val="-54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6"/>
          <w:szCs w:val="26"/>
          <w:spacing w:val="-1"/>
          <w:w w:val="102"/>
        </w:rPr>
        <w:t>D5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</w:r>
    </w:p>
    <w:p>
      <w:pPr>
        <w:spacing w:before="68" w:after="0" w:line="240" w:lineRule="auto"/>
        <w:ind w:right="-20"/>
        <w:jc w:val="left"/>
        <w:tabs>
          <w:tab w:pos="1400" w:val="left"/>
        </w:tabs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group style="position:absolute;margin-left:164.361496pt;margin-top:9.558499pt;width:247.0185pt;height:164.717pt;mso-position-horizontal-relative:page;mso-position-vertical-relative:paragraph;z-index:-9399" coordorigin="3287,191" coordsize="4940,3294">
            <v:group style="position:absolute;left:3383;top:3176;width:4753;height:168" coordorigin="3383,3176" coordsize="4753,168">
              <v:shape style="position:absolute;left:3383;top:3176;width:4753;height:168" coordorigin="3383,3176" coordsize="4753,168" path="m3383,3176l8136,3344e" filled="f" stroked="t" strokeweight=".797pt" strokecolor="#000000">
                <v:path arrowok="t"/>
              </v:shape>
            </v:group>
            <v:group style="position:absolute;left:3383;top:3019;width:4753;height:334" coordorigin="3383,3019" coordsize="4753,334">
              <v:shape style="position:absolute;left:3383;top:3019;width:4753;height:334" coordorigin="3383,3019" coordsize="4753,334" path="m3383,3019l8136,3353e" filled="f" stroked="t" strokeweight=".797pt" strokecolor="#000000">
                <v:path arrowok="t"/>
              </v:shape>
            </v:group>
            <v:group style="position:absolute;left:3383;top:2886;width:4753;height:443" coordorigin="3383,2886" coordsize="4753,443">
              <v:shape style="position:absolute;left:3383;top:2886;width:4753;height:443" coordorigin="3383,2886" coordsize="4753,443" path="m3383,2886l8136,3329e" filled="f" stroked="t" strokeweight=".797pt" strokecolor="#000000">
                <v:path arrowok="t"/>
              </v:shape>
            </v:group>
            <v:group style="position:absolute;left:3383;top:2350;width:4753;height:886" coordorigin="3383,2350" coordsize="4753,886">
              <v:shape style="position:absolute;left:3383;top:2350;width:4753;height:886" coordorigin="3383,2350" coordsize="4753,886" path="m3383,2350l8136,3235e" filled="f" stroked="t" strokeweight=".797pt" strokecolor="#000000">
                <v:path arrowok="t"/>
              </v:shape>
            </v:group>
            <v:group style="position:absolute;left:3383;top:2267;width:4753;height:947" coordorigin="3383,2267" coordsize="4753,947">
              <v:shape style="position:absolute;left:3383;top:2267;width:4753;height:947" coordorigin="3383,2267" coordsize="4753,947" path="m3383,2267l8136,3214e" filled="f" stroked="t" strokeweight=".797pt" strokecolor="#000000">
                <v:path arrowok="t"/>
              </v:shape>
            </v:group>
            <v:group style="position:absolute;left:3383;top:1939;width:4753;height:1022" coordorigin="3383,1939" coordsize="4753,1022">
              <v:shape style="position:absolute;left:3383;top:1939;width:4753;height:1022" coordorigin="3383,1939" coordsize="4753,1022" path="m3383,1939l8136,2962e" filled="f" stroked="t" strokeweight=".797pt" strokecolor="#000000">
                <v:path arrowok="t"/>
              </v:shape>
            </v:group>
            <v:group style="position:absolute;left:3383;top:1801;width:4753;height:1056" coordorigin="3383,1801" coordsize="4753,1056">
              <v:shape style="position:absolute;left:3383;top:1801;width:4753;height:1056" coordorigin="3383,1801" coordsize="4753,1056" path="m3383,1801l8136,2857e" filled="f" stroked="t" strokeweight=".797pt" strokecolor="#000000">
                <v:path arrowok="t"/>
              </v:shape>
            </v:group>
            <v:group style="position:absolute;left:3383;top:1625;width:4753;height:983" coordorigin="3383,1625" coordsize="4753,983">
              <v:shape style="position:absolute;left:3383;top:1625;width:4753;height:983" coordorigin="3383,1625" coordsize="4753,983" path="m3383,1625l8136,2608e" filled="f" stroked="t" strokeweight=".797pt" strokecolor="#000000">
                <v:path arrowok="t"/>
              </v:shape>
            </v:group>
            <v:group style="position:absolute;left:3383;top:3176;width:4753;height:168" coordorigin="3383,3176" coordsize="4753,168">
              <v:shape style="position:absolute;left:3383;top:3176;width:4753;height:168" coordorigin="3383,3176" coordsize="4753,168" path="m3383,3176l8136,3344e" filled="f" stroked="t" strokeweight=".797pt" strokecolor="#000000">
                <v:path arrowok="t"/>
              </v:shape>
            </v:group>
            <v:group style="position:absolute;left:3383;top:3019;width:4753;height:334" coordorigin="3383,3019" coordsize="4753,334">
              <v:shape style="position:absolute;left:3383;top:3019;width:4753;height:334" coordorigin="3383,3019" coordsize="4753,334" path="m3383,3019l8136,3353e" filled="f" stroked="t" strokeweight=".797pt" strokecolor="#000000">
                <v:path arrowok="t"/>
              </v:shape>
            </v:group>
            <v:group style="position:absolute;left:3383;top:2886;width:4753;height:443" coordorigin="3383,2886" coordsize="4753,443">
              <v:shape style="position:absolute;left:3383;top:2886;width:4753;height:443" coordorigin="3383,2886" coordsize="4753,443" path="m3383,2886l8136,3329e" filled="f" stroked="t" strokeweight=".797pt" strokecolor="#000000">
                <v:path arrowok="t"/>
              </v:shape>
            </v:group>
            <v:group style="position:absolute;left:3383;top:2350;width:4753;height:886" coordorigin="3383,2350" coordsize="4753,886">
              <v:shape style="position:absolute;left:3383;top:2350;width:4753;height:886" coordorigin="3383,2350" coordsize="4753,886" path="m3383,2350l8136,3235e" filled="f" stroked="t" strokeweight=".797pt" strokecolor="#000000">
                <v:path arrowok="t"/>
              </v:shape>
            </v:group>
            <v:group style="position:absolute;left:3383;top:2267;width:4753;height:947" coordorigin="3383,2267" coordsize="4753,947">
              <v:shape style="position:absolute;left:3383;top:2267;width:4753;height:947" coordorigin="3383,2267" coordsize="4753,947" path="m3383,2267l8136,3214e" filled="f" stroked="t" strokeweight=".797pt" strokecolor="#000000">
                <v:path arrowok="t"/>
              </v:shape>
            </v:group>
            <v:group style="position:absolute;left:3383;top:1939;width:4753;height:1022" coordorigin="3383,1939" coordsize="4753,1022">
              <v:shape style="position:absolute;left:3383;top:1939;width:4753;height:1022" coordorigin="3383,1939" coordsize="4753,1022" path="m3383,1939l8136,2962e" filled="f" stroked="t" strokeweight=".797pt" strokecolor="#000000">
                <v:path arrowok="t"/>
              </v:shape>
            </v:group>
            <v:group style="position:absolute;left:3383;top:1801;width:4753;height:1056" coordorigin="3383,1801" coordsize="4753,1056">
              <v:shape style="position:absolute;left:3383;top:1801;width:4753;height:1056" coordorigin="3383,1801" coordsize="4753,1056" path="m3383,1801l8136,2857e" filled="f" stroked="t" strokeweight=".797pt" strokecolor="#000000">
                <v:path arrowok="t"/>
              </v:shape>
            </v:group>
            <v:group style="position:absolute;left:3383;top:1625;width:4753;height:983" coordorigin="3383,1625" coordsize="4753,983">
              <v:shape style="position:absolute;left:3383;top:1625;width:4753;height:983" coordorigin="3383,1625" coordsize="4753,983" path="m3383,1625l8136,2608e" filled="f" stroked="t" strokeweight=".797pt" strokecolor="#000000">
                <v:path arrowok="t"/>
              </v:shape>
            </v:group>
            <v:group style="position:absolute;left:3353;top:3105;width:64;height:61" coordorigin="3353,3105" coordsize="64,61">
              <v:shape style="position:absolute;left:3353;top:3105;width:64;height:61" coordorigin="3353,3105" coordsize="64,61" path="m3390,3105l3366,3110,3353,3125,3356,3151,3368,3166,3395,3165,3411,3154,3416,3138,3416,3137,3409,3116,3390,3105e" filled="t" fillcolor="#800000" stroked="f">
                <v:path arrowok="t"/>
                <v:fill/>
              </v:shape>
            </v:group>
            <v:group style="position:absolute;left:3353;top:3105;width:64;height:61" coordorigin="3353,3105" coordsize="64,61">
              <v:shape style="position:absolute;left:3353;top:3105;width:64;height:61" coordorigin="3353,3105" coordsize="64,61" path="m3416,3137l3409,3116,3390,3105,3366,3110,3353,3125,3356,3151,3368,3166,3395,3165,3411,3154,3416,3138,3416,3137xe" filled="f" stroked="t" strokeweight=".06pt" strokecolor="#800000">
                <v:path arrowok="t"/>
              </v:shape>
            </v:group>
            <v:group style="position:absolute;left:3353;top:3297;width:64;height:60" coordorigin="3353,3297" coordsize="64,60">
              <v:shape style="position:absolute;left:3353;top:3297;width:64;height:60" coordorigin="3353,3297" coordsize="64,60" path="m3390,3297l3366,3302,3353,3317,3356,3342,3368,3357,3395,3355,3411,3344,3416,3329,3409,3308,3390,3297e" filled="t" fillcolor="#800000" stroked="f">
                <v:path arrowok="t"/>
                <v:fill/>
              </v:shape>
            </v:group>
            <v:group style="position:absolute;left:3353;top:3297;width:64;height:60" coordorigin="3353,3297" coordsize="64,60">
              <v:shape style="position:absolute;left:3353;top:3297;width:64;height:60" coordorigin="3353,3297" coordsize="64,60" path="m3416,3329l3409,3308,3390,3297,3366,3302,3353,3317,3356,3342,3368,3357,3395,3355,3411,3344,3416,3329xe" filled="f" stroked="t" strokeweight=".06pt" strokecolor="#800000">
                <v:path arrowok="t"/>
              </v:shape>
            </v:group>
            <v:group style="position:absolute;left:3882;top:2945;width:63;height:61" coordorigin="3882,2945" coordsize="63,61">
              <v:shape style="position:absolute;left:3882;top:2945;width:63;height:61" coordorigin="3882,2945" coordsize="63,61" path="m3918,2945l3895,2951,3882,2966,3885,2992,3898,3007,3924,3005,3939,2994,3944,2977,3937,2957,3918,2945e" filled="t" fillcolor="#800000" stroked="f">
                <v:path arrowok="t"/>
                <v:fill/>
              </v:shape>
            </v:group>
            <v:group style="position:absolute;left:3882;top:2945;width:63;height:61" coordorigin="3882,2945" coordsize="63,61">
              <v:shape style="position:absolute;left:3882;top:2945;width:63;height:61" coordorigin="3882,2945" coordsize="63,61" path="m3944,2977l3937,2957,3918,2945,3895,2951,3882,2966,3885,2992,3898,3007,3924,3005,3939,2994,3944,2977xe" filled="f" stroked="t" strokeweight=".06pt" strokecolor="#800000">
                <v:path arrowok="t"/>
              </v:shape>
            </v:group>
            <v:group style="position:absolute;left:4945;top:3329;width:63;height:61" coordorigin="4945,3329" coordsize="63,61">
              <v:shape style="position:absolute;left:4945;top:3329;width:63;height:61" coordorigin="4945,3329" coordsize="63,61" path="m4982,3329l4958,3335,4945,3350,4948,3375,4961,3390,4987,3388,5003,3376,5008,3361,5000,3341,4982,3329e" filled="t" fillcolor="#800000" stroked="f">
                <v:path arrowok="t"/>
                <v:fill/>
              </v:shape>
            </v:group>
            <v:group style="position:absolute;left:4945;top:3329;width:63;height:61" coordorigin="4945,3329" coordsize="63,61">
              <v:shape style="position:absolute;left:4945;top:3329;width:63;height:61" coordorigin="4945,3329" coordsize="63,61" path="m5008,3361l5000,3341,4982,3329,4958,3335,4945,3350,4948,3375,4961,3390,4987,3388,5003,3376,5008,3361xe" filled="f" stroked="t" strokeweight=".06pt" strokecolor="#800000">
                <v:path arrowok="t"/>
              </v:shape>
            </v:group>
            <v:group style="position:absolute;left:8130;top:3297;width:64;height:60" coordorigin="8130,3297" coordsize="64,60">
              <v:shape style="position:absolute;left:8130;top:3297;width:64;height:60" coordorigin="8130,3297" coordsize="64,60" path="m8168,3297l8143,3302,8130,3317,8133,3342,8146,3357,8172,3355,8188,3344,8194,3329,8186,3308,8168,3297e" filled="t" fillcolor="#800000" stroked="f">
                <v:path arrowok="t"/>
                <v:fill/>
              </v:shape>
            </v:group>
            <v:group style="position:absolute;left:8130;top:3297;width:64;height:60" coordorigin="8130,3297" coordsize="64,60">
              <v:shape style="position:absolute;left:8130;top:3297;width:64;height:60" coordorigin="8130,3297" coordsize="64,60" path="m8194,3329l8186,3308,8168,3297,8143,3302,8130,3317,8133,3342,8146,3357,8172,3355,8188,3344,8194,3329xe" filled="f" stroked="t" strokeweight=".06pt" strokecolor="#800000">
                <v:path arrowok="t"/>
              </v:shape>
            </v:group>
            <v:group style="position:absolute;left:3350;top:2658;width:65;height:64" coordorigin="3350,2658" coordsize="65,64">
              <v:shape style="position:absolute;left:3350;top:2658;width:65;height:64" coordorigin="3350,2658" coordsize="65,64" path="m3383,2658l3350,2689,3383,2722,3415,2689,3383,2658e" filled="t" fillcolor="#800000" stroked="f">
                <v:path arrowok="t"/>
                <v:fill/>
              </v:shape>
            </v:group>
            <v:group style="position:absolute;left:3350;top:2658;width:65;height:64" coordorigin="3350,2658" coordsize="65,64">
              <v:shape style="position:absolute;left:3350;top:2658;width:65;height:64" coordorigin="3350,2658" coordsize="65,64" path="m3383,2658l3415,2689,3383,2722,3350,2689,3383,2658xe" filled="f" stroked="t" strokeweight=".06pt" strokecolor="#800000">
                <v:path arrowok="t"/>
              </v:shape>
            </v:group>
            <v:group style="position:absolute;left:3350;top:3169;width:65;height:64" coordorigin="3350,3169" coordsize="65,64">
              <v:shape style="position:absolute;left:3350;top:3169;width:65;height:64" coordorigin="3350,3169" coordsize="65,64" path="m3383,3169l3350,3200,3383,3233,3415,3200,3383,3169e" filled="t" fillcolor="#800000" stroked="f">
                <v:path arrowok="t"/>
                <v:fill/>
              </v:shape>
            </v:group>
            <v:group style="position:absolute;left:3350;top:3169;width:65;height:64" coordorigin="3350,3169" coordsize="65,64">
              <v:shape style="position:absolute;left:3350;top:3169;width:65;height:64" coordorigin="3350,3169" coordsize="65,64" path="m3383,3169l3415,3200,3383,3233,3350,3200,3383,3169xe" filled="f" stroked="t" strokeweight=".06pt" strokecolor="#800000">
                <v:path arrowok="t"/>
              </v:shape>
            </v:group>
            <v:group style="position:absolute;left:3880;top:3073;width:64;height:64" coordorigin="3880,3073" coordsize="64,64">
              <v:shape style="position:absolute;left:3880;top:3073;width:64;height:64" coordorigin="3880,3073" coordsize="64,64" path="m3912,3073l3880,3104,3912,3137,3943,3104,3912,3073e" filled="t" fillcolor="#800000" stroked="f">
                <v:path arrowok="t"/>
                <v:fill/>
              </v:shape>
            </v:group>
            <v:group style="position:absolute;left:3880;top:3073;width:64;height:64" coordorigin="3880,3073" coordsize="64,64">
              <v:shape style="position:absolute;left:3880;top:3073;width:64;height:64" coordorigin="3880,3073" coordsize="64,64" path="m3912,3073l3943,3104,3912,3137,3880,3104,3912,3073xe" filled="f" stroked="t" strokeweight=".06pt" strokecolor="#800000">
                <v:path arrowok="t"/>
              </v:shape>
            </v:group>
            <v:group style="position:absolute;left:4943;top:3264;width:64;height:65" coordorigin="4943,3264" coordsize="64,65">
              <v:shape style="position:absolute;left:4943;top:3264;width:64;height:65" coordorigin="4943,3264" coordsize="64,65" path="m4974,3264l4943,3296,4974,3329,5006,3296,4974,3264e" filled="t" fillcolor="#800000" stroked="f">
                <v:path arrowok="t"/>
                <v:fill/>
              </v:shape>
            </v:group>
            <v:group style="position:absolute;left:4943;top:3264;width:64;height:65" coordorigin="4943,3264" coordsize="64,65">
              <v:shape style="position:absolute;left:4943;top:3264;width:64;height:65" coordorigin="4943,3264" coordsize="64,65" path="m4974,3264l5006,3296,4974,3329,4943,3296,4974,3264xe" filled="f" stroked="t" strokeweight=".06pt" strokecolor="#800000">
                <v:path arrowok="t"/>
              </v:shape>
            </v:group>
            <v:group style="position:absolute;left:8128;top:3264;width:64;height:65" coordorigin="8128,3264" coordsize="64,65">
              <v:shape style="position:absolute;left:8128;top:3264;width:64;height:65" coordorigin="8128,3264" coordsize="64,65" path="m8160,3264l8128,3296,8160,3329,8191,3296,8160,3264e" filled="t" fillcolor="#800000" stroked="f">
                <v:path arrowok="t"/>
                <v:fill/>
              </v:shape>
            </v:group>
            <v:group style="position:absolute;left:8128;top:3264;width:64;height:65" coordorigin="8128,3264" coordsize="64,65">
              <v:shape style="position:absolute;left:8128;top:3264;width:64;height:65" coordorigin="8128,3264" coordsize="64,65" path="m8160,3264l8191,3296,8160,3329,8128,3296,8160,3264xe" filled="f" stroked="t" strokeweight=".06pt" strokecolor="#800000">
                <v:path arrowok="t"/>
              </v:shape>
            </v:group>
            <v:group style="position:absolute;left:3350;top:2466;width:65;height:64" coordorigin="3350,2466" coordsize="65,64">
              <v:shape style="position:absolute;left:3350;top:2466;width:65;height:64" coordorigin="3350,2466" coordsize="65,64" path="m3415,2466l3350,2466,3383,2530,3415,2466e" filled="t" fillcolor="#800000" stroked="f">
                <v:path arrowok="t"/>
                <v:fill/>
              </v:shape>
            </v:group>
            <v:group style="position:absolute;left:3350;top:2466;width:65;height:64" coordorigin="3350,2466" coordsize="65,64">
              <v:shape style="position:absolute;left:3350;top:2466;width:65;height:64" coordorigin="3350,2466" coordsize="65,64" path="m3350,2466l3415,2466,3383,2530,3350,2466xe" filled="f" stroked="t" strokeweight=".06pt" strokecolor="#800000">
                <v:path arrowok="t"/>
              </v:shape>
            </v:group>
            <v:group style="position:absolute;left:3350;top:3104;width:65;height:65" coordorigin="3350,3104" coordsize="65,65">
              <v:shape style="position:absolute;left:3350;top:3104;width:65;height:65" coordorigin="3350,3104" coordsize="65,65" path="m3415,3104l3350,3104,3383,3169,3415,3104e" filled="t" fillcolor="#800000" stroked="f">
                <v:path arrowok="t"/>
                <v:fill/>
              </v:shape>
            </v:group>
            <v:group style="position:absolute;left:3350;top:3104;width:65;height:65" coordorigin="3350,3104" coordsize="65,65">
              <v:shape style="position:absolute;left:3350;top:3104;width:65;height:65" coordorigin="3350,3104" coordsize="65,65" path="m3350,3104l3415,3104,3383,3169,3350,3104xe" filled="f" stroked="t" strokeweight=".06pt" strokecolor="#800000">
                <v:path arrowok="t"/>
              </v:shape>
            </v:group>
            <v:group style="position:absolute;left:3880;top:2914;width:64;height:64" coordorigin="3880,2914" coordsize="64,64">
              <v:shape style="position:absolute;left:3880;top:2914;width:64;height:64" coordorigin="3880,2914" coordsize="64,64" path="m3943,2914l3880,2914,3912,2977,3943,2914e" filled="t" fillcolor="#800000" stroked="f">
                <v:path arrowok="t"/>
                <v:fill/>
              </v:shape>
            </v:group>
            <v:group style="position:absolute;left:3880;top:2914;width:64;height:64" coordorigin="3880,2914" coordsize="64,64">
              <v:shape style="position:absolute;left:3880;top:2914;width:64;height:64" coordorigin="3880,2914" coordsize="64,64" path="m3880,2914l3943,2914,3912,2977,3880,2914xe" filled="f" stroked="t" strokeweight=".06pt" strokecolor="#800000">
                <v:path arrowok="t"/>
              </v:shape>
            </v:group>
            <v:group style="position:absolute;left:4943;top:3200;width:64;height:64" coordorigin="4943,3200" coordsize="64,64">
              <v:shape style="position:absolute;left:4943;top:3200;width:64;height:64" coordorigin="4943,3200" coordsize="64,64" path="m5006,3200l4943,3200,4974,3264,5006,3200e" filled="t" fillcolor="#800000" stroked="f">
                <v:path arrowok="t"/>
                <v:fill/>
              </v:shape>
            </v:group>
            <v:group style="position:absolute;left:4943;top:3200;width:64;height:64" coordorigin="4943,3200" coordsize="64,64">
              <v:shape style="position:absolute;left:4943;top:3200;width:64;height:64" coordorigin="4943,3200" coordsize="64,64" path="m4943,3200l5006,3200,4974,3264,4943,3200xe" filled="f" stroked="t" strokeweight=".06pt" strokecolor="#800000">
                <v:path arrowok="t"/>
              </v:shape>
            </v:group>
            <v:group style="position:absolute;left:8128;top:3233;width:64;height:64" coordorigin="8128,3233" coordsize="64,64">
              <v:shape style="position:absolute;left:8128;top:3233;width:64;height:64" coordorigin="8128,3233" coordsize="64,64" path="m8191,3233l8128,3233,8160,3296,8191,3233e" filled="t" fillcolor="#800000" stroked="f">
                <v:path arrowok="t"/>
                <v:fill/>
              </v:shape>
            </v:group>
            <v:group style="position:absolute;left:8128;top:3233;width:64;height:64" coordorigin="8128,3233" coordsize="64,64">
              <v:shape style="position:absolute;left:8128;top:3233;width:64;height:64" coordorigin="8128,3233" coordsize="64,64" path="m8128,3233l8191,3233,8160,3296,8128,3233xe" filled="f" stroked="t" strokeweight=".06pt" strokecolor="#800000">
                <v:path arrowok="t"/>
              </v:shape>
            </v:group>
            <v:group style="position:absolute;left:3350;top:1572;width:65;height:64" coordorigin="3350,1572" coordsize="65,64">
              <v:shape style="position:absolute;left:3350;top:1572;width:65;height:64" coordorigin="3350,1572" coordsize="65,64" path="m3383,1572l3350,1636,3415,1636,3383,1572e" filled="t" fillcolor="#800000" stroked="f">
                <v:path arrowok="t"/>
                <v:fill/>
              </v:shape>
            </v:group>
            <v:group style="position:absolute;left:3350;top:1572;width:65;height:64" coordorigin="3350,1572" coordsize="65,64">
              <v:shape style="position:absolute;left:3350;top:1572;width:65;height:64" coordorigin="3350,1572" coordsize="65,64" path="m3383,1572l3415,1636,3350,1636,3383,1572xe" filled="f" stroked="t" strokeweight=".06pt" strokecolor="#800000">
                <v:path arrowok="t"/>
              </v:shape>
            </v:group>
            <v:group style="position:absolute;left:3350;top:2562;width:65;height:64" coordorigin="3350,2562" coordsize="65,64">
              <v:shape style="position:absolute;left:3350;top:2562;width:65;height:64" coordorigin="3350,2562" coordsize="65,64" path="m3383,2562l3350,2626,3415,2626,3383,2562e" filled="t" fillcolor="#800000" stroked="f">
                <v:path arrowok="t"/>
                <v:fill/>
              </v:shape>
            </v:group>
            <v:group style="position:absolute;left:3350;top:2562;width:65;height:64" coordorigin="3350,2562" coordsize="65,64">
              <v:shape style="position:absolute;left:3350;top:2562;width:65;height:64" coordorigin="3350,2562" coordsize="65,64" path="m3383,2562l3415,2626,3350,2626,3383,2562xe" filled="f" stroked="t" strokeweight=".06pt" strokecolor="#800000">
                <v:path arrowok="t"/>
              </v:shape>
            </v:group>
            <v:group style="position:absolute;left:3880;top:2754;width:64;height:64" coordorigin="3880,2754" coordsize="64,64">
              <v:shape style="position:absolute;left:3880;top:2754;width:64;height:64" coordorigin="3880,2754" coordsize="64,64" path="m3912,2754l3880,2818,3943,2818,3912,2754e" filled="t" fillcolor="#800000" stroked="f">
                <v:path arrowok="t"/>
                <v:fill/>
              </v:shape>
            </v:group>
            <v:group style="position:absolute;left:3880;top:2754;width:64;height:64" coordorigin="3880,2754" coordsize="64,64">
              <v:shape style="position:absolute;left:3880;top:2754;width:64;height:64" coordorigin="3880,2754" coordsize="64,64" path="m3912,2754l3943,2818,3880,2818,3912,2754xe" filled="f" stroked="t" strokeweight=".06pt" strokecolor="#800000">
                <v:path arrowok="t"/>
              </v:shape>
            </v:group>
            <v:group style="position:absolute;left:4943;top:2914;width:64;height:64" coordorigin="4943,2914" coordsize="64,64">
              <v:shape style="position:absolute;left:4943;top:2914;width:64;height:64" coordorigin="4943,2914" coordsize="64,64" path="m4974,2914l4943,2977,5006,2977,4974,2914e" filled="t" fillcolor="#800000" stroked="f">
                <v:path arrowok="t"/>
                <v:fill/>
              </v:shape>
            </v:group>
            <v:group style="position:absolute;left:4943;top:2914;width:64;height:64" coordorigin="4943,2914" coordsize="64,64">
              <v:shape style="position:absolute;left:4943;top:2914;width:64;height:64" coordorigin="4943,2914" coordsize="64,64" path="m4974,2914l5006,2977,4943,2977,4974,2914xe" filled="f" stroked="t" strokeweight=".06pt" strokecolor="#800000">
                <v:path arrowok="t"/>
              </v:shape>
            </v:group>
            <v:group style="position:absolute;left:8128;top:3073;width:64;height:64" coordorigin="8128,3073" coordsize="64,64">
              <v:shape style="position:absolute;left:8128;top:3073;width:64;height:64" coordorigin="8128,3073" coordsize="64,64" path="m8160,3073l8128,3137,8191,3137,8160,3073e" filled="t" fillcolor="#800000" stroked="f">
                <v:path arrowok="t"/>
                <v:fill/>
              </v:shape>
            </v:group>
            <v:group style="position:absolute;left:8128;top:3073;width:64;height:64" coordorigin="8128,3073" coordsize="64,64">
              <v:shape style="position:absolute;left:8128;top:3073;width:64;height:64" coordorigin="8128,3073" coordsize="64,64" path="m8160,3073l8191,3137,8128,3137,8160,3073xe" filled="f" stroked="t" strokeweight=".06pt" strokecolor="#800000">
                <v:path arrowok="t"/>
              </v:shape>
            </v:group>
            <v:group style="position:absolute;left:3352;top:2434;width:65;height:67" coordorigin="3352,2434" coordsize="65,67">
              <v:shape style="position:absolute;left:3352;top:2434;width:65;height:67" coordorigin="3352,2434" coordsize="65,67" path="m3352,2501l3416,2501,3416,2434,3352,2434,3352,2501xe" filled="t" fillcolor="#800000" stroked="f">
                <v:path arrowok="t"/>
                <v:fill/>
              </v:shape>
            </v:group>
            <v:group style="position:absolute;left:3350;top:2434;width:66;height:66" coordorigin="3350,2434" coordsize="66,66">
              <v:shape style="position:absolute;left:3350;top:2434;width:66;height:66" coordorigin="3350,2434" coordsize="66,66" path="m3350,2500l3416,2500,3416,2434,3350,2434,3350,2500xe" filled="f" stroked="t" strokeweight=".06pt" strokecolor="#800000">
                <v:path arrowok="t"/>
              </v:shape>
            </v:group>
            <v:group style="position:absolute;left:3881;top:2785;width:64;height:67" coordorigin="3881,2785" coordsize="64,67">
              <v:shape style="position:absolute;left:3881;top:2785;width:64;height:67" coordorigin="3881,2785" coordsize="64,67" path="m3881,2852l3944,2852,3944,2785,3881,2785,3881,2852xe" filled="t" fillcolor="#800000" stroked="f">
                <v:path arrowok="t"/>
                <v:fill/>
              </v:shape>
            </v:group>
            <v:group style="position:absolute;left:3880;top:2785;width:65;height:66" coordorigin="3880,2785" coordsize="65,66">
              <v:shape style="position:absolute;left:3880;top:2785;width:65;height:66" coordorigin="3880,2785" coordsize="65,66" path="m3880,2851l3944,2851,3944,2785,3880,2785,3880,2851xe" filled="f" stroked="t" strokeweight=".06pt" strokecolor="#800000">
                <v:path arrowok="t"/>
              </v:shape>
            </v:group>
            <v:group style="position:absolute;left:4944;top:2849;width:64;height:67" coordorigin="4944,2849" coordsize="64,67">
              <v:shape style="position:absolute;left:4944;top:2849;width:64;height:67" coordorigin="4944,2849" coordsize="64,67" path="m4944,2916l5008,2916,5008,2849,4944,2849,4944,2916xe" filled="t" fillcolor="#800000" stroked="f">
                <v:path arrowok="t"/>
                <v:fill/>
              </v:shape>
            </v:group>
            <v:group style="position:absolute;left:4943;top:2849;width:65;height:66" coordorigin="4943,2849" coordsize="65,66">
              <v:shape style="position:absolute;left:4943;top:2849;width:65;height:66" coordorigin="4943,2849" coordsize="65,66" path="m4943,2915l5008,2915,5008,2849,4943,2849,4943,2915xe" filled="f" stroked="t" strokeweight=".06pt" strokecolor="#800000">
                <v:path arrowok="t"/>
              </v:shape>
            </v:group>
            <v:group style="position:absolute;left:8129;top:3041;width:65;height:67" coordorigin="8129,3041" coordsize="65,67">
              <v:shape style="position:absolute;left:8129;top:3041;width:65;height:67" coordorigin="8129,3041" coordsize="65,67" path="m8129,3108l8194,3108,8194,3041,8129,3041,8129,3108xe" filled="t" fillcolor="#800000" stroked="f">
                <v:path arrowok="t"/>
                <v:fill/>
              </v:shape>
            </v:group>
            <v:group style="position:absolute;left:8128;top:3041;width:66;height:66" coordorigin="8128,3041" coordsize="66,66">
              <v:shape style="position:absolute;left:8128;top:3041;width:66;height:66" coordorigin="8128,3041" coordsize="66,66" path="m8128,3107l8194,3107,8194,3041,8128,3041,8128,3107xe" filled="f" stroked="t" strokeweight=".06pt" strokecolor="#800000">
                <v:path arrowok="t"/>
              </v:shape>
            </v:group>
            <v:group style="position:absolute;left:3352;top:1445;width:65;height:66" coordorigin="3352,1445" coordsize="65,66">
              <v:shape style="position:absolute;left:3352;top:1445;width:65;height:66" coordorigin="3352,1445" coordsize="65,66" path="m3352,1511l3416,1511,3416,1445,3352,1445,3352,1511xe" filled="t" fillcolor="#800000" stroked="f">
                <v:path arrowok="t"/>
                <v:fill/>
              </v:shape>
            </v:group>
            <v:group style="position:absolute;left:3350;top:1445;width:66;height:65" coordorigin="3350,1445" coordsize="66,65">
              <v:shape style="position:absolute;left:3350;top:1445;width:66;height:65" coordorigin="3350,1445" coordsize="66,65" path="m3350,1510l3416,1510,3416,1445,3350,1445,3350,1510xe" filled="f" stroked="t" strokeweight=".06pt" strokecolor="#800000">
                <v:path arrowok="t"/>
              </v:shape>
            </v:group>
            <v:group style="position:absolute;left:3350;top:1220;width:64;height:2168" coordorigin="3350,1220" coordsize="64,2168">
              <v:shape style="position:absolute;left:3350;top:1220;width:64;height:2168" coordorigin="3350,1220" coordsize="64,2168" path="m3350,3389l3414,3389,3414,1220,3350,1220,3350,3389xe" filled="f" stroked="t" strokeweight=".797pt" strokecolor="#000000">
                <v:path arrowok="t"/>
              </v:shape>
            </v:group>
            <v:group style="position:absolute;left:3350;top:1237;width:65;height:64" coordorigin="3350,1237" coordsize="65,64">
              <v:shape style="position:absolute;left:3350;top:1237;width:65;height:64" coordorigin="3350,1237" coordsize="65,64" path="m3350,1301l3415,1237e" filled="f" stroked="t" strokeweight=".797pt" strokecolor="#000000">
                <v:path arrowok="t"/>
              </v:shape>
            </v:group>
            <v:group style="position:absolute;left:3350;top:1237;width:65;height:64" coordorigin="3350,1237" coordsize="65,64">
              <v:shape style="position:absolute;left:3350;top:1237;width:65;height:64" coordorigin="3350,1237" coordsize="65,64" path="m3415,1237l3350,1301e" filled="f" stroked="t" strokeweight=".797pt" strokecolor="#000000">
                <v:path arrowok="t"/>
              </v:shape>
            </v:group>
            <v:group style="position:absolute;left:3350;top:1316;width:65;height:64" coordorigin="3350,1316" coordsize="65,64">
              <v:shape style="position:absolute;left:3350;top:1316;width:65;height:64" coordorigin="3350,1316" coordsize="65,64" path="m3350,1380l3415,1316e" filled="f" stroked="t" strokeweight=".797pt" strokecolor="#000000">
                <v:path arrowok="t"/>
              </v:shape>
            </v:group>
            <v:group style="position:absolute;left:3350;top:1316;width:65;height:64" coordorigin="3350,1316" coordsize="65,64">
              <v:shape style="position:absolute;left:3350;top:1316;width:65;height:64" coordorigin="3350,1316" coordsize="65,64" path="m3415,1316l3350,1380e" filled="f" stroked="t" strokeweight=".797pt" strokecolor="#000000">
                <v:path arrowok="t"/>
              </v:shape>
            </v:group>
            <v:group style="position:absolute;left:3350;top:1397;width:65;height:64" coordorigin="3350,1397" coordsize="65,64">
              <v:shape style="position:absolute;left:3350;top:1397;width:65;height:64" coordorigin="3350,1397" coordsize="65,64" path="m3350,1460l3415,1397e" filled="f" stroked="t" strokeweight=".797pt" strokecolor="#000000">
                <v:path arrowok="t"/>
              </v:shape>
            </v:group>
            <v:group style="position:absolute;left:3350;top:1397;width:65;height:64" coordorigin="3350,1397" coordsize="65,64">
              <v:shape style="position:absolute;left:3350;top:1397;width:65;height:64" coordorigin="3350,1397" coordsize="65,64" path="m3415,1397l3350,1460e" filled="f" stroked="t" strokeweight=".797pt" strokecolor="#000000">
                <v:path arrowok="t"/>
              </v:shape>
            </v:group>
            <v:group style="position:absolute;left:3350;top:1476;width:65;height:64" coordorigin="3350,1476" coordsize="65,64">
              <v:shape style="position:absolute;left:3350;top:1476;width:65;height:64" coordorigin="3350,1476" coordsize="65,64" path="m3350,1540l3415,1476e" filled="f" stroked="t" strokeweight=".797pt" strokecolor="#000000">
                <v:path arrowok="t"/>
              </v:shape>
            </v:group>
            <v:group style="position:absolute;left:3350;top:1476;width:65;height:64" coordorigin="3350,1476" coordsize="65,64">
              <v:shape style="position:absolute;left:3350;top:1476;width:65;height:64" coordorigin="3350,1476" coordsize="65,64" path="m3415,1476l3350,1540e" filled="f" stroked="t" strokeweight=".797pt" strokecolor="#000000">
                <v:path arrowok="t"/>
              </v:shape>
            </v:group>
            <v:group style="position:absolute;left:3350;top:1556;width:65;height:64" coordorigin="3350,1556" coordsize="65,64">
              <v:shape style="position:absolute;left:3350;top:1556;width:65;height:64" coordorigin="3350,1556" coordsize="65,64" path="m3350,1620l3415,1556e" filled="f" stroked="t" strokeweight=".797pt" strokecolor="#000000">
                <v:path arrowok="t"/>
              </v:shape>
            </v:group>
            <v:group style="position:absolute;left:3350;top:1556;width:65;height:64" coordorigin="3350,1556" coordsize="65,64">
              <v:shape style="position:absolute;left:3350;top:1556;width:65;height:64" coordorigin="3350,1556" coordsize="65,64" path="m3415,1556l3350,1620e" filled="f" stroked="t" strokeweight=".797pt" strokecolor="#000000">
                <v:path arrowok="t"/>
              </v:shape>
            </v:group>
            <v:group style="position:absolute;left:3350;top:1636;width:65;height:64" coordorigin="3350,1636" coordsize="65,64">
              <v:shape style="position:absolute;left:3350;top:1636;width:65;height:64" coordorigin="3350,1636" coordsize="65,64" path="m3350,1699l3415,1636e" filled="f" stroked="t" strokeweight=".797pt" strokecolor="#000000">
                <v:path arrowok="t"/>
              </v:shape>
            </v:group>
            <v:group style="position:absolute;left:3350;top:1636;width:65;height:64" coordorigin="3350,1636" coordsize="65,64">
              <v:shape style="position:absolute;left:3350;top:1636;width:65;height:64" coordorigin="3350,1636" coordsize="65,64" path="m3415,1636l3350,1699e" filled="f" stroked="t" strokeweight=".797pt" strokecolor="#000000">
                <v:path arrowok="t"/>
              </v:shape>
            </v:group>
            <v:group style="position:absolute;left:3350;top:1716;width:65;height:64" coordorigin="3350,1716" coordsize="65,64">
              <v:shape style="position:absolute;left:3350;top:1716;width:65;height:64" coordorigin="3350,1716" coordsize="65,64" path="m3350,1780l3415,1716e" filled="f" stroked="t" strokeweight=".797pt" strokecolor="#000000">
                <v:path arrowok="t"/>
              </v:shape>
            </v:group>
            <v:group style="position:absolute;left:3350;top:1716;width:65;height:64" coordorigin="3350,1716" coordsize="65,64">
              <v:shape style="position:absolute;left:3350;top:1716;width:65;height:64" coordorigin="3350,1716" coordsize="65,64" path="m3415,1716l3350,1780e" filled="f" stroked="t" strokeweight=".797pt" strokecolor="#000000">
                <v:path arrowok="t"/>
              </v:shape>
            </v:group>
            <v:group style="position:absolute;left:3350;top:1795;width:65;height:64" coordorigin="3350,1795" coordsize="65,64">
              <v:shape style="position:absolute;left:3350;top:1795;width:65;height:64" coordorigin="3350,1795" coordsize="65,64" path="m3350,1859l3415,1795e" filled="f" stroked="t" strokeweight=".797pt" strokecolor="#000000">
                <v:path arrowok="t"/>
              </v:shape>
            </v:group>
            <v:group style="position:absolute;left:3350;top:1795;width:65;height:64" coordorigin="3350,1795" coordsize="65,64">
              <v:shape style="position:absolute;left:3350;top:1795;width:65;height:64" coordorigin="3350,1795" coordsize="65,64" path="m3415,1795l3350,1859e" filled="f" stroked="t" strokeweight=".797pt" strokecolor="#000000">
                <v:path arrowok="t"/>
              </v:shape>
            </v:group>
            <v:group style="position:absolute;left:3350;top:1876;width:65;height:64" coordorigin="3350,1876" coordsize="65,64">
              <v:shape style="position:absolute;left:3350;top:1876;width:65;height:64" coordorigin="3350,1876" coordsize="65,64" path="m3350,1939l3415,1876e" filled="f" stroked="t" strokeweight=".797pt" strokecolor="#000000">
                <v:path arrowok="t"/>
              </v:shape>
            </v:group>
            <v:group style="position:absolute;left:3350;top:1876;width:65;height:64" coordorigin="3350,1876" coordsize="65,64">
              <v:shape style="position:absolute;left:3350;top:1876;width:65;height:64" coordorigin="3350,1876" coordsize="65,64" path="m3415,1876l3350,1939e" filled="f" stroked="t" strokeweight=".797pt" strokecolor="#000000">
                <v:path arrowok="t"/>
              </v:shape>
            </v:group>
            <v:group style="position:absolute;left:3350;top:1955;width:65;height:65" coordorigin="3350,1955" coordsize="65,65">
              <v:shape style="position:absolute;left:3350;top:1955;width:65;height:65" coordorigin="3350,1955" coordsize="65,65" path="m3350,2020l3415,1955e" filled="f" stroked="t" strokeweight=".797pt" strokecolor="#000000">
                <v:path arrowok="t"/>
              </v:shape>
            </v:group>
            <v:group style="position:absolute;left:3350;top:1955;width:65;height:65" coordorigin="3350,1955" coordsize="65,65">
              <v:shape style="position:absolute;left:3350;top:1955;width:65;height:65" coordorigin="3350,1955" coordsize="65,65" path="m3415,1955l3350,2020e" filled="f" stroked="t" strokeweight=".797pt" strokecolor="#000000">
                <v:path arrowok="t"/>
              </v:shape>
            </v:group>
            <v:group style="position:absolute;left:3350;top:2035;width:65;height:64" coordorigin="3350,2035" coordsize="65,64">
              <v:shape style="position:absolute;left:3350;top:2035;width:65;height:64" coordorigin="3350,2035" coordsize="65,64" path="m3350,2099l3415,2035e" filled="f" stroked="t" strokeweight=".797pt" strokecolor="#000000">
                <v:path arrowok="t"/>
              </v:shape>
            </v:group>
            <v:group style="position:absolute;left:3350;top:2035;width:65;height:64" coordorigin="3350,2035" coordsize="65,64">
              <v:shape style="position:absolute;left:3350;top:2035;width:65;height:64" coordorigin="3350,2035" coordsize="65,64" path="m3415,2035l3350,2099e" filled="f" stroked="t" strokeweight=".797pt" strokecolor="#000000">
                <v:path arrowok="t"/>
              </v:shape>
            </v:group>
            <v:group style="position:absolute;left:3350;top:2114;width:65;height:65" coordorigin="3350,2114" coordsize="65,65">
              <v:shape style="position:absolute;left:3350;top:2114;width:65;height:65" coordorigin="3350,2114" coordsize="65,65" path="m3350,2179l3415,2114e" filled="f" stroked="t" strokeweight=".797pt" strokecolor="#000000">
                <v:path arrowok="t"/>
              </v:shape>
            </v:group>
            <v:group style="position:absolute;left:3350;top:2114;width:65;height:65" coordorigin="3350,2114" coordsize="65,65">
              <v:shape style="position:absolute;left:3350;top:2114;width:65;height:65" coordorigin="3350,2114" coordsize="65,65" path="m3415,2114l3350,2179e" filled="f" stroked="t" strokeweight=".797pt" strokecolor="#000000">
                <v:path arrowok="t"/>
              </v:shape>
            </v:group>
            <v:group style="position:absolute;left:3350;top:2195;width:65;height:64" coordorigin="3350,2195" coordsize="65,64">
              <v:shape style="position:absolute;left:3350;top:2195;width:65;height:64" coordorigin="3350,2195" coordsize="65,64" path="m3350,2258l3415,2195e" filled="f" stroked="t" strokeweight=".797pt" strokecolor="#000000">
                <v:path arrowok="t"/>
              </v:shape>
            </v:group>
            <v:group style="position:absolute;left:3350;top:2195;width:65;height:64" coordorigin="3350,2195" coordsize="65,64">
              <v:shape style="position:absolute;left:3350;top:2195;width:65;height:64" coordorigin="3350,2195" coordsize="65,64" path="m3415,2195l3350,2258e" filled="f" stroked="t" strokeweight=".797pt" strokecolor="#000000">
                <v:path arrowok="t"/>
              </v:shape>
            </v:group>
            <v:group style="position:absolute;left:3350;top:2274;width:65;height:65" coordorigin="3350,2274" coordsize="65,65">
              <v:shape style="position:absolute;left:3350;top:2274;width:65;height:65" coordorigin="3350,2274" coordsize="65,65" path="m3350,2339l3415,2274e" filled="f" stroked="t" strokeweight=".797pt" strokecolor="#000000">
                <v:path arrowok="t"/>
              </v:shape>
            </v:group>
            <v:group style="position:absolute;left:3350;top:2274;width:65;height:65" coordorigin="3350,2274" coordsize="65,65">
              <v:shape style="position:absolute;left:3350;top:2274;width:65;height:65" coordorigin="3350,2274" coordsize="65,65" path="m3415,2274l3350,2339e" filled="f" stroked="t" strokeweight=".797pt" strokecolor="#000000">
                <v:path arrowok="t"/>
              </v:shape>
            </v:group>
            <v:group style="position:absolute;left:3350;top:2354;width:65;height:64" coordorigin="3350,2354" coordsize="65,64">
              <v:shape style="position:absolute;left:3350;top:2354;width:65;height:64" coordorigin="3350,2354" coordsize="65,64" path="m3350,2418l3415,2354e" filled="f" stroked="t" strokeweight=".797pt" strokecolor="#000000">
                <v:path arrowok="t"/>
              </v:shape>
            </v:group>
            <v:group style="position:absolute;left:3350;top:2354;width:65;height:64" coordorigin="3350,2354" coordsize="65,64">
              <v:shape style="position:absolute;left:3350;top:2354;width:65;height:64" coordorigin="3350,2354" coordsize="65,64" path="m3415,2354l3350,2418e" filled="f" stroked="t" strokeweight=".797pt" strokecolor="#000000">
                <v:path arrowok="t"/>
              </v:shape>
            </v:group>
            <v:group style="position:absolute;left:3350;top:2434;width:65;height:65" coordorigin="3350,2434" coordsize="65,65">
              <v:shape style="position:absolute;left:3350;top:2434;width:65;height:65" coordorigin="3350,2434" coordsize="65,65" path="m3350,2498l3415,2434e" filled="f" stroked="t" strokeweight=".797pt" strokecolor="#000000">
                <v:path arrowok="t"/>
              </v:shape>
            </v:group>
            <v:group style="position:absolute;left:3350;top:2434;width:65;height:65" coordorigin="3350,2434" coordsize="65,65">
              <v:shape style="position:absolute;left:3350;top:2434;width:65;height:65" coordorigin="3350,2434" coordsize="65,65" path="m3415,2434l3350,2498e" filled="f" stroked="t" strokeweight=".797pt" strokecolor="#000000">
                <v:path arrowok="t"/>
              </v:shape>
            </v:group>
            <v:group style="position:absolute;left:3350;top:2514;width:65;height:64" coordorigin="3350,2514" coordsize="65,64">
              <v:shape style="position:absolute;left:3350;top:2514;width:65;height:64" coordorigin="3350,2514" coordsize="65,64" path="m3350,2578l3415,2514e" filled="f" stroked="t" strokeweight=".797pt" strokecolor="#000000">
                <v:path arrowok="t"/>
              </v:shape>
            </v:group>
            <v:group style="position:absolute;left:3350;top:2514;width:65;height:64" coordorigin="3350,2514" coordsize="65,64">
              <v:shape style="position:absolute;left:3350;top:2514;width:65;height:64" coordorigin="3350,2514" coordsize="65,64" path="m3415,2514l3350,2578e" filled="f" stroked="t" strokeweight=".797pt" strokecolor="#000000">
                <v:path arrowok="t"/>
              </v:shape>
            </v:group>
            <v:group style="position:absolute;left:3350;top:2594;width:65;height:64" coordorigin="3350,2594" coordsize="65,64">
              <v:shape style="position:absolute;left:3350;top:2594;width:65;height:64" coordorigin="3350,2594" coordsize="65,64" path="m3350,2658l3415,2594e" filled="f" stroked="t" strokeweight=".797pt" strokecolor="#000000">
                <v:path arrowok="t"/>
              </v:shape>
            </v:group>
            <v:group style="position:absolute;left:3350;top:2594;width:65;height:64" coordorigin="3350,2594" coordsize="65,64">
              <v:shape style="position:absolute;left:3350;top:2594;width:65;height:64" coordorigin="3350,2594" coordsize="65,64" path="m3415,2594l3350,2658e" filled="f" stroked="t" strokeweight=".797pt" strokecolor="#000000">
                <v:path arrowok="t"/>
              </v:shape>
            </v:group>
            <v:group style="position:absolute;left:3350;top:2674;width:65;height:64" coordorigin="3350,2674" coordsize="65,64">
              <v:shape style="position:absolute;left:3350;top:2674;width:65;height:64" coordorigin="3350,2674" coordsize="65,64" path="m3350,2737l3415,2674e" filled="f" stroked="t" strokeweight=".797pt" strokecolor="#000000">
                <v:path arrowok="t"/>
              </v:shape>
            </v:group>
            <v:group style="position:absolute;left:3350;top:2674;width:65;height:64" coordorigin="3350,2674" coordsize="65,64">
              <v:shape style="position:absolute;left:3350;top:2674;width:65;height:64" coordorigin="3350,2674" coordsize="65,64" path="m3415,2674l3350,2737e" filled="f" stroked="t" strokeweight=".797pt" strokecolor="#000000">
                <v:path arrowok="t"/>
              </v:shape>
            </v:group>
            <v:group style="position:absolute;left:3350;top:2754;width:65;height:64" coordorigin="3350,2754" coordsize="65,64">
              <v:shape style="position:absolute;left:3350;top:2754;width:65;height:64" coordorigin="3350,2754" coordsize="65,64" path="m3350,2818l3415,2754e" filled="f" stroked="t" strokeweight=".797pt" strokecolor="#000000">
                <v:path arrowok="t"/>
              </v:shape>
            </v:group>
            <v:group style="position:absolute;left:3350;top:2754;width:65;height:64" coordorigin="3350,2754" coordsize="65,64">
              <v:shape style="position:absolute;left:3350;top:2754;width:65;height:64" coordorigin="3350,2754" coordsize="65,64" path="m3415,2754l3350,2818e" filled="f" stroked="t" strokeweight=".797pt" strokecolor="#000000">
                <v:path arrowok="t"/>
              </v:shape>
            </v:group>
            <v:group style="position:absolute;left:3350;top:2833;width:65;height:64" coordorigin="3350,2833" coordsize="65,64">
              <v:shape style="position:absolute;left:3350;top:2833;width:65;height:64" coordorigin="3350,2833" coordsize="65,64" path="m3350,2897l3415,2833e" filled="f" stroked="t" strokeweight=".797pt" strokecolor="#000000">
                <v:path arrowok="t"/>
              </v:shape>
            </v:group>
            <v:group style="position:absolute;left:3350;top:2833;width:65;height:64" coordorigin="3350,2833" coordsize="65,64">
              <v:shape style="position:absolute;left:3350;top:2833;width:65;height:64" coordorigin="3350,2833" coordsize="65,64" path="m3415,2833l3350,2897e" filled="f" stroked="t" strokeweight=".797pt" strokecolor="#000000">
                <v:path arrowok="t"/>
              </v:shape>
            </v:group>
            <v:group style="position:absolute;left:3350;top:2914;width:65;height:64" coordorigin="3350,2914" coordsize="65,64">
              <v:shape style="position:absolute;left:3350;top:2914;width:65;height:64" coordorigin="3350,2914" coordsize="65,64" path="m3350,2977l3415,2914e" filled="f" stroked="t" strokeweight=".797pt" strokecolor="#000000">
                <v:path arrowok="t"/>
              </v:shape>
            </v:group>
            <v:group style="position:absolute;left:3350;top:2914;width:65;height:64" coordorigin="3350,2914" coordsize="65,64">
              <v:shape style="position:absolute;left:3350;top:2914;width:65;height:64" coordorigin="3350,2914" coordsize="65,64" path="m3415,2914l3350,2977e" filled="f" stroked="t" strokeweight=".797pt" strokecolor="#000000">
                <v:path arrowok="t"/>
              </v:shape>
            </v:group>
            <v:group style="position:absolute;left:3350;top:2993;width:65;height:64" coordorigin="3350,2993" coordsize="65,64">
              <v:shape style="position:absolute;left:3350;top:2993;width:65;height:64" coordorigin="3350,2993" coordsize="65,64" path="m3350,3056l3415,2993e" filled="f" stroked="t" strokeweight=".797pt" strokecolor="#000000">
                <v:path arrowok="t"/>
              </v:shape>
            </v:group>
            <v:group style="position:absolute;left:3350;top:2993;width:65;height:64" coordorigin="3350,2993" coordsize="65,64">
              <v:shape style="position:absolute;left:3350;top:2993;width:65;height:64" coordorigin="3350,2993" coordsize="65,64" path="m3415,2993l3350,3056e" filled="f" stroked="t" strokeweight=".797pt" strokecolor="#000000">
                <v:path arrowok="t"/>
              </v:shape>
            </v:group>
            <v:group style="position:absolute;left:3350;top:3073;width:65;height:64" coordorigin="3350,3073" coordsize="65,64">
              <v:shape style="position:absolute;left:3350;top:3073;width:65;height:64" coordorigin="3350,3073" coordsize="65,64" path="m3350,3137l3415,3073e" filled="f" stroked="t" strokeweight=".797pt" strokecolor="#000000">
                <v:path arrowok="t"/>
              </v:shape>
            </v:group>
            <v:group style="position:absolute;left:3350;top:3073;width:65;height:64" coordorigin="3350,3073" coordsize="65,64">
              <v:shape style="position:absolute;left:3350;top:3073;width:65;height:64" coordorigin="3350,3073" coordsize="65,64" path="m3415,3073l3350,3137e" filled="f" stroked="t" strokeweight=".797pt" strokecolor="#000000">
                <v:path arrowok="t"/>
              </v:shape>
            </v:group>
            <v:group style="position:absolute;left:3350;top:3152;width:65;height:64" coordorigin="3350,3152" coordsize="65,64">
              <v:shape style="position:absolute;left:3350;top:3152;width:65;height:64" coordorigin="3350,3152" coordsize="65,64" path="m3350,3216l3415,3152e" filled="f" stroked="t" strokeweight=".797pt" strokecolor="#000000">
                <v:path arrowok="t"/>
              </v:shape>
            </v:group>
            <v:group style="position:absolute;left:3350;top:3152;width:65;height:64" coordorigin="3350,3152" coordsize="65,64">
              <v:shape style="position:absolute;left:3350;top:3152;width:65;height:64" coordorigin="3350,3152" coordsize="65,64" path="m3415,3152l3350,3216e" filled="f" stroked="t" strokeweight=".797pt" strokecolor="#000000">
                <v:path arrowok="t"/>
              </v:shape>
            </v:group>
            <v:group style="position:absolute;left:3350;top:3233;width:65;height:64" coordorigin="3350,3233" coordsize="65,64">
              <v:shape style="position:absolute;left:3350;top:3233;width:65;height:64" coordorigin="3350,3233" coordsize="65,64" path="m3350,3296l3415,3233e" filled="f" stroked="t" strokeweight=".797pt" strokecolor="#000000">
                <v:path arrowok="t"/>
              </v:shape>
            </v:group>
            <v:group style="position:absolute;left:3350;top:3233;width:65;height:64" coordorigin="3350,3233" coordsize="65,64">
              <v:shape style="position:absolute;left:3350;top:3233;width:65;height:64" coordorigin="3350,3233" coordsize="65,64" path="m3415,3233l3350,3296e" filled="f" stroked="t" strokeweight=".797pt" strokecolor="#000000">
                <v:path arrowok="t"/>
              </v:shape>
            </v:group>
            <v:group style="position:absolute;left:3350;top:3312;width:65;height:65" coordorigin="3350,3312" coordsize="65,65">
              <v:shape style="position:absolute;left:3350;top:3312;width:65;height:65" coordorigin="3350,3312" coordsize="65,65" path="m3350,3377l3415,3312e" filled="f" stroked="t" strokeweight=".797pt" strokecolor="#000000">
                <v:path arrowok="t"/>
              </v:shape>
            </v:group>
            <v:group style="position:absolute;left:3350;top:3312;width:65;height:65" coordorigin="3350,3312" coordsize="65,65">
              <v:shape style="position:absolute;left:3350;top:3312;width:65;height:65" coordorigin="3350,3312" coordsize="65,65" path="m3415,3312l3350,3377e" filled="f" stroked="t" strokeweight=".797pt" strokecolor="#000000">
                <v:path arrowok="t"/>
              </v:shape>
            </v:group>
            <v:group style="position:absolute;left:3350;top:3310;width:65;height:64" coordorigin="3350,3310" coordsize="65,64">
              <v:shape style="position:absolute;left:3350;top:3310;width:65;height:64" coordorigin="3350,3310" coordsize="65,64" path="m3350,3310l3415,3373e" filled="f" stroked="t" strokeweight=".797pt" strokecolor="#000000">
                <v:path arrowok="t"/>
              </v:shape>
            </v:group>
            <v:group style="position:absolute;left:3350;top:3310;width:65;height:64" coordorigin="3350,3310" coordsize="65,64">
              <v:shape style="position:absolute;left:3350;top:3310;width:65;height:64" coordorigin="3350,3310" coordsize="65,64" path="m3415,3373l3350,3310e" filled="f" stroked="t" strokeweight=".797pt" strokecolor="#000000">
                <v:path arrowok="t"/>
              </v:shape>
            </v:group>
            <v:group style="position:absolute;left:3350;top:3230;width:65;height:64" coordorigin="3350,3230" coordsize="65,64">
              <v:shape style="position:absolute;left:3350;top:3230;width:65;height:64" coordorigin="3350,3230" coordsize="65,64" path="m3350,3230l3415,3294e" filled="f" stroked="t" strokeweight=".797pt" strokecolor="#000000">
                <v:path arrowok="t"/>
              </v:shape>
            </v:group>
            <v:group style="position:absolute;left:3350;top:3230;width:65;height:64" coordorigin="3350,3230" coordsize="65,64">
              <v:shape style="position:absolute;left:3350;top:3230;width:65;height:64" coordorigin="3350,3230" coordsize="65,64" path="m3415,3294l3350,3230e" filled="f" stroked="t" strokeweight=".797pt" strokecolor="#000000">
                <v:path arrowok="t"/>
              </v:shape>
            </v:group>
            <v:group style="position:absolute;left:3350;top:3150;width:65;height:64" coordorigin="3350,3150" coordsize="65,64">
              <v:shape style="position:absolute;left:3350;top:3150;width:65;height:64" coordorigin="3350,3150" coordsize="65,64" path="m3350,3150l3415,3214e" filled="f" stroked="t" strokeweight=".797pt" strokecolor="#000000">
                <v:path arrowok="t"/>
              </v:shape>
            </v:group>
            <v:group style="position:absolute;left:3350;top:3150;width:65;height:64" coordorigin="3350,3150" coordsize="65,64">
              <v:shape style="position:absolute;left:3350;top:3150;width:65;height:64" coordorigin="3350,3150" coordsize="65,64" path="m3415,3214l3350,3150e" filled="f" stroked="t" strokeweight=".797pt" strokecolor="#000000">
                <v:path arrowok="t"/>
              </v:shape>
            </v:group>
            <v:group style="position:absolute;left:3350;top:3070;width:65;height:65" coordorigin="3350,3070" coordsize="65,65">
              <v:shape style="position:absolute;left:3350;top:3070;width:65;height:65" coordorigin="3350,3070" coordsize="65,65" path="m3350,3070l3415,3134e" filled="f" stroked="t" strokeweight=".797pt" strokecolor="#000000">
                <v:path arrowok="t"/>
              </v:shape>
            </v:group>
            <v:group style="position:absolute;left:3350;top:3070;width:65;height:65" coordorigin="3350,3070" coordsize="65,65">
              <v:shape style="position:absolute;left:3350;top:3070;width:65;height:65" coordorigin="3350,3070" coordsize="65,65" path="m3415,3134l3350,3070e" filled="f" stroked="t" strokeweight=".797pt" strokecolor="#000000">
                <v:path arrowok="t"/>
              </v:shape>
            </v:group>
            <v:group style="position:absolute;left:3350;top:2990;width:65;height:64" coordorigin="3350,2990" coordsize="65,64">
              <v:shape style="position:absolute;left:3350;top:2990;width:65;height:64" coordorigin="3350,2990" coordsize="65,64" path="m3350,2990l3415,3054e" filled="f" stroked="t" strokeweight=".797pt" strokecolor="#000000">
                <v:path arrowok="t"/>
              </v:shape>
            </v:group>
            <v:group style="position:absolute;left:3350;top:2990;width:65;height:64" coordorigin="3350,2990" coordsize="65,64">
              <v:shape style="position:absolute;left:3350;top:2990;width:65;height:64" coordorigin="3350,2990" coordsize="65,64" path="m3415,3054l3350,2990e" filled="f" stroked="t" strokeweight=".797pt" strokecolor="#000000">
                <v:path arrowok="t"/>
              </v:shape>
            </v:group>
            <v:group style="position:absolute;left:3350;top:2910;width:65;height:65" coordorigin="3350,2910" coordsize="65,65">
              <v:shape style="position:absolute;left:3350;top:2910;width:65;height:65" coordorigin="3350,2910" coordsize="65,65" path="m3350,2910l3415,2975e" filled="f" stroked="t" strokeweight=".797pt" strokecolor="#000000">
                <v:path arrowok="t"/>
              </v:shape>
            </v:group>
            <v:group style="position:absolute;left:3350;top:2910;width:65;height:65" coordorigin="3350,2910" coordsize="65,65">
              <v:shape style="position:absolute;left:3350;top:2910;width:65;height:65" coordorigin="3350,2910" coordsize="65,65" path="m3415,2975l3350,2910e" filled="f" stroked="t" strokeweight=".797pt" strokecolor="#000000">
                <v:path arrowok="t"/>
              </v:shape>
            </v:group>
            <v:group style="position:absolute;left:3350;top:2831;width:65;height:64" coordorigin="3350,2831" coordsize="65,64">
              <v:shape style="position:absolute;left:3350;top:2831;width:65;height:64" coordorigin="3350,2831" coordsize="65,64" path="m3350,2831l3415,2894e" filled="f" stroked="t" strokeweight=".797pt" strokecolor="#000000">
                <v:path arrowok="t"/>
              </v:shape>
            </v:group>
            <v:group style="position:absolute;left:3350;top:2831;width:65;height:64" coordorigin="3350,2831" coordsize="65,64">
              <v:shape style="position:absolute;left:3350;top:2831;width:65;height:64" coordorigin="3350,2831" coordsize="65,64" path="m3415,2894l3350,2831e" filled="f" stroked="t" strokeweight=".797pt" strokecolor="#000000">
                <v:path arrowok="t"/>
              </v:shape>
            </v:group>
            <v:group style="position:absolute;left:3350;top:2750;width:65;height:65" coordorigin="3350,2750" coordsize="65,65">
              <v:shape style="position:absolute;left:3350;top:2750;width:65;height:65" coordorigin="3350,2750" coordsize="65,65" path="m3350,2750l3415,2815e" filled="f" stroked="t" strokeweight=".797pt" strokecolor="#000000">
                <v:path arrowok="t"/>
              </v:shape>
            </v:group>
            <v:group style="position:absolute;left:3350;top:2750;width:65;height:65" coordorigin="3350,2750" coordsize="65,65">
              <v:shape style="position:absolute;left:3350;top:2750;width:65;height:65" coordorigin="3350,2750" coordsize="65,65" path="m3415,2815l3350,2750e" filled="f" stroked="t" strokeweight=".797pt" strokecolor="#000000">
                <v:path arrowok="t"/>
              </v:shape>
            </v:group>
            <v:group style="position:absolute;left:3350;top:2671;width:65;height:64" coordorigin="3350,2671" coordsize="65,64">
              <v:shape style="position:absolute;left:3350;top:2671;width:65;height:64" coordorigin="3350,2671" coordsize="65,64" path="m3350,2671l3415,2735e" filled="f" stroked="t" strokeweight=".797pt" strokecolor="#000000">
                <v:path arrowok="t"/>
              </v:shape>
            </v:group>
            <v:group style="position:absolute;left:3350;top:2671;width:65;height:64" coordorigin="3350,2671" coordsize="65,64">
              <v:shape style="position:absolute;left:3350;top:2671;width:65;height:64" coordorigin="3350,2671" coordsize="65,64" path="m3415,2735l3350,2671e" filled="f" stroked="t" strokeweight=".797pt" strokecolor="#000000">
                <v:path arrowok="t"/>
              </v:shape>
            </v:group>
            <v:group style="position:absolute;left:3350;top:2591;width:65;height:65" coordorigin="3350,2591" coordsize="65,65">
              <v:shape style="position:absolute;left:3350;top:2591;width:65;height:65" coordorigin="3350,2591" coordsize="65,65" path="m3350,2591l3415,2656e" filled="f" stroked="t" strokeweight=".797pt" strokecolor="#000000">
                <v:path arrowok="t"/>
              </v:shape>
            </v:group>
            <v:group style="position:absolute;left:3350;top:2591;width:65;height:65" coordorigin="3350,2591" coordsize="65,65">
              <v:shape style="position:absolute;left:3350;top:2591;width:65;height:65" coordorigin="3350,2591" coordsize="65,65" path="m3415,2656l3350,2591e" filled="f" stroked="t" strokeweight=".797pt" strokecolor="#000000">
                <v:path arrowok="t"/>
              </v:shape>
            </v:group>
            <v:group style="position:absolute;left:3350;top:2512;width:65;height:64" coordorigin="3350,2512" coordsize="65,64">
              <v:shape style="position:absolute;left:3350;top:2512;width:65;height:64" coordorigin="3350,2512" coordsize="65,64" path="m3350,2512l3415,2575e" filled="f" stroked="t" strokeweight=".797pt" strokecolor="#000000">
                <v:path arrowok="t"/>
              </v:shape>
            </v:group>
            <v:group style="position:absolute;left:3350;top:2512;width:65;height:64" coordorigin="3350,2512" coordsize="65,64">
              <v:shape style="position:absolute;left:3350;top:2512;width:65;height:64" coordorigin="3350,2512" coordsize="65,64" path="m3415,2575l3350,2512e" filled="f" stroked="t" strokeweight=".797pt" strokecolor="#000000">
                <v:path arrowok="t"/>
              </v:shape>
            </v:group>
            <v:group style="position:absolute;left:3350;top:2431;width:65;height:64" coordorigin="3350,2431" coordsize="65,64">
              <v:shape style="position:absolute;left:3350;top:2431;width:65;height:64" coordorigin="3350,2431" coordsize="65,64" path="m3350,2431l3415,2495e" filled="f" stroked="t" strokeweight=".797pt" strokecolor="#000000">
                <v:path arrowok="t"/>
              </v:shape>
            </v:group>
            <v:group style="position:absolute;left:3350;top:2431;width:65;height:64" coordorigin="3350,2431" coordsize="65,64">
              <v:shape style="position:absolute;left:3350;top:2431;width:65;height:64" coordorigin="3350,2431" coordsize="65,64" path="m3415,2495l3350,2431e" filled="f" stroked="t" strokeweight=".797pt" strokecolor="#000000">
                <v:path arrowok="t"/>
              </v:shape>
            </v:group>
            <v:group style="position:absolute;left:3350;top:2352;width:65;height:64" coordorigin="3350,2352" coordsize="65,64">
              <v:shape style="position:absolute;left:3350;top:2352;width:65;height:64" coordorigin="3350,2352" coordsize="65,64" path="m3350,2352l3415,2416e" filled="f" stroked="t" strokeweight=".797pt" strokecolor="#000000">
                <v:path arrowok="t"/>
              </v:shape>
            </v:group>
            <v:group style="position:absolute;left:3350;top:2352;width:65;height:64" coordorigin="3350,2352" coordsize="65,64">
              <v:shape style="position:absolute;left:3350;top:2352;width:65;height:64" coordorigin="3350,2352" coordsize="65,64" path="m3415,2416l3350,2352e" filled="f" stroked="t" strokeweight=".797pt" strokecolor="#000000">
                <v:path arrowok="t"/>
              </v:shape>
            </v:group>
            <v:group style="position:absolute;left:3350;top:2272;width:65;height:64" coordorigin="3350,2272" coordsize="65,64">
              <v:shape style="position:absolute;left:3350;top:2272;width:65;height:64" coordorigin="3350,2272" coordsize="65,64" path="m3350,2272l3415,2335e" filled="f" stroked="t" strokeweight=".797pt" strokecolor="#000000">
                <v:path arrowok="t"/>
              </v:shape>
            </v:group>
            <v:group style="position:absolute;left:3350;top:2272;width:65;height:64" coordorigin="3350,2272" coordsize="65,64">
              <v:shape style="position:absolute;left:3350;top:2272;width:65;height:64" coordorigin="3350,2272" coordsize="65,64" path="m3415,2335l3350,2272e" filled="f" stroked="t" strokeweight=".797pt" strokecolor="#000000">
                <v:path arrowok="t"/>
              </v:shape>
            </v:group>
            <v:group style="position:absolute;left:3350;top:2192;width:65;height:64" coordorigin="3350,2192" coordsize="65,64">
              <v:shape style="position:absolute;left:3350;top:2192;width:65;height:64" coordorigin="3350,2192" coordsize="65,64" path="m3350,2192l3415,2256e" filled="f" stroked="t" strokeweight=".797pt" strokecolor="#000000">
                <v:path arrowok="t"/>
              </v:shape>
            </v:group>
            <v:group style="position:absolute;left:3350;top:2192;width:65;height:64" coordorigin="3350,2192" coordsize="65,64">
              <v:shape style="position:absolute;left:3350;top:2192;width:65;height:64" coordorigin="3350,2192" coordsize="65,64" path="m3415,2256l3350,2192e" filled="f" stroked="t" strokeweight=".797pt" strokecolor="#000000">
                <v:path arrowok="t"/>
              </v:shape>
            </v:group>
            <v:group style="position:absolute;left:3350;top:2112;width:65;height:64" coordorigin="3350,2112" coordsize="65,64">
              <v:shape style="position:absolute;left:3350;top:2112;width:65;height:64" coordorigin="3350,2112" coordsize="65,64" path="m3350,2112l3415,2176e" filled="f" stroked="t" strokeweight=".797pt" strokecolor="#000000">
                <v:path arrowok="t"/>
              </v:shape>
            </v:group>
            <v:group style="position:absolute;left:3350;top:2112;width:65;height:64" coordorigin="3350,2112" coordsize="65,64">
              <v:shape style="position:absolute;left:3350;top:2112;width:65;height:64" coordorigin="3350,2112" coordsize="65,64" path="m3415,2176l3350,2112e" filled="f" stroked="t" strokeweight=".797pt" strokecolor="#000000">
                <v:path arrowok="t"/>
              </v:shape>
            </v:group>
            <v:group style="position:absolute;left:3350;top:2033;width:65;height:64" coordorigin="3350,2033" coordsize="65,64">
              <v:shape style="position:absolute;left:3350;top:2033;width:65;height:64" coordorigin="3350,2033" coordsize="65,64" path="m3350,2033l3415,2096e" filled="f" stroked="t" strokeweight=".797pt" strokecolor="#000000">
                <v:path arrowok="t"/>
              </v:shape>
            </v:group>
            <v:group style="position:absolute;left:3350;top:2033;width:65;height:64" coordorigin="3350,2033" coordsize="65,64">
              <v:shape style="position:absolute;left:3350;top:2033;width:65;height:64" coordorigin="3350,2033" coordsize="65,64" path="m3415,2096l3350,2033e" filled="f" stroked="t" strokeweight=".797pt" strokecolor="#000000">
                <v:path arrowok="t"/>
              </v:shape>
            </v:group>
            <v:group style="position:absolute;left:3350;top:1952;width:65;height:64" coordorigin="3350,1952" coordsize="65,64">
              <v:shape style="position:absolute;left:3350;top:1952;width:65;height:64" coordorigin="3350,1952" coordsize="65,64" path="m3350,1952l3415,2016e" filled="f" stroked="t" strokeweight=".797pt" strokecolor="#000000">
                <v:path arrowok="t"/>
              </v:shape>
            </v:group>
            <v:group style="position:absolute;left:3350;top:1952;width:65;height:64" coordorigin="3350,1952" coordsize="65,64">
              <v:shape style="position:absolute;left:3350;top:1952;width:65;height:64" coordorigin="3350,1952" coordsize="65,64" path="m3415,2016l3350,1952e" filled="f" stroked="t" strokeweight=".797pt" strokecolor="#000000">
                <v:path arrowok="t"/>
              </v:shape>
            </v:group>
            <v:group style="position:absolute;left:3350;top:1873;width:65;height:64" coordorigin="3350,1873" coordsize="65,64">
              <v:shape style="position:absolute;left:3350;top:1873;width:65;height:64" coordorigin="3350,1873" coordsize="65,64" path="m3350,1873l3415,1937e" filled="f" stroked="t" strokeweight=".797pt" strokecolor="#000000">
                <v:path arrowok="t"/>
              </v:shape>
            </v:group>
            <v:group style="position:absolute;left:3350;top:1873;width:65;height:64" coordorigin="3350,1873" coordsize="65,64">
              <v:shape style="position:absolute;left:3350;top:1873;width:65;height:64" coordorigin="3350,1873" coordsize="65,64" path="m3415,1937l3350,1873e" filled="f" stroked="t" strokeweight=".797pt" strokecolor="#000000">
                <v:path arrowok="t"/>
              </v:shape>
            </v:group>
            <v:group style="position:absolute;left:3350;top:1793;width:65;height:64" coordorigin="3350,1793" coordsize="65,64">
              <v:shape style="position:absolute;left:3350;top:1793;width:65;height:64" coordorigin="3350,1793" coordsize="65,64" path="m3350,1793l3415,1856e" filled="f" stroked="t" strokeweight=".797pt" strokecolor="#000000">
                <v:path arrowok="t"/>
              </v:shape>
            </v:group>
            <v:group style="position:absolute;left:3350;top:1793;width:65;height:64" coordorigin="3350,1793" coordsize="65,64">
              <v:shape style="position:absolute;left:3350;top:1793;width:65;height:64" coordorigin="3350,1793" coordsize="65,64" path="m3415,1856l3350,1793e" filled="f" stroked="t" strokeweight=".797pt" strokecolor="#000000">
                <v:path arrowok="t"/>
              </v:shape>
            </v:group>
            <v:group style="position:absolute;left:3350;top:1714;width:65;height:64" coordorigin="3350,1714" coordsize="65,64">
              <v:shape style="position:absolute;left:3350;top:1714;width:65;height:64" coordorigin="3350,1714" coordsize="65,64" path="m3350,1714l3415,1777e" filled="f" stroked="t" strokeweight=".797pt" strokecolor="#000000">
                <v:path arrowok="t"/>
              </v:shape>
            </v:group>
            <v:group style="position:absolute;left:3350;top:1714;width:65;height:64" coordorigin="3350,1714" coordsize="65,64">
              <v:shape style="position:absolute;left:3350;top:1714;width:65;height:64" coordorigin="3350,1714" coordsize="65,64" path="m3415,1777l3350,1714e" filled="f" stroked="t" strokeweight=".797pt" strokecolor="#000000">
                <v:path arrowok="t"/>
              </v:shape>
            </v:group>
            <v:group style="position:absolute;left:3350;top:1633;width:65;height:64" coordorigin="3350,1633" coordsize="65,64">
              <v:shape style="position:absolute;left:3350;top:1633;width:65;height:64" coordorigin="3350,1633" coordsize="65,64" path="m3350,1633l3415,1697e" filled="f" stroked="t" strokeweight=".797pt" strokecolor="#000000">
                <v:path arrowok="t"/>
              </v:shape>
            </v:group>
            <v:group style="position:absolute;left:3350;top:1633;width:65;height:64" coordorigin="3350,1633" coordsize="65,64">
              <v:shape style="position:absolute;left:3350;top:1633;width:65;height:64" coordorigin="3350,1633" coordsize="65,64" path="m3415,1697l3350,1633e" filled="f" stroked="t" strokeweight=".797pt" strokecolor="#000000">
                <v:path arrowok="t"/>
              </v:shape>
            </v:group>
            <v:group style="position:absolute;left:3350;top:1553;width:65;height:65" coordorigin="3350,1553" coordsize="65,65">
              <v:shape style="position:absolute;left:3350;top:1553;width:65;height:65" coordorigin="3350,1553" coordsize="65,65" path="m3350,1553l3415,1618e" filled="f" stroked="t" strokeweight=".797pt" strokecolor="#000000">
                <v:path arrowok="t"/>
              </v:shape>
            </v:group>
            <v:group style="position:absolute;left:3350;top:1553;width:65;height:65" coordorigin="3350,1553" coordsize="65,65">
              <v:shape style="position:absolute;left:3350;top:1553;width:65;height:65" coordorigin="3350,1553" coordsize="65,65" path="m3415,1618l3350,1553e" filled="f" stroked="t" strokeweight=".797pt" strokecolor="#000000">
                <v:path arrowok="t"/>
              </v:shape>
            </v:group>
            <v:group style="position:absolute;left:3350;top:1474;width:65;height:64" coordorigin="3350,1474" coordsize="65,64">
              <v:shape style="position:absolute;left:3350;top:1474;width:65;height:64" coordorigin="3350,1474" coordsize="65,64" path="m3350,1474l3415,1537e" filled="f" stroked="t" strokeweight=".797pt" strokecolor="#000000">
                <v:path arrowok="t"/>
              </v:shape>
            </v:group>
            <v:group style="position:absolute;left:3350;top:1474;width:65;height:64" coordorigin="3350,1474" coordsize="65,64">
              <v:shape style="position:absolute;left:3350;top:1474;width:65;height:64" coordorigin="3350,1474" coordsize="65,64" path="m3415,1537l3350,1474e" filled="f" stroked="t" strokeweight=".797pt" strokecolor="#000000">
                <v:path arrowok="t"/>
              </v:shape>
            </v:group>
            <v:group style="position:absolute;left:3350;top:1393;width:65;height:65" coordorigin="3350,1393" coordsize="65,65">
              <v:shape style="position:absolute;left:3350;top:1393;width:65;height:65" coordorigin="3350,1393" coordsize="65,65" path="m3350,1393l3415,1458e" filled="f" stroked="t" strokeweight=".797pt" strokecolor="#000000">
                <v:path arrowok="t"/>
              </v:shape>
            </v:group>
            <v:group style="position:absolute;left:3350;top:1393;width:65;height:65" coordorigin="3350,1393" coordsize="65,65">
              <v:shape style="position:absolute;left:3350;top:1393;width:65;height:65" coordorigin="3350,1393" coordsize="65,65" path="m3415,1458l3350,1393e" filled="f" stroked="t" strokeweight=".797pt" strokecolor="#000000">
                <v:path arrowok="t"/>
              </v:shape>
            </v:group>
            <v:group style="position:absolute;left:3350;top:1314;width:65;height:64" coordorigin="3350,1314" coordsize="65,64">
              <v:shape style="position:absolute;left:3350;top:1314;width:65;height:64" coordorigin="3350,1314" coordsize="65,64" path="m3350,1314l3415,1378e" filled="f" stroked="t" strokeweight=".797pt" strokecolor="#000000">
                <v:path arrowok="t"/>
              </v:shape>
            </v:group>
            <v:group style="position:absolute;left:3350;top:1314;width:65;height:64" coordorigin="3350,1314" coordsize="65,64">
              <v:shape style="position:absolute;left:3350;top:1314;width:65;height:64" coordorigin="3350,1314" coordsize="65,64" path="m3415,1378l3350,1314e" filled="f" stroked="t" strokeweight=".797pt" strokecolor="#000000">
                <v:path arrowok="t"/>
              </v:shape>
            </v:group>
            <v:group style="position:absolute;left:3350;top:1234;width:65;height:65" coordorigin="3350,1234" coordsize="65,65">
              <v:shape style="position:absolute;left:3350;top:1234;width:65;height:65" coordorigin="3350,1234" coordsize="65,65" path="m3350,1234l3415,1298e" filled="f" stroked="t" strokeweight=".797pt" strokecolor="#000000">
                <v:path arrowok="t"/>
              </v:shape>
            </v:group>
            <v:group style="position:absolute;left:3350;top:1234;width:65;height:65" coordorigin="3350,1234" coordsize="65,65">
              <v:shape style="position:absolute;left:3350;top:1234;width:65;height:65" coordorigin="3350,1234" coordsize="65,65" path="m3415,1298l3350,1234e" filled="f" stroked="t" strokeweight=".797pt" strokecolor="#000000">
                <v:path arrowok="t"/>
              </v:shape>
            </v:group>
            <v:group style="position:absolute;left:3350;top:2083;width:64;height:1306" coordorigin="3350,2083" coordsize="64,1306">
              <v:shape style="position:absolute;left:3350;top:2083;width:64;height:1306" coordorigin="3350,2083" coordsize="64,1306" path="m3350,3389l3414,3389,3414,2083,3350,2083,3350,3389xe" filled="f" stroked="t" strokeweight=".797pt" strokecolor="#000000">
                <v:path arrowok="t"/>
              </v:shape>
            </v:group>
            <v:group style="position:absolute;left:3350;top:2099;width:65;height:64" coordorigin="3350,2099" coordsize="65,64">
              <v:shape style="position:absolute;left:3350;top:2099;width:65;height:64" coordorigin="3350,2099" coordsize="65,64" path="m3350,2162l3415,2099e" filled="f" stroked="t" strokeweight=".797pt" strokecolor="#000000">
                <v:path arrowok="t"/>
              </v:shape>
            </v:group>
            <v:group style="position:absolute;left:3350;top:2099;width:65;height:64" coordorigin="3350,2099" coordsize="65,64">
              <v:shape style="position:absolute;left:3350;top:2099;width:65;height:64" coordorigin="3350,2099" coordsize="65,64" path="m3415,2099l3350,2162e" filled="f" stroked="t" strokeweight=".797pt" strokecolor="#000000">
                <v:path arrowok="t"/>
              </v:shape>
            </v:group>
            <v:group style="position:absolute;left:3350;top:2179;width:65;height:64" coordorigin="3350,2179" coordsize="65,64">
              <v:shape style="position:absolute;left:3350;top:2179;width:65;height:64" coordorigin="3350,2179" coordsize="65,64" path="m3350,2243l3415,2179e" filled="f" stroked="t" strokeweight=".797pt" strokecolor="#000000">
                <v:path arrowok="t"/>
              </v:shape>
            </v:group>
            <v:group style="position:absolute;left:3350;top:2179;width:65;height:64" coordorigin="3350,2179" coordsize="65,64">
              <v:shape style="position:absolute;left:3350;top:2179;width:65;height:64" coordorigin="3350,2179" coordsize="65,64" path="m3415,2179l3350,2243e" filled="f" stroked="t" strokeweight=".797pt" strokecolor="#000000">
                <v:path arrowok="t"/>
              </v:shape>
            </v:group>
            <v:group style="position:absolute;left:3350;top:2258;width:65;height:64" coordorigin="3350,2258" coordsize="65,64">
              <v:shape style="position:absolute;left:3350;top:2258;width:65;height:64" coordorigin="3350,2258" coordsize="65,64" path="m3350,2322l3415,2258e" filled="f" stroked="t" strokeweight=".797pt" strokecolor="#000000">
                <v:path arrowok="t"/>
              </v:shape>
            </v:group>
            <v:group style="position:absolute;left:3350;top:2258;width:65;height:64" coordorigin="3350,2258" coordsize="65,64">
              <v:shape style="position:absolute;left:3350;top:2258;width:65;height:64" coordorigin="3350,2258" coordsize="65,64" path="m3415,2258l3350,2322e" filled="f" stroked="t" strokeweight=".797pt" strokecolor="#000000">
                <v:path arrowok="t"/>
              </v:shape>
            </v:group>
            <v:group style="position:absolute;left:3350;top:2339;width:65;height:64" coordorigin="3350,2339" coordsize="65,64">
              <v:shape style="position:absolute;left:3350;top:2339;width:65;height:64" coordorigin="3350,2339" coordsize="65,64" path="m3350,2402l3415,2339e" filled="f" stroked="t" strokeweight=".797pt" strokecolor="#000000">
                <v:path arrowok="t"/>
              </v:shape>
            </v:group>
            <v:group style="position:absolute;left:3350;top:2339;width:65;height:64" coordorigin="3350,2339" coordsize="65,64">
              <v:shape style="position:absolute;left:3350;top:2339;width:65;height:64" coordorigin="3350,2339" coordsize="65,64" path="m3415,2339l3350,2402e" filled="f" stroked="t" strokeweight=".797pt" strokecolor="#000000">
                <v:path arrowok="t"/>
              </v:shape>
            </v:group>
            <v:group style="position:absolute;left:3350;top:2418;width:65;height:64" coordorigin="3350,2418" coordsize="65,64">
              <v:shape style="position:absolute;left:3350;top:2418;width:65;height:64" coordorigin="3350,2418" coordsize="65,64" path="m3350,2482l3415,2418e" filled="f" stroked="t" strokeweight=".797pt" strokecolor="#000000">
                <v:path arrowok="t"/>
              </v:shape>
            </v:group>
            <v:group style="position:absolute;left:3350;top:2418;width:65;height:64" coordorigin="3350,2418" coordsize="65,64">
              <v:shape style="position:absolute;left:3350;top:2418;width:65;height:64" coordorigin="3350,2418" coordsize="65,64" path="m3415,2418l3350,2482e" filled="f" stroked="t" strokeweight=".797pt" strokecolor="#000000">
                <v:path arrowok="t"/>
              </v:shape>
            </v:group>
            <v:group style="position:absolute;left:3350;top:2498;width:65;height:64" coordorigin="3350,2498" coordsize="65,64">
              <v:shape style="position:absolute;left:3350;top:2498;width:65;height:64" coordorigin="3350,2498" coordsize="65,64" path="m3350,2562l3415,2498e" filled="f" stroked="t" strokeweight=".797pt" strokecolor="#000000">
                <v:path arrowok="t"/>
              </v:shape>
            </v:group>
            <v:group style="position:absolute;left:3350;top:2498;width:65;height:64" coordorigin="3350,2498" coordsize="65,64">
              <v:shape style="position:absolute;left:3350;top:2498;width:65;height:64" coordorigin="3350,2498" coordsize="65,64" path="m3415,2498l3350,2562e" filled="f" stroked="t" strokeweight=".797pt" strokecolor="#000000">
                <v:path arrowok="t"/>
              </v:shape>
            </v:group>
            <v:group style="position:absolute;left:3350;top:2578;width:65;height:64" coordorigin="3350,2578" coordsize="65,64">
              <v:shape style="position:absolute;left:3350;top:2578;width:65;height:64" coordorigin="3350,2578" coordsize="65,64" path="m3350,2641l3415,2578e" filled="f" stroked="t" strokeweight=".797pt" strokecolor="#000000">
                <v:path arrowok="t"/>
              </v:shape>
            </v:group>
            <v:group style="position:absolute;left:3350;top:2578;width:65;height:64" coordorigin="3350,2578" coordsize="65,64">
              <v:shape style="position:absolute;left:3350;top:2578;width:65;height:64" coordorigin="3350,2578" coordsize="65,64" path="m3415,2578l3350,2641e" filled="f" stroked="t" strokeweight=".797pt" strokecolor="#000000">
                <v:path arrowok="t"/>
              </v:shape>
            </v:group>
            <v:group style="position:absolute;left:3350;top:2658;width:65;height:64" coordorigin="3350,2658" coordsize="65,64">
              <v:shape style="position:absolute;left:3350;top:2658;width:65;height:64" coordorigin="3350,2658" coordsize="65,64" path="m3350,2722l3415,2658e" filled="f" stroked="t" strokeweight=".797pt" strokecolor="#000000">
                <v:path arrowok="t"/>
              </v:shape>
            </v:group>
            <v:group style="position:absolute;left:3350;top:2658;width:65;height:64" coordorigin="3350,2658" coordsize="65,64">
              <v:shape style="position:absolute;left:3350;top:2658;width:65;height:64" coordorigin="3350,2658" coordsize="65,64" path="m3415,2658l3350,2722e" filled="f" stroked="t" strokeweight=".797pt" strokecolor="#000000">
                <v:path arrowok="t"/>
              </v:shape>
            </v:group>
            <v:group style="position:absolute;left:3350;top:2737;width:65;height:65" coordorigin="3350,2737" coordsize="65,65">
              <v:shape style="position:absolute;left:3350;top:2737;width:65;height:65" coordorigin="3350,2737" coordsize="65,65" path="m3350,2802l3415,2737e" filled="f" stroked="t" strokeweight=".797pt" strokecolor="#000000">
                <v:path arrowok="t"/>
              </v:shape>
            </v:group>
            <v:group style="position:absolute;left:3350;top:2737;width:65;height:65" coordorigin="3350,2737" coordsize="65,65">
              <v:shape style="position:absolute;left:3350;top:2737;width:65;height:65" coordorigin="3350,2737" coordsize="65,65" path="m3415,2737l3350,2802e" filled="f" stroked="t" strokeweight=".797pt" strokecolor="#000000">
                <v:path arrowok="t"/>
              </v:shape>
            </v:group>
            <v:group style="position:absolute;left:3350;top:2818;width:65;height:64" coordorigin="3350,2818" coordsize="65,64">
              <v:shape style="position:absolute;left:3350;top:2818;width:65;height:64" coordorigin="3350,2818" coordsize="65,64" path="m3350,2881l3415,2818e" filled="f" stroked="t" strokeweight=".797pt" strokecolor="#000000">
                <v:path arrowok="t"/>
              </v:shape>
            </v:group>
            <v:group style="position:absolute;left:3350;top:2818;width:65;height:64" coordorigin="3350,2818" coordsize="65,64">
              <v:shape style="position:absolute;left:3350;top:2818;width:65;height:64" coordorigin="3350,2818" coordsize="65,64" path="m3415,2818l3350,2881e" filled="f" stroked="t" strokeweight=".797pt" strokecolor="#000000">
                <v:path arrowok="t"/>
              </v:shape>
            </v:group>
            <v:group style="position:absolute;left:3350;top:2897;width:65;height:65" coordorigin="3350,2897" coordsize="65,65">
              <v:shape style="position:absolute;left:3350;top:2897;width:65;height:65" coordorigin="3350,2897" coordsize="65,65" path="m3350,2962l3415,2897e" filled="f" stroked="t" strokeweight=".797pt" strokecolor="#000000">
                <v:path arrowok="t"/>
              </v:shape>
            </v:group>
            <v:group style="position:absolute;left:3350;top:2897;width:65;height:65" coordorigin="3350,2897" coordsize="65,65">
              <v:shape style="position:absolute;left:3350;top:2897;width:65;height:65" coordorigin="3350,2897" coordsize="65,65" path="m3415,2897l3350,2962e" filled="f" stroked="t" strokeweight=".797pt" strokecolor="#000000">
                <v:path arrowok="t"/>
              </v:shape>
            </v:group>
            <v:group style="position:absolute;left:3350;top:2977;width:65;height:64" coordorigin="3350,2977" coordsize="65,64">
              <v:shape style="position:absolute;left:3350;top:2977;width:65;height:64" coordorigin="3350,2977" coordsize="65,64" path="m3350,3041l3415,2977e" filled="f" stroked="t" strokeweight=".797pt" strokecolor="#000000">
                <v:path arrowok="t"/>
              </v:shape>
            </v:group>
            <v:group style="position:absolute;left:3350;top:2977;width:65;height:64" coordorigin="3350,2977" coordsize="65,64">
              <v:shape style="position:absolute;left:3350;top:2977;width:65;height:64" coordorigin="3350,2977" coordsize="65,64" path="m3415,2977l3350,3041e" filled="f" stroked="t" strokeweight=".797pt" strokecolor="#000000">
                <v:path arrowok="t"/>
              </v:shape>
            </v:group>
            <v:group style="position:absolute;left:3350;top:3056;width:65;height:65" coordorigin="3350,3056" coordsize="65,65">
              <v:shape style="position:absolute;left:3350;top:3056;width:65;height:65" coordorigin="3350,3056" coordsize="65,65" path="m3350,3121l3415,3056e" filled="f" stroked="t" strokeweight=".797pt" strokecolor="#000000">
                <v:path arrowok="t"/>
              </v:shape>
            </v:group>
            <v:group style="position:absolute;left:3350;top:3056;width:65;height:65" coordorigin="3350,3056" coordsize="65,65">
              <v:shape style="position:absolute;left:3350;top:3056;width:65;height:65" coordorigin="3350,3056" coordsize="65,65" path="m3415,3056l3350,3121e" filled="f" stroked="t" strokeweight=".797pt" strokecolor="#000000">
                <v:path arrowok="t"/>
              </v:shape>
            </v:group>
            <v:group style="position:absolute;left:3350;top:3137;width:65;height:64" coordorigin="3350,3137" coordsize="65,64">
              <v:shape style="position:absolute;left:3350;top:3137;width:65;height:64" coordorigin="3350,3137" coordsize="65,64" path="m3350,3200l3415,3137e" filled="f" stroked="t" strokeweight=".797pt" strokecolor="#000000">
                <v:path arrowok="t"/>
              </v:shape>
            </v:group>
            <v:group style="position:absolute;left:3350;top:3137;width:65;height:64" coordorigin="3350,3137" coordsize="65,64">
              <v:shape style="position:absolute;left:3350;top:3137;width:65;height:64" coordorigin="3350,3137" coordsize="65,64" path="m3415,3137l3350,3200e" filled="f" stroked="t" strokeweight=".797pt" strokecolor="#000000">
                <v:path arrowok="t"/>
              </v:shape>
            </v:group>
            <v:group style="position:absolute;left:3350;top:3216;width:65;height:65" coordorigin="3350,3216" coordsize="65,65">
              <v:shape style="position:absolute;left:3350;top:3216;width:65;height:65" coordorigin="3350,3216" coordsize="65,65" path="m3350,3281l3415,3216e" filled="f" stroked="t" strokeweight=".797pt" strokecolor="#000000">
                <v:path arrowok="t"/>
              </v:shape>
            </v:group>
            <v:group style="position:absolute;left:3350;top:3216;width:65;height:65" coordorigin="3350,3216" coordsize="65,65">
              <v:shape style="position:absolute;left:3350;top:3216;width:65;height:65" coordorigin="3350,3216" coordsize="65,65" path="m3415,3216l3350,3281e" filled="f" stroked="t" strokeweight=".797pt" strokecolor="#000000">
                <v:path arrowok="t"/>
              </v:shape>
            </v:group>
            <v:group style="position:absolute;left:3350;top:3296;width:65;height:64" coordorigin="3350,3296" coordsize="65,64">
              <v:shape style="position:absolute;left:3350;top:3296;width:65;height:64" coordorigin="3350,3296" coordsize="65,64" path="m3350,3360l3415,3296e" filled="f" stroked="t" strokeweight=".797pt" strokecolor="#000000">
                <v:path arrowok="t"/>
              </v:shape>
            </v:group>
            <v:group style="position:absolute;left:3350;top:3296;width:65;height:64" coordorigin="3350,3296" coordsize="65,64">
              <v:shape style="position:absolute;left:3350;top:3296;width:65;height:64" coordorigin="3350,3296" coordsize="65,64" path="m3415,3296l3350,3360e" filled="f" stroked="t" strokeweight=".797pt" strokecolor="#000000">
                <v:path arrowok="t"/>
              </v:shape>
            </v:group>
            <v:group style="position:absolute;left:3401;top:3377;width:14;height:13" coordorigin="3401,3377" coordsize="14,13">
              <v:shape style="position:absolute;left:3401;top:3377;width:14;height:13" coordorigin="3401,3377" coordsize="14,13" path="m3401,3390l3415,3377e" filled="f" stroked="t" strokeweight=".797pt" strokecolor="#000000">
                <v:path arrowok="t"/>
              </v:shape>
            </v:group>
            <v:group style="position:absolute;left:3401;top:3377;width:14;height:13" coordorigin="3401,3377" coordsize="14,13">
              <v:shape style="position:absolute;left:3401;top:3377;width:14;height:13" coordorigin="3401,3377" coordsize="14,13" path="m3415,3377l3401,3390e" filled="f" stroked="t" strokeweight=".797pt" strokecolor="#000000">
                <v:path arrowok="t"/>
              </v:shape>
            </v:group>
            <v:group style="position:absolute;left:3350;top:3310;width:65;height:64" coordorigin="3350,3310" coordsize="65,64">
              <v:shape style="position:absolute;left:3350;top:3310;width:65;height:64" coordorigin="3350,3310" coordsize="65,64" path="m3350,3310l3415,3373e" filled="f" stroked="t" strokeweight=".797pt" strokecolor="#000000">
                <v:path arrowok="t"/>
              </v:shape>
            </v:group>
            <v:group style="position:absolute;left:3350;top:3310;width:65;height:64" coordorigin="3350,3310" coordsize="65,64">
              <v:shape style="position:absolute;left:3350;top:3310;width:65;height:64" coordorigin="3350,3310" coordsize="65,64" path="m3415,3373l3350,3310e" filled="f" stroked="t" strokeweight=".797pt" strokecolor="#000000">
                <v:path arrowok="t"/>
              </v:shape>
            </v:group>
            <v:group style="position:absolute;left:3350;top:3230;width:65;height:64" coordorigin="3350,3230" coordsize="65,64">
              <v:shape style="position:absolute;left:3350;top:3230;width:65;height:64" coordorigin="3350,3230" coordsize="65,64" path="m3350,3230l3415,3294e" filled="f" stroked="t" strokeweight=".797pt" strokecolor="#000000">
                <v:path arrowok="t"/>
              </v:shape>
            </v:group>
            <v:group style="position:absolute;left:3350;top:3230;width:65;height:64" coordorigin="3350,3230" coordsize="65,64">
              <v:shape style="position:absolute;left:3350;top:3230;width:65;height:64" coordorigin="3350,3230" coordsize="65,64" path="m3415,3294l3350,3230e" filled="f" stroked="t" strokeweight=".797pt" strokecolor="#000000">
                <v:path arrowok="t"/>
              </v:shape>
            </v:group>
            <v:group style="position:absolute;left:3350;top:3150;width:65;height:64" coordorigin="3350,3150" coordsize="65,64">
              <v:shape style="position:absolute;left:3350;top:3150;width:65;height:64" coordorigin="3350,3150" coordsize="65,64" path="m3350,3150l3415,3214e" filled="f" stroked="t" strokeweight=".797pt" strokecolor="#000000">
                <v:path arrowok="t"/>
              </v:shape>
            </v:group>
            <v:group style="position:absolute;left:3350;top:3150;width:65;height:64" coordorigin="3350,3150" coordsize="65,64">
              <v:shape style="position:absolute;left:3350;top:3150;width:65;height:64" coordorigin="3350,3150" coordsize="65,64" path="m3415,3214l3350,3150e" filled="f" stroked="t" strokeweight=".797pt" strokecolor="#000000">
                <v:path arrowok="t"/>
              </v:shape>
            </v:group>
            <v:group style="position:absolute;left:3350;top:3070;width:65;height:65" coordorigin="3350,3070" coordsize="65,65">
              <v:shape style="position:absolute;left:3350;top:3070;width:65;height:65" coordorigin="3350,3070" coordsize="65,65" path="m3350,3070l3415,3134e" filled="f" stroked="t" strokeweight=".797pt" strokecolor="#000000">
                <v:path arrowok="t"/>
              </v:shape>
            </v:group>
            <v:group style="position:absolute;left:3350;top:3070;width:65;height:65" coordorigin="3350,3070" coordsize="65,65">
              <v:shape style="position:absolute;left:3350;top:3070;width:65;height:65" coordorigin="3350,3070" coordsize="65,65" path="m3415,3134l3350,3070e" filled="f" stroked="t" strokeweight=".797pt" strokecolor="#000000">
                <v:path arrowok="t"/>
              </v:shape>
            </v:group>
            <v:group style="position:absolute;left:3350;top:2990;width:65;height:64" coordorigin="3350,2990" coordsize="65,64">
              <v:shape style="position:absolute;left:3350;top:2990;width:65;height:64" coordorigin="3350,2990" coordsize="65,64" path="m3350,2990l3415,3054e" filled="f" stroked="t" strokeweight=".797pt" strokecolor="#000000">
                <v:path arrowok="t"/>
              </v:shape>
            </v:group>
            <v:group style="position:absolute;left:3350;top:2990;width:65;height:64" coordorigin="3350,2990" coordsize="65,64">
              <v:shape style="position:absolute;left:3350;top:2990;width:65;height:64" coordorigin="3350,2990" coordsize="65,64" path="m3415,3054l3350,2990e" filled="f" stroked="t" strokeweight=".797pt" strokecolor="#000000">
                <v:path arrowok="t"/>
              </v:shape>
            </v:group>
            <v:group style="position:absolute;left:3350;top:2910;width:65;height:65" coordorigin="3350,2910" coordsize="65,65">
              <v:shape style="position:absolute;left:3350;top:2910;width:65;height:65" coordorigin="3350,2910" coordsize="65,65" path="m3350,2910l3415,2975e" filled="f" stroked="t" strokeweight=".797pt" strokecolor="#000000">
                <v:path arrowok="t"/>
              </v:shape>
            </v:group>
            <v:group style="position:absolute;left:3350;top:2910;width:65;height:65" coordorigin="3350,2910" coordsize="65,65">
              <v:shape style="position:absolute;left:3350;top:2910;width:65;height:65" coordorigin="3350,2910" coordsize="65,65" path="m3415,2975l3350,2910e" filled="f" stroked="t" strokeweight=".797pt" strokecolor="#000000">
                <v:path arrowok="t"/>
              </v:shape>
            </v:group>
            <v:group style="position:absolute;left:3350;top:2831;width:65;height:64" coordorigin="3350,2831" coordsize="65,64">
              <v:shape style="position:absolute;left:3350;top:2831;width:65;height:64" coordorigin="3350,2831" coordsize="65,64" path="m3350,2831l3415,2894e" filled="f" stroked="t" strokeweight=".797pt" strokecolor="#000000">
                <v:path arrowok="t"/>
              </v:shape>
            </v:group>
            <v:group style="position:absolute;left:3350;top:2831;width:65;height:64" coordorigin="3350,2831" coordsize="65,64">
              <v:shape style="position:absolute;left:3350;top:2831;width:65;height:64" coordorigin="3350,2831" coordsize="65,64" path="m3415,2894l3350,2831e" filled="f" stroked="t" strokeweight=".797pt" strokecolor="#000000">
                <v:path arrowok="t"/>
              </v:shape>
            </v:group>
            <v:group style="position:absolute;left:3350;top:2750;width:65;height:65" coordorigin="3350,2750" coordsize="65,65">
              <v:shape style="position:absolute;left:3350;top:2750;width:65;height:65" coordorigin="3350,2750" coordsize="65,65" path="m3350,2750l3415,2815e" filled="f" stroked="t" strokeweight=".797pt" strokecolor="#000000">
                <v:path arrowok="t"/>
              </v:shape>
            </v:group>
            <v:group style="position:absolute;left:3350;top:2750;width:65;height:65" coordorigin="3350,2750" coordsize="65,65">
              <v:shape style="position:absolute;left:3350;top:2750;width:65;height:65" coordorigin="3350,2750" coordsize="65,65" path="m3415,2815l3350,2750e" filled="f" stroked="t" strokeweight=".797pt" strokecolor="#000000">
                <v:path arrowok="t"/>
              </v:shape>
            </v:group>
            <v:group style="position:absolute;left:3350;top:2671;width:65;height:64" coordorigin="3350,2671" coordsize="65,64">
              <v:shape style="position:absolute;left:3350;top:2671;width:65;height:64" coordorigin="3350,2671" coordsize="65,64" path="m3350,2671l3415,2735e" filled="f" stroked="t" strokeweight=".797pt" strokecolor="#000000">
                <v:path arrowok="t"/>
              </v:shape>
            </v:group>
            <v:group style="position:absolute;left:3350;top:2671;width:65;height:64" coordorigin="3350,2671" coordsize="65,64">
              <v:shape style="position:absolute;left:3350;top:2671;width:65;height:64" coordorigin="3350,2671" coordsize="65,64" path="m3415,2735l3350,2671e" filled="f" stroked="t" strokeweight=".797pt" strokecolor="#000000">
                <v:path arrowok="t"/>
              </v:shape>
            </v:group>
            <v:group style="position:absolute;left:3350;top:2591;width:65;height:65" coordorigin="3350,2591" coordsize="65,65">
              <v:shape style="position:absolute;left:3350;top:2591;width:65;height:65" coordorigin="3350,2591" coordsize="65,65" path="m3350,2591l3415,2656e" filled="f" stroked="t" strokeweight=".797pt" strokecolor="#000000">
                <v:path arrowok="t"/>
              </v:shape>
            </v:group>
            <v:group style="position:absolute;left:3350;top:2591;width:65;height:65" coordorigin="3350,2591" coordsize="65,65">
              <v:shape style="position:absolute;left:3350;top:2591;width:65;height:65" coordorigin="3350,2591" coordsize="65,65" path="m3415,2656l3350,2591e" filled="f" stroked="t" strokeweight=".797pt" strokecolor="#000000">
                <v:path arrowok="t"/>
              </v:shape>
            </v:group>
            <v:group style="position:absolute;left:3350;top:2512;width:65;height:64" coordorigin="3350,2512" coordsize="65,64">
              <v:shape style="position:absolute;left:3350;top:2512;width:65;height:64" coordorigin="3350,2512" coordsize="65,64" path="m3350,2512l3415,2575e" filled="f" stroked="t" strokeweight=".797pt" strokecolor="#000000">
                <v:path arrowok="t"/>
              </v:shape>
            </v:group>
            <v:group style="position:absolute;left:3350;top:2512;width:65;height:64" coordorigin="3350,2512" coordsize="65,64">
              <v:shape style="position:absolute;left:3350;top:2512;width:65;height:64" coordorigin="3350,2512" coordsize="65,64" path="m3415,2575l3350,2512e" filled="f" stroked="t" strokeweight=".797pt" strokecolor="#000000">
                <v:path arrowok="t"/>
              </v:shape>
            </v:group>
            <v:group style="position:absolute;left:3350;top:2431;width:65;height:64" coordorigin="3350,2431" coordsize="65,64">
              <v:shape style="position:absolute;left:3350;top:2431;width:65;height:64" coordorigin="3350,2431" coordsize="65,64" path="m3350,2431l3415,2495e" filled="f" stroked="t" strokeweight=".797pt" strokecolor="#000000">
                <v:path arrowok="t"/>
              </v:shape>
            </v:group>
            <v:group style="position:absolute;left:3350;top:2431;width:65;height:64" coordorigin="3350,2431" coordsize="65,64">
              <v:shape style="position:absolute;left:3350;top:2431;width:65;height:64" coordorigin="3350,2431" coordsize="65,64" path="m3415,2495l3350,2431e" filled="f" stroked="t" strokeweight=".797pt" strokecolor="#000000">
                <v:path arrowok="t"/>
              </v:shape>
            </v:group>
            <v:group style="position:absolute;left:3350;top:2352;width:65;height:64" coordorigin="3350,2352" coordsize="65,64">
              <v:shape style="position:absolute;left:3350;top:2352;width:65;height:64" coordorigin="3350,2352" coordsize="65,64" path="m3350,2352l3415,2416e" filled="f" stroked="t" strokeweight=".797pt" strokecolor="#000000">
                <v:path arrowok="t"/>
              </v:shape>
            </v:group>
            <v:group style="position:absolute;left:3350;top:2352;width:65;height:64" coordorigin="3350,2352" coordsize="65,64">
              <v:shape style="position:absolute;left:3350;top:2352;width:65;height:64" coordorigin="3350,2352" coordsize="65,64" path="m3415,2416l3350,2352e" filled="f" stroked="t" strokeweight=".797pt" strokecolor="#000000">
                <v:path arrowok="t"/>
              </v:shape>
            </v:group>
            <v:group style="position:absolute;left:3350;top:2272;width:65;height:64" coordorigin="3350,2272" coordsize="65,64">
              <v:shape style="position:absolute;left:3350;top:2272;width:65;height:64" coordorigin="3350,2272" coordsize="65,64" path="m3350,2272l3415,2335e" filled="f" stroked="t" strokeweight=".797pt" strokecolor="#000000">
                <v:path arrowok="t"/>
              </v:shape>
            </v:group>
            <v:group style="position:absolute;left:3350;top:2272;width:65;height:64" coordorigin="3350,2272" coordsize="65,64">
              <v:shape style="position:absolute;left:3350;top:2272;width:65;height:64" coordorigin="3350,2272" coordsize="65,64" path="m3415,2335l3350,2272e" filled="f" stroked="t" strokeweight=".797pt" strokecolor="#000000">
                <v:path arrowok="t"/>
              </v:shape>
            </v:group>
            <v:group style="position:absolute;left:3350;top:2192;width:65;height:64" coordorigin="3350,2192" coordsize="65,64">
              <v:shape style="position:absolute;left:3350;top:2192;width:65;height:64" coordorigin="3350,2192" coordsize="65,64" path="m3350,2192l3415,2256e" filled="f" stroked="t" strokeweight=".797pt" strokecolor="#000000">
                <v:path arrowok="t"/>
              </v:shape>
            </v:group>
            <v:group style="position:absolute;left:3350;top:2192;width:65;height:64" coordorigin="3350,2192" coordsize="65,64">
              <v:shape style="position:absolute;left:3350;top:2192;width:65;height:64" coordorigin="3350,2192" coordsize="65,64" path="m3415,2256l3350,2192e" filled="f" stroked="t" strokeweight=".797pt" strokecolor="#000000">
                <v:path arrowok="t"/>
              </v:shape>
            </v:group>
            <v:group style="position:absolute;left:3350;top:2112;width:65;height:64" coordorigin="3350,2112" coordsize="65,64">
              <v:shape style="position:absolute;left:3350;top:2112;width:65;height:64" coordorigin="3350,2112" coordsize="65,64" path="m3350,2112l3415,2176e" filled="f" stroked="t" strokeweight=".797pt" strokecolor="#000000">
                <v:path arrowok="t"/>
              </v:shape>
            </v:group>
            <v:group style="position:absolute;left:3350;top:2112;width:65;height:64" coordorigin="3350,2112" coordsize="65,64">
              <v:shape style="position:absolute;left:3350;top:2112;width:65;height:64" coordorigin="3350,2112" coordsize="65,64" path="m3415,2176l3350,2112e" filled="f" stroked="t" strokeweight=".797pt" strokecolor="#000000">
                <v:path arrowok="t"/>
              </v:shape>
            </v:group>
            <v:group style="position:absolute;left:3401;top:2083;width:14;height:13" coordorigin="3401,2083" coordsize="14,13">
              <v:shape style="position:absolute;left:3401;top:2083;width:14;height:13" coordorigin="3401,2083" coordsize="14,13" path="m3401,2083l3415,2096e" filled="f" stroked="t" strokeweight=".797pt" strokecolor="#000000">
                <v:path arrowok="t"/>
              </v:shape>
            </v:group>
            <v:group style="position:absolute;left:3401;top:2083;width:14;height:13" coordorigin="3401,2083" coordsize="14,13">
              <v:shape style="position:absolute;left:3401;top:2083;width:14;height:13" coordorigin="3401,2083" coordsize="14,13" path="m3415,2096l3401,2083e" filled="f" stroked="t" strokeweight=".797pt" strokecolor="#000000">
                <v:path arrowok="t"/>
              </v:shape>
            </v:group>
            <v:group style="position:absolute;left:3880;top:2466;width:62;height:923" coordorigin="3880,2466" coordsize="62,923">
              <v:shape style="position:absolute;left:3880;top:2466;width:62;height:923" coordorigin="3880,2466" coordsize="62,923" path="m3880,3389l3942,3389,3942,2466,3880,2466,3880,3389xe" filled="f" stroked="t" strokeweight=".797pt" strokecolor="#000000">
                <v:path arrowok="t"/>
              </v:shape>
            </v:group>
            <v:group style="position:absolute;left:3880;top:2482;width:64;height:65" coordorigin="3880,2482" coordsize="64,65">
              <v:shape style="position:absolute;left:3880;top:2482;width:64;height:65" coordorigin="3880,2482" coordsize="64,65" path="m3880,2546l3943,2482e" filled="f" stroked="t" strokeweight=".797pt" strokecolor="#000000">
                <v:path arrowok="t"/>
              </v:shape>
            </v:group>
            <v:group style="position:absolute;left:3880;top:2482;width:64;height:65" coordorigin="3880,2482" coordsize="64,65">
              <v:shape style="position:absolute;left:3880;top:2482;width:64;height:65" coordorigin="3880,2482" coordsize="64,65" path="m3943,2482l3880,2546e" filled="f" stroked="t" strokeweight=".797pt" strokecolor="#000000">
                <v:path arrowok="t"/>
              </v:shape>
            </v:group>
            <v:group style="position:absolute;left:3880;top:2562;width:64;height:64" coordorigin="3880,2562" coordsize="64,64">
              <v:shape style="position:absolute;left:3880;top:2562;width:64;height:64" coordorigin="3880,2562" coordsize="64,64" path="m3880,2626l3943,2562e" filled="f" stroked="t" strokeweight=".797pt" strokecolor="#000000">
                <v:path arrowok="t"/>
              </v:shape>
            </v:group>
            <v:group style="position:absolute;left:3880;top:2562;width:64;height:64" coordorigin="3880,2562" coordsize="64,64">
              <v:shape style="position:absolute;left:3880;top:2562;width:64;height:64" coordorigin="3880,2562" coordsize="64,64" path="m3943,2562l3880,2626e" filled="f" stroked="t" strokeweight=".797pt" strokecolor="#000000">
                <v:path arrowok="t"/>
              </v:shape>
            </v:group>
            <v:group style="position:absolute;left:3880;top:2641;width:64;height:65" coordorigin="3880,2641" coordsize="64,65">
              <v:shape style="position:absolute;left:3880;top:2641;width:64;height:65" coordorigin="3880,2641" coordsize="64,65" path="m3880,2706l3943,2641e" filled="f" stroked="t" strokeweight=".797pt" strokecolor="#000000">
                <v:path arrowok="t"/>
              </v:shape>
            </v:group>
            <v:group style="position:absolute;left:3880;top:2641;width:64;height:65" coordorigin="3880,2641" coordsize="64,65">
              <v:shape style="position:absolute;left:3880;top:2641;width:64;height:65" coordorigin="3880,2641" coordsize="64,65" path="m3943,2641l3880,2706e" filled="f" stroked="t" strokeweight=".797pt" strokecolor="#000000">
                <v:path arrowok="t"/>
              </v:shape>
            </v:group>
            <v:group style="position:absolute;left:3880;top:2722;width:64;height:64" coordorigin="3880,2722" coordsize="64,64">
              <v:shape style="position:absolute;left:3880;top:2722;width:64;height:64" coordorigin="3880,2722" coordsize="64,64" path="m3880,2785l3943,2722e" filled="f" stroked="t" strokeweight=".797pt" strokecolor="#000000">
                <v:path arrowok="t"/>
              </v:shape>
            </v:group>
            <v:group style="position:absolute;left:3880;top:2722;width:64;height:64" coordorigin="3880,2722" coordsize="64,64">
              <v:shape style="position:absolute;left:3880;top:2722;width:64;height:64" coordorigin="3880,2722" coordsize="64,64" path="m3943,2722l3880,2785e" filled="f" stroked="t" strokeweight=".797pt" strokecolor="#000000">
                <v:path arrowok="t"/>
              </v:shape>
            </v:group>
            <v:group style="position:absolute;left:3880;top:2802;width:64;height:64" coordorigin="3880,2802" coordsize="64,64">
              <v:shape style="position:absolute;left:3880;top:2802;width:64;height:64" coordorigin="3880,2802" coordsize="64,64" path="m3880,2866l3943,2802e" filled="f" stroked="t" strokeweight=".797pt" strokecolor="#000000">
                <v:path arrowok="t"/>
              </v:shape>
            </v:group>
            <v:group style="position:absolute;left:3880;top:2802;width:64;height:64" coordorigin="3880,2802" coordsize="64,64">
              <v:shape style="position:absolute;left:3880;top:2802;width:64;height:64" coordorigin="3880,2802" coordsize="64,64" path="m3943,2802l3880,2866e" filled="f" stroked="t" strokeweight=".797pt" strokecolor="#000000">
                <v:path arrowok="t"/>
              </v:shape>
            </v:group>
            <v:group style="position:absolute;left:3880;top:2881;width:64;height:64" coordorigin="3880,2881" coordsize="64,64">
              <v:shape style="position:absolute;left:3880;top:2881;width:64;height:64" coordorigin="3880,2881" coordsize="64,64" path="m3880,2945l3943,2881e" filled="f" stroked="t" strokeweight=".797pt" strokecolor="#000000">
                <v:path arrowok="t"/>
              </v:shape>
            </v:group>
            <v:group style="position:absolute;left:3880;top:2881;width:64;height:64" coordorigin="3880,2881" coordsize="64,64">
              <v:shape style="position:absolute;left:3880;top:2881;width:64;height:64" coordorigin="3880,2881" coordsize="64,64" path="m3943,2881l3880,2945e" filled="f" stroked="t" strokeweight=".797pt" strokecolor="#000000">
                <v:path arrowok="t"/>
              </v:shape>
            </v:group>
            <v:group style="position:absolute;left:3880;top:2962;width:64;height:64" coordorigin="3880,2962" coordsize="64,64">
              <v:shape style="position:absolute;left:3880;top:2962;width:64;height:64" coordorigin="3880,2962" coordsize="64,64" path="m3880,3025l3943,2962e" filled="f" stroked="t" strokeweight=".797pt" strokecolor="#000000">
                <v:path arrowok="t"/>
              </v:shape>
            </v:group>
            <v:group style="position:absolute;left:3880;top:2962;width:64;height:64" coordorigin="3880,2962" coordsize="64,64">
              <v:shape style="position:absolute;left:3880;top:2962;width:64;height:64" coordorigin="3880,2962" coordsize="64,64" path="m3943,2962l3880,3025e" filled="f" stroked="t" strokeweight=".797pt" strokecolor="#000000">
                <v:path arrowok="t"/>
              </v:shape>
            </v:group>
            <v:group style="position:absolute;left:3880;top:3041;width:64;height:64" coordorigin="3880,3041" coordsize="64,64">
              <v:shape style="position:absolute;left:3880;top:3041;width:64;height:64" coordorigin="3880,3041" coordsize="64,64" path="m3880,3104l3943,3041e" filled="f" stroked="t" strokeweight=".797pt" strokecolor="#000000">
                <v:path arrowok="t"/>
              </v:shape>
            </v:group>
            <v:group style="position:absolute;left:3880;top:3041;width:64;height:64" coordorigin="3880,3041" coordsize="64,64">
              <v:shape style="position:absolute;left:3880;top:3041;width:64;height:64" coordorigin="3880,3041" coordsize="64,64" path="m3943,3041l3880,3104e" filled="f" stroked="t" strokeweight=".797pt" strokecolor="#000000">
                <v:path arrowok="t"/>
              </v:shape>
            </v:group>
            <v:group style="position:absolute;left:3880;top:3121;width:64;height:64" coordorigin="3880,3121" coordsize="64,64">
              <v:shape style="position:absolute;left:3880;top:3121;width:64;height:64" coordorigin="3880,3121" coordsize="64,64" path="m3880,3185l3943,3121e" filled="f" stroked="t" strokeweight=".797pt" strokecolor="#000000">
                <v:path arrowok="t"/>
              </v:shape>
            </v:group>
            <v:group style="position:absolute;left:3880;top:3121;width:64;height:64" coordorigin="3880,3121" coordsize="64,64">
              <v:shape style="position:absolute;left:3880;top:3121;width:64;height:64" coordorigin="3880,3121" coordsize="64,64" path="m3943,3121l3880,3185e" filled="f" stroked="t" strokeweight=".797pt" strokecolor="#000000">
                <v:path arrowok="t"/>
              </v:shape>
            </v:group>
            <v:group style="position:absolute;left:3880;top:3200;width:64;height:64" coordorigin="3880,3200" coordsize="64,64">
              <v:shape style="position:absolute;left:3880;top:3200;width:64;height:64" coordorigin="3880,3200" coordsize="64,64" path="m3880,3264l3943,3200e" filled="f" stroked="t" strokeweight=".797pt" strokecolor="#000000">
                <v:path arrowok="t"/>
              </v:shape>
            </v:group>
            <v:group style="position:absolute;left:3880;top:3200;width:64;height:64" coordorigin="3880,3200" coordsize="64,64">
              <v:shape style="position:absolute;left:3880;top:3200;width:64;height:64" coordorigin="3880,3200" coordsize="64,64" path="m3943,3200l3880,3264e" filled="f" stroked="t" strokeweight=".797pt" strokecolor="#000000">
                <v:path arrowok="t"/>
              </v:shape>
            </v:group>
            <v:group style="position:absolute;left:3880;top:3281;width:64;height:64" coordorigin="3880,3281" coordsize="64,64">
              <v:shape style="position:absolute;left:3880;top:3281;width:64;height:64" coordorigin="3880,3281" coordsize="64,64" path="m3880,3344l3943,3281e" filled="f" stroked="t" strokeweight=".797pt" strokecolor="#000000">
                <v:path arrowok="t"/>
              </v:shape>
            </v:group>
            <v:group style="position:absolute;left:3880;top:3281;width:64;height:64" coordorigin="3880,3281" coordsize="64,64">
              <v:shape style="position:absolute;left:3880;top:3281;width:64;height:64" coordorigin="3880,3281" coordsize="64,64" path="m3943,3281l3880,3344e" filled="f" stroked="t" strokeweight=".797pt" strokecolor="#000000">
                <v:path arrowok="t"/>
              </v:shape>
            </v:group>
            <v:group style="position:absolute;left:3914;top:3360;width:29;height:30" coordorigin="3914,3360" coordsize="29,30">
              <v:shape style="position:absolute;left:3914;top:3360;width:29;height:30" coordorigin="3914,3360" coordsize="29,30" path="m3914,3390l3943,3360e" filled="f" stroked="t" strokeweight=".797pt" strokecolor="#000000">
                <v:path arrowok="t"/>
              </v:shape>
            </v:group>
            <v:group style="position:absolute;left:3914;top:3360;width:29;height:30" coordorigin="3914,3360" coordsize="29,30">
              <v:shape style="position:absolute;left:3914;top:3360;width:29;height:30" coordorigin="3914,3360" coordsize="29,30" path="m3943,3360l3914,3390e" filled="f" stroked="t" strokeweight=".797pt" strokecolor="#000000">
                <v:path arrowok="t"/>
              </v:shape>
            </v:group>
            <v:group style="position:absolute;left:3880;top:3310;width:64;height:64" coordorigin="3880,3310" coordsize="64,64">
              <v:shape style="position:absolute;left:3880;top:3310;width:64;height:64" coordorigin="3880,3310" coordsize="64,64" path="m3880,3310l3943,3373e" filled="f" stroked="t" strokeweight=".797pt" strokecolor="#000000">
                <v:path arrowok="t"/>
              </v:shape>
            </v:group>
            <v:group style="position:absolute;left:3880;top:3310;width:64;height:64" coordorigin="3880,3310" coordsize="64,64">
              <v:shape style="position:absolute;left:3880;top:3310;width:64;height:64" coordorigin="3880,3310" coordsize="64,64" path="m3943,3373l3880,3310e" filled="f" stroked="t" strokeweight=".797pt" strokecolor="#000000">
                <v:path arrowok="t"/>
              </v:shape>
            </v:group>
            <v:group style="position:absolute;left:3880;top:3230;width:64;height:64" coordorigin="3880,3230" coordsize="64,64">
              <v:shape style="position:absolute;left:3880;top:3230;width:64;height:64" coordorigin="3880,3230" coordsize="64,64" path="m3880,3230l3943,3294e" filled="f" stroked="t" strokeweight=".797pt" strokecolor="#000000">
                <v:path arrowok="t"/>
              </v:shape>
            </v:group>
            <v:group style="position:absolute;left:3880;top:3230;width:64;height:64" coordorigin="3880,3230" coordsize="64,64">
              <v:shape style="position:absolute;left:3880;top:3230;width:64;height:64" coordorigin="3880,3230" coordsize="64,64" path="m3943,3294l3880,3230e" filled="f" stroked="t" strokeweight=".797pt" strokecolor="#000000">
                <v:path arrowok="t"/>
              </v:shape>
            </v:group>
            <v:group style="position:absolute;left:3880;top:3150;width:64;height:64" coordorigin="3880,3150" coordsize="64,64">
              <v:shape style="position:absolute;left:3880;top:3150;width:64;height:64" coordorigin="3880,3150" coordsize="64,64" path="m3880,3150l3943,3214e" filled="f" stroked="t" strokeweight=".797pt" strokecolor="#000000">
                <v:path arrowok="t"/>
              </v:shape>
            </v:group>
            <v:group style="position:absolute;left:3880;top:3150;width:64;height:64" coordorigin="3880,3150" coordsize="64,64">
              <v:shape style="position:absolute;left:3880;top:3150;width:64;height:64" coordorigin="3880,3150" coordsize="64,64" path="m3943,3214l3880,3150e" filled="f" stroked="t" strokeweight=".797pt" strokecolor="#000000">
                <v:path arrowok="t"/>
              </v:shape>
            </v:group>
            <v:group style="position:absolute;left:3880;top:3070;width:64;height:65" coordorigin="3880,3070" coordsize="64,65">
              <v:shape style="position:absolute;left:3880;top:3070;width:64;height:65" coordorigin="3880,3070" coordsize="64,65" path="m3880,3070l3943,3134e" filled="f" stroked="t" strokeweight=".797pt" strokecolor="#000000">
                <v:path arrowok="t"/>
              </v:shape>
            </v:group>
            <v:group style="position:absolute;left:3880;top:3070;width:64;height:65" coordorigin="3880,3070" coordsize="64,65">
              <v:shape style="position:absolute;left:3880;top:3070;width:64;height:65" coordorigin="3880,3070" coordsize="64,65" path="m3943,3134l3880,3070e" filled="f" stroked="t" strokeweight=".797pt" strokecolor="#000000">
                <v:path arrowok="t"/>
              </v:shape>
            </v:group>
            <v:group style="position:absolute;left:3880;top:2990;width:64;height:64" coordorigin="3880,2990" coordsize="64,64">
              <v:shape style="position:absolute;left:3880;top:2990;width:64;height:64" coordorigin="3880,2990" coordsize="64,64" path="m3880,2990l3943,3054e" filled="f" stroked="t" strokeweight=".797pt" strokecolor="#000000">
                <v:path arrowok="t"/>
              </v:shape>
            </v:group>
            <v:group style="position:absolute;left:3880;top:2990;width:64;height:64" coordorigin="3880,2990" coordsize="64,64">
              <v:shape style="position:absolute;left:3880;top:2990;width:64;height:64" coordorigin="3880,2990" coordsize="64,64" path="m3943,3054l3880,2990e" filled="f" stroked="t" strokeweight=".797pt" strokecolor="#000000">
                <v:path arrowok="t"/>
              </v:shape>
            </v:group>
            <v:group style="position:absolute;left:3880;top:2910;width:64;height:65" coordorigin="3880,2910" coordsize="64,65">
              <v:shape style="position:absolute;left:3880;top:2910;width:64;height:65" coordorigin="3880,2910" coordsize="64,65" path="m3880,2910l3943,2975e" filled="f" stroked="t" strokeweight=".797pt" strokecolor="#000000">
                <v:path arrowok="t"/>
              </v:shape>
            </v:group>
            <v:group style="position:absolute;left:3880;top:2910;width:64;height:65" coordorigin="3880,2910" coordsize="64,65">
              <v:shape style="position:absolute;left:3880;top:2910;width:64;height:65" coordorigin="3880,2910" coordsize="64,65" path="m3943,2975l3880,2910e" filled="f" stroked="t" strokeweight=".797pt" strokecolor="#000000">
                <v:path arrowok="t"/>
              </v:shape>
            </v:group>
            <v:group style="position:absolute;left:3880;top:2831;width:64;height:64" coordorigin="3880,2831" coordsize="64,64">
              <v:shape style="position:absolute;left:3880;top:2831;width:64;height:64" coordorigin="3880,2831" coordsize="64,64" path="m3880,2831l3943,2894e" filled="f" stroked="t" strokeweight=".797pt" strokecolor="#000000">
                <v:path arrowok="t"/>
              </v:shape>
            </v:group>
            <v:group style="position:absolute;left:3880;top:2831;width:64;height:64" coordorigin="3880,2831" coordsize="64,64">
              <v:shape style="position:absolute;left:3880;top:2831;width:64;height:64" coordorigin="3880,2831" coordsize="64,64" path="m3943,2894l3880,2831e" filled="f" stroked="t" strokeweight=".797pt" strokecolor="#000000">
                <v:path arrowok="t"/>
              </v:shape>
            </v:group>
            <v:group style="position:absolute;left:3880;top:2750;width:64;height:65" coordorigin="3880,2750" coordsize="64,65">
              <v:shape style="position:absolute;left:3880;top:2750;width:64;height:65" coordorigin="3880,2750" coordsize="64,65" path="m3880,2750l3943,2815e" filled="f" stroked="t" strokeweight=".797pt" strokecolor="#000000">
                <v:path arrowok="t"/>
              </v:shape>
            </v:group>
            <v:group style="position:absolute;left:3880;top:2750;width:64;height:65" coordorigin="3880,2750" coordsize="64,65">
              <v:shape style="position:absolute;left:3880;top:2750;width:64;height:65" coordorigin="3880,2750" coordsize="64,65" path="m3943,2815l3880,2750e" filled="f" stroked="t" strokeweight=".797pt" strokecolor="#000000">
                <v:path arrowok="t"/>
              </v:shape>
            </v:group>
            <v:group style="position:absolute;left:3880;top:2671;width:64;height:64" coordorigin="3880,2671" coordsize="64,64">
              <v:shape style="position:absolute;left:3880;top:2671;width:64;height:64" coordorigin="3880,2671" coordsize="64,64" path="m3880,2671l3943,2735e" filled="f" stroked="t" strokeweight=".797pt" strokecolor="#000000">
                <v:path arrowok="t"/>
              </v:shape>
            </v:group>
            <v:group style="position:absolute;left:3880;top:2671;width:64;height:64" coordorigin="3880,2671" coordsize="64,64">
              <v:shape style="position:absolute;left:3880;top:2671;width:64;height:64" coordorigin="3880,2671" coordsize="64,64" path="m3943,2735l3880,2671e" filled="f" stroked="t" strokeweight=".797pt" strokecolor="#000000">
                <v:path arrowok="t"/>
              </v:shape>
            </v:group>
            <v:group style="position:absolute;left:3880;top:2591;width:64;height:65" coordorigin="3880,2591" coordsize="64,65">
              <v:shape style="position:absolute;left:3880;top:2591;width:64;height:65" coordorigin="3880,2591" coordsize="64,65" path="m3880,2591l3943,2656e" filled="f" stroked="t" strokeweight=".797pt" strokecolor="#000000">
                <v:path arrowok="t"/>
              </v:shape>
            </v:group>
            <v:group style="position:absolute;left:3880;top:2591;width:64;height:65" coordorigin="3880,2591" coordsize="64,65">
              <v:shape style="position:absolute;left:3880;top:2591;width:64;height:65" coordorigin="3880,2591" coordsize="64,65" path="m3943,2656l3880,2591e" filled="f" stroked="t" strokeweight=".797pt" strokecolor="#000000">
                <v:path arrowok="t"/>
              </v:shape>
            </v:group>
            <v:group style="position:absolute;left:3880;top:2512;width:64;height:64" coordorigin="3880,2512" coordsize="64,64">
              <v:shape style="position:absolute;left:3880;top:2512;width:64;height:64" coordorigin="3880,2512" coordsize="64,64" path="m3880,2512l3943,2575e" filled="f" stroked="t" strokeweight=".797pt" strokecolor="#000000">
                <v:path arrowok="t"/>
              </v:shape>
            </v:group>
            <v:group style="position:absolute;left:3880;top:2512;width:64;height:64" coordorigin="3880,2512" coordsize="64,64">
              <v:shape style="position:absolute;left:3880;top:2512;width:64;height:64" coordorigin="3880,2512" coordsize="64,64" path="m3943,2575l3880,2512e" filled="f" stroked="t" strokeweight=".797pt" strokecolor="#000000">
                <v:path arrowok="t"/>
              </v:shape>
            </v:group>
            <v:group style="position:absolute;left:3914;top:2466;width:29;height:29" coordorigin="3914,2466" coordsize="29,29">
              <v:shape style="position:absolute;left:3914;top:2466;width:29;height:29" coordorigin="3914,2466" coordsize="29,29" path="m3914,2466l3943,2495e" filled="f" stroked="t" strokeweight=".797pt" strokecolor="#000000">
                <v:path arrowok="t"/>
              </v:shape>
            </v:group>
            <v:group style="position:absolute;left:3914;top:2466;width:29;height:29" coordorigin="3914,2466" coordsize="29,29">
              <v:shape style="position:absolute;left:3914;top:2466;width:29;height:29" coordorigin="3914,2466" coordsize="29,29" path="m3943,2495l3914,2466e" filled="f" stroked="t" strokeweight=".797pt" strokecolor="#000000">
                <v:path arrowok="t"/>
              </v:shape>
            </v:group>
            <v:group style="position:absolute;left:4943;top:2594;width:62;height:794" coordorigin="4943,2594" coordsize="62,794">
              <v:shape style="position:absolute;left:4943;top:2594;width:62;height:794" coordorigin="4943,2594" coordsize="62,794" path="m4943,3389l5005,3389,5005,2594,4943,2594,4943,3389xe" filled="f" stroked="t" strokeweight=".797pt" strokecolor="#000000">
                <v:path arrowok="t"/>
              </v:shape>
            </v:group>
            <v:group style="position:absolute;left:4943;top:2610;width:64;height:64" coordorigin="4943,2610" coordsize="64,64">
              <v:shape style="position:absolute;left:4943;top:2610;width:64;height:64" coordorigin="4943,2610" coordsize="64,64" path="m4943,2674l5006,2610e" filled="f" stroked="t" strokeweight=".797pt" strokecolor="#000000">
                <v:path arrowok="t"/>
              </v:shape>
            </v:group>
            <v:group style="position:absolute;left:4943;top:2610;width:64;height:64" coordorigin="4943,2610" coordsize="64,64">
              <v:shape style="position:absolute;left:4943;top:2610;width:64;height:64" coordorigin="4943,2610" coordsize="64,64" path="m5006,2610l4943,2674e" filled="f" stroked="t" strokeweight=".797pt" strokecolor="#000000">
                <v:path arrowok="t"/>
              </v:shape>
            </v:group>
            <v:group style="position:absolute;left:4943;top:2689;width:64;height:65" coordorigin="4943,2689" coordsize="64,65">
              <v:shape style="position:absolute;left:4943;top:2689;width:64;height:65" coordorigin="4943,2689" coordsize="64,65" path="m4943,2754l5006,2689e" filled="f" stroked="t" strokeweight=".797pt" strokecolor="#000000">
                <v:path arrowok="t"/>
              </v:shape>
            </v:group>
            <v:group style="position:absolute;left:4943;top:2689;width:64;height:65" coordorigin="4943,2689" coordsize="64,65">
              <v:shape style="position:absolute;left:4943;top:2689;width:64;height:65" coordorigin="4943,2689" coordsize="64,65" path="m5006,2689l4943,2754e" filled="f" stroked="t" strokeweight=".797pt" strokecolor="#000000">
                <v:path arrowok="t"/>
              </v:shape>
            </v:group>
            <v:group style="position:absolute;left:4943;top:2770;width:64;height:64" coordorigin="4943,2770" coordsize="64,64">
              <v:shape style="position:absolute;left:4943;top:2770;width:64;height:64" coordorigin="4943,2770" coordsize="64,64" path="m4943,2833l5006,2770e" filled="f" stroked="t" strokeweight=".797pt" strokecolor="#000000">
                <v:path arrowok="t"/>
              </v:shape>
            </v:group>
            <v:group style="position:absolute;left:4943;top:2770;width:64;height:64" coordorigin="4943,2770" coordsize="64,64">
              <v:shape style="position:absolute;left:4943;top:2770;width:64;height:64" coordorigin="4943,2770" coordsize="64,64" path="m5006,2770l4943,2833e" filled="f" stroked="t" strokeweight=".797pt" strokecolor="#000000">
                <v:path arrowok="t"/>
              </v:shape>
            </v:group>
            <v:group style="position:absolute;left:4943;top:2849;width:64;height:65" coordorigin="4943,2849" coordsize="64,65">
              <v:shape style="position:absolute;left:4943;top:2849;width:64;height:65" coordorigin="4943,2849" coordsize="64,65" path="m4943,2914l5006,2849e" filled="f" stroked="t" strokeweight=".797pt" strokecolor="#000000">
                <v:path arrowok="t"/>
              </v:shape>
            </v:group>
            <v:group style="position:absolute;left:4943;top:2849;width:64;height:65" coordorigin="4943,2849" coordsize="64,65">
              <v:shape style="position:absolute;left:4943;top:2849;width:64;height:65" coordorigin="4943,2849" coordsize="64,65" path="m5006,2849l4943,2914e" filled="f" stroked="t" strokeweight=".797pt" strokecolor="#000000">
                <v:path arrowok="t"/>
              </v:shape>
            </v:group>
            <v:group style="position:absolute;left:4943;top:2929;width:64;height:64" coordorigin="4943,2929" coordsize="64,64">
              <v:shape style="position:absolute;left:4943;top:2929;width:64;height:64" coordorigin="4943,2929" coordsize="64,64" path="m4943,2993l5006,2929e" filled="f" stroked="t" strokeweight=".797pt" strokecolor="#000000">
                <v:path arrowok="t"/>
              </v:shape>
            </v:group>
            <v:group style="position:absolute;left:4943;top:2929;width:64;height:64" coordorigin="4943,2929" coordsize="64,64">
              <v:shape style="position:absolute;left:4943;top:2929;width:64;height:64" coordorigin="4943,2929" coordsize="64,64" path="m5006,2929l4943,2993e" filled="f" stroked="t" strokeweight=".797pt" strokecolor="#000000">
                <v:path arrowok="t"/>
              </v:shape>
            </v:group>
            <v:group style="position:absolute;left:4943;top:3008;width:64;height:65" coordorigin="4943,3008" coordsize="64,65">
              <v:shape style="position:absolute;left:4943;top:3008;width:64;height:65" coordorigin="4943,3008" coordsize="64,65" path="m4943,3073l5006,3008e" filled="f" stroked="t" strokeweight=".797pt" strokecolor="#000000">
                <v:path arrowok="t"/>
              </v:shape>
            </v:group>
            <v:group style="position:absolute;left:4943;top:3008;width:64;height:65" coordorigin="4943,3008" coordsize="64,65">
              <v:shape style="position:absolute;left:4943;top:3008;width:64;height:65" coordorigin="4943,3008" coordsize="64,65" path="m5006,3008l4943,3073e" filled="f" stroked="t" strokeweight=".797pt" strokecolor="#000000">
                <v:path arrowok="t"/>
              </v:shape>
            </v:group>
            <v:group style="position:absolute;left:4943;top:3089;width:64;height:64" coordorigin="4943,3089" coordsize="64,64">
              <v:shape style="position:absolute;left:4943;top:3089;width:64;height:64" coordorigin="4943,3089" coordsize="64,64" path="m4943,3152l5006,3089e" filled="f" stroked="t" strokeweight=".797pt" strokecolor="#000000">
                <v:path arrowok="t"/>
              </v:shape>
            </v:group>
            <v:group style="position:absolute;left:4943;top:3089;width:64;height:64" coordorigin="4943,3089" coordsize="64,64">
              <v:shape style="position:absolute;left:4943;top:3089;width:64;height:64" coordorigin="4943,3089" coordsize="64,64" path="m5006,3089l4943,3152e" filled="f" stroked="t" strokeweight=".797pt" strokecolor="#000000">
                <v:path arrowok="t"/>
              </v:shape>
            </v:group>
            <v:group style="position:absolute;left:4943;top:3169;width:64;height:64" coordorigin="4943,3169" coordsize="64,64">
              <v:shape style="position:absolute;left:4943;top:3169;width:64;height:64" coordorigin="4943,3169" coordsize="64,64" path="m4943,3233l5006,3169e" filled="f" stroked="t" strokeweight=".797pt" strokecolor="#000000">
                <v:path arrowok="t"/>
              </v:shape>
            </v:group>
            <v:group style="position:absolute;left:4943;top:3169;width:64;height:64" coordorigin="4943,3169" coordsize="64,64">
              <v:shape style="position:absolute;left:4943;top:3169;width:64;height:64" coordorigin="4943,3169" coordsize="64,64" path="m5006,3169l4943,3233e" filled="f" stroked="t" strokeweight=".797pt" strokecolor="#000000">
                <v:path arrowok="t"/>
              </v:shape>
            </v:group>
            <v:group style="position:absolute;left:4943;top:3248;width:64;height:64" coordorigin="4943,3248" coordsize="64,64">
              <v:shape style="position:absolute;left:4943;top:3248;width:64;height:64" coordorigin="4943,3248" coordsize="64,64" path="m4943,3312l5006,3248e" filled="f" stroked="t" strokeweight=".797pt" strokecolor="#000000">
                <v:path arrowok="t"/>
              </v:shape>
            </v:group>
            <v:group style="position:absolute;left:4943;top:3248;width:64;height:64" coordorigin="4943,3248" coordsize="64,64">
              <v:shape style="position:absolute;left:4943;top:3248;width:64;height:64" coordorigin="4943,3248" coordsize="64,64" path="m5006,3248l4943,3312e" filled="f" stroked="t" strokeweight=".797pt" strokecolor="#000000">
                <v:path arrowok="t"/>
              </v:shape>
            </v:group>
            <v:group style="position:absolute;left:4945;top:3329;width:61;height:61" coordorigin="4945,3329" coordsize="61,61">
              <v:shape style="position:absolute;left:4945;top:3329;width:61;height:61" coordorigin="4945,3329" coordsize="61,61" path="m4945,3390l5006,3329e" filled="f" stroked="t" strokeweight=".797pt" strokecolor="#000000">
                <v:path arrowok="t"/>
              </v:shape>
            </v:group>
            <v:group style="position:absolute;left:4945;top:3329;width:61;height:61" coordorigin="4945,3329" coordsize="61,61">
              <v:shape style="position:absolute;left:4945;top:3329;width:61;height:61" coordorigin="4945,3329" coordsize="61,61" path="m5006,3329l4945,3390e" filled="f" stroked="t" strokeweight=".797pt" strokecolor="#000000">
                <v:path arrowok="t"/>
              </v:shape>
            </v:group>
            <v:group style="position:absolute;left:4943;top:3310;width:64;height:64" coordorigin="4943,3310" coordsize="64,64">
              <v:shape style="position:absolute;left:4943;top:3310;width:64;height:64" coordorigin="4943,3310" coordsize="64,64" path="m4943,3310l5006,3373e" filled="f" stroked="t" strokeweight=".797pt" strokecolor="#000000">
                <v:path arrowok="t"/>
              </v:shape>
            </v:group>
            <v:group style="position:absolute;left:4943;top:3310;width:64;height:64" coordorigin="4943,3310" coordsize="64,64">
              <v:shape style="position:absolute;left:4943;top:3310;width:64;height:64" coordorigin="4943,3310" coordsize="64,64" path="m5006,3373l4943,3310e" filled="f" stroked="t" strokeweight=".797pt" strokecolor="#000000">
                <v:path arrowok="t"/>
              </v:shape>
            </v:group>
            <v:group style="position:absolute;left:4943;top:3230;width:64;height:64" coordorigin="4943,3230" coordsize="64,64">
              <v:shape style="position:absolute;left:4943;top:3230;width:64;height:64" coordorigin="4943,3230" coordsize="64,64" path="m4943,3230l5006,3294e" filled="f" stroked="t" strokeweight=".797pt" strokecolor="#000000">
                <v:path arrowok="t"/>
              </v:shape>
            </v:group>
            <v:group style="position:absolute;left:4943;top:3230;width:64;height:64" coordorigin="4943,3230" coordsize="64,64">
              <v:shape style="position:absolute;left:4943;top:3230;width:64;height:64" coordorigin="4943,3230" coordsize="64,64" path="m5006,3294l4943,3230e" filled="f" stroked="t" strokeweight=".797pt" strokecolor="#000000">
                <v:path arrowok="t"/>
              </v:shape>
            </v:group>
            <v:group style="position:absolute;left:4943;top:3150;width:64;height:64" coordorigin="4943,3150" coordsize="64,64">
              <v:shape style="position:absolute;left:4943;top:3150;width:64;height:64" coordorigin="4943,3150" coordsize="64,64" path="m4943,3150l5006,3214e" filled="f" stroked="t" strokeweight=".797pt" strokecolor="#000000">
                <v:path arrowok="t"/>
              </v:shape>
            </v:group>
            <v:group style="position:absolute;left:4943;top:3150;width:64;height:64" coordorigin="4943,3150" coordsize="64,64">
              <v:shape style="position:absolute;left:4943;top:3150;width:64;height:64" coordorigin="4943,3150" coordsize="64,64" path="m5006,3214l4943,3150e" filled="f" stroked="t" strokeweight=".797pt" strokecolor="#000000">
                <v:path arrowok="t"/>
              </v:shape>
            </v:group>
            <v:group style="position:absolute;left:4943;top:3070;width:64;height:65" coordorigin="4943,3070" coordsize="64,65">
              <v:shape style="position:absolute;left:4943;top:3070;width:64;height:65" coordorigin="4943,3070" coordsize="64,65" path="m4943,3070l5006,3134e" filled="f" stroked="t" strokeweight=".797pt" strokecolor="#000000">
                <v:path arrowok="t"/>
              </v:shape>
            </v:group>
            <v:group style="position:absolute;left:4943;top:3070;width:64;height:65" coordorigin="4943,3070" coordsize="64,65">
              <v:shape style="position:absolute;left:4943;top:3070;width:64;height:65" coordorigin="4943,3070" coordsize="64,65" path="m5006,3134l4943,3070e" filled="f" stroked="t" strokeweight=".797pt" strokecolor="#000000">
                <v:path arrowok="t"/>
              </v:shape>
            </v:group>
            <v:group style="position:absolute;left:4943;top:2990;width:64;height:64" coordorigin="4943,2990" coordsize="64,64">
              <v:shape style="position:absolute;left:4943;top:2990;width:64;height:64" coordorigin="4943,2990" coordsize="64,64" path="m4943,2990l5006,3054e" filled="f" stroked="t" strokeweight=".797pt" strokecolor="#000000">
                <v:path arrowok="t"/>
              </v:shape>
            </v:group>
            <v:group style="position:absolute;left:4943;top:2990;width:64;height:64" coordorigin="4943,2990" coordsize="64,64">
              <v:shape style="position:absolute;left:4943;top:2990;width:64;height:64" coordorigin="4943,2990" coordsize="64,64" path="m5006,3054l4943,2990e" filled="f" stroked="t" strokeweight=".797pt" strokecolor="#000000">
                <v:path arrowok="t"/>
              </v:shape>
            </v:group>
            <v:group style="position:absolute;left:4943;top:2910;width:64;height:65" coordorigin="4943,2910" coordsize="64,65">
              <v:shape style="position:absolute;left:4943;top:2910;width:64;height:65" coordorigin="4943,2910" coordsize="64,65" path="m4943,2910l5006,2975e" filled="f" stroked="t" strokeweight=".797pt" strokecolor="#000000">
                <v:path arrowok="t"/>
              </v:shape>
            </v:group>
            <v:group style="position:absolute;left:4943;top:2910;width:64;height:65" coordorigin="4943,2910" coordsize="64,65">
              <v:shape style="position:absolute;left:4943;top:2910;width:64;height:65" coordorigin="4943,2910" coordsize="64,65" path="m5006,2975l4943,2910e" filled="f" stroked="t" strokeweight=".797pt" strokecolor="#000000">
                <v:path arrowok="t"/>
              </v:shape>
            </v:group>
            <v:group style="position:absolute;left:4943;top:2831;width:64;height:64" coordorigin="4943,2831" coordsize="64,64">
              <v:shape style="position:absolute;left:4943;top:2831;width:64;height:64" coordorigin="4943,2831" coordsize="64,64" path="m4943,2831l5006,2894e" filled="f" stroked="t" strokeweight=".797pt" strokecolor="#000000">
                <v:path arrowok="t"/>
              </v:shape>
            </v:group>
            <v:group style="position:absolute;left:4943;top:2831;width:64;height:64" coordorigin="4943,2831" coordsize="64,64">
              <v:shape style="position:absolute;left:4943;top:2831;width:64;height:64" coordorigin="4943,2831" coordsize="64,64" path="m5006,2894l4943,2831e" filled="f" stroked="t" strokeweight=".797pt" strokecolor="#000000">
                <v:path arrowok="t"/>
              </v:shape>
            </v:group>
            <v:group style="position:absolute;left:4943;top:2750;width:64;height:65" coordorigin="4943,2750" coordsize="64,65">
              <v:shape style="position:absolute;left:4943;top:2750;width:64;height:65" coordorigin="4943,2750" coordsize="64,65" path="m4943,2750l5006,2815e" filled="f" stroked="t" strokeweight=".797pt" strokecolor="#000000">
                <v:path arrowok="t"/>
              </v:shape>
            </v:group>
            <v:group style="position:absolute;left:4943;top:2750;width:64;height:65" coordorigin="4943,2750" coordsize="64,65">
              <v:shape style="position:absolute;left:4943;top:2750;width:64;height:65" coordorigin="4943,2750" coordsize="64,65" path="m5006,2815l4943,2750e" filled="f" stroked="t" strokeweight=".797pt" strokecolor="#000000">
                <v:path arrowok="t"/>
              </v:shape>
            </v:group>
            <v:group style="position:absolute;left:4943;top:2671;width:64;height:64" coordorigin="4943,2671" coordsize="64,64">
              <v:shape style="position:absolute;left:4943;top:2671;width:64;height:64" coordorigin="4943,2671" coordsize="64,64" path="m4943,2671l5006,2735e" filled="f" stroked="t" strokeweight=".797pt" strokecolor="#000000">
                <v:path arrowok="t"/>
              </v:shape>
            </v:group>
            <v:group style="position:absolute;left:4943;top:2671;width:64;height:64" coordorigin="4943,2671" coordsize="64,64">
              <v:shape style="position:absolute;left:4943;top:2671;width:64;height:64" coordorigin="4943,2671" coordsize="64,64" path="m5006,2735l4943,2671e" filled="f" stroked="t" strokeweight=".797pt" strokecolor="#000000">
                <v:path arrowok="t"/>
              </v:shape>
            </v:group>
            <v:group style="position:absolute;left:4945;top:2594;width:61;height:61" coordorigin="4945,2594" coordsize="61,61">
              <v:shape style="position:absolute;left:4945;top:2594;width:61;height:61" coordorigin="4945,2594" coordsize="61,61" path="m4945,2594l5006,2656e" filled="f" stroked="t" strokeweight=".797pt" strokecolor="#000000">
                <v:path arrowok="t"/>
              </v:shape>
            </v:group>
            <v:group style="position:absolute;left:4945;top:2594;width:61;height:61" coordorigin="4945,2594" coordsize="61,61">
              <v:shape style="position:absolute;left:4945;top:2594;width:61;height:61" coordorigin="4945,2594" coordsize="61,61" path="m5006,2656l4945,2594e" filled="f" stroked="t" strokeweight=".797pt" strokecolor="#000000">
                <v:path arrowok="t"/>
              </v:shape>
            </v:group>
            <v:group style="position:absolute;left:8128;top:2818;width:62;height:571" coordorigin="8128,2818" coordsize="62,571">
              <v:shape style="position:absolute;left:8128;top:2818;width:62;height:571" coordorigin="8128,2818" coordsize="62,571" path="m8128,3389l8190,3389,8190,2818,8128,2818,8128,3389xe" filled="f" stroked="t" strokeweight=".797pt" strokecolor="#000000">
                <v:path arrowok="t"/>
              </v:shape>
            </v:group>
            <v:group style="position:absolute;left:8128;top:2833;width:64;height:64" coordorigin="8128,2833" coordsize="64,64">
              <v:shape style="position:absolute;left:8128;top:2833;width:64;height:64" coordorigin="8128,2833" coordsize="64,64" path="m8128,2897l8191,2833e" filled="f" stroked="t" strokeweight=".797pt" strokecolor="#000000">
                <v:path arrowok="t"/>
              </v:shape>
            </v:group>
            <v:group style="position:absolute;left:8128;top:2833;width:64;height:64" coordorigin="8128,2833" coordsize="64,64">
              <v:shape style="position:absolute;left:8128;top:2833;width:64;height:64" coordorigin="8128,2833" coordsize="64,64" path="m8191,2833l8128,2897e" filled="f" stroked="t" strokeweight=".797pt" strokecolor="#000000">
                <v:path arrowok="t"/>
              </v:shape>
            </v:group>
            <v:group style="position:absolute;left:8128;top:2914;width:64;height:64" coordorigin="8128,2914" coordsize="64,64">
              <v:shape style="position:absolute;left:8128;top:2914;width:64;height:64" coordorigin="8128,2914" coordsize="64,64" path="m8128,2977l8191,2914e" filled="f" stroked="t" strokeweight=".797pt" strokecolor="#000000">
                <v:path arrowok="t"/>
              </v:shape>
            </v:group>
            <v:group style="position:absolute;left:8128;top:2914;width:64;height:64" coordorigin="8128,2914" coordsize="64,64">
              <v:shape style="position:absolute;left:8128;top:2914;width:64;height:64" coordorigin="8128,2914" coordsize="64,64" path="m8191,2914l8128,2977e" filled="f" stroked="t" strokeweight=".797pt" strokecolor="#000000">
                <v:path arrowok="t"/>
              </v:shape>
            </v:group>
            <v:group style="position:absolute;left:8128;top:2993;width:64;height:64" coordorigin="8128,2993" coordsize="64,64">
              <v:shape style="position:absolute;left:8128;top:2993;width:64;height:64" coordorigin="8128,2993" coordsize="64,64" path="m8128,3056l8191,2993e" filled="f" stroked="t" strokeweight=".797pt" strokecolor="#000000">
                <v:path arrowok="t"/>
              </v:shape>
            </v:group>
            <v:group style="position:absolute;left:8128;top:2993;width:64;height:64" coordorigin="8128,2993" coordsize="64,64">
              <v:shape style="position:absolute;left:8128;top:2993;width:64;height:64" coordorigin="8128,2993" coordsize="64,64" path="m8191,2993l8128,3056e" filled="f" stroked="t" strokeweight=".797pt" strokecolor="#000000">
                <v:path arrowok="t"/>
              </v:shape>
            </v:group>
            <v:group style="position:absolute;left:8128;top:3073;width:64;height:64" coordorigin="8128,3073" coordsize="64,64">
              <v:shape style="position:absolute;left:8128;top:3073;width:64;height:64" coordorigin="8128,3073" coordsize="64,64" path="m8128,3137l8191,3073e" filled="f" stroked="t" strokeweight=".797pt" strokecolor="#000000">
                <v:path arrowok="t"/>
              </v:shape>
            </v:group>
            <v:group style="position:absolute;left:8128;top:3073;width:64;height:64" coordorigin="8128,3073" coordsize="64,64">
              <v:shape style="position:absolute;left:8128;top:3073;width:64;height:64" coordorigin="8128,3073" coordsize="64,64" path="m8191,3073l8128,3137e" filled="f" stroked="t" strokeweight=".797pt" strokecolor="#000000">
                <v:path arrowok="t"/>
              </v:shape>
            </v:group>
            <v:group style="position:absolute;left:8128;top:3152;width:64;height:64" coordorigin="8128,3152" coordsize="64,64">
              <v:shape style="position:absolute;left:8128;top:3152;width:64;height:64" coordorigin="8128,3152" coordsize="64,64" path="m8128,3216l8191,3152e" filled="f" stroked="t" strokeweight=".797pt" strokecolor="#000000">
                <v:path arrowok="t"/>
              </v:shape>
            </v:group>
            <v:group style="position:absolute;left:8128;top:3152;width:64;height:64" coordorigin="8128,3152" coordsize="64,64">
              <v:shape style="position:absolute;left:8128;top:3152;width:64;height:64" coordorigin="8128,3152" coordsize="64,64" path="m8191,3152l8128,3216e" filled="f" stroked="t" strokeweight=".797pt" strokecolor="#000000">
                <v:path arrowok="t"/>
              </v:shape>
            </v:group>
            <v:group style="position:absolute;left:8128;top:3233;width:64;height:64" coordorigin="8128,3233" coordsize="64,64">
              <v:shape style="position:absolute;left:8128;top:3233;width:64;height:64" coordorigin="8128,3233" coordsize="64,64" path="m8128,3296l8191,3233e" filled="f" stroked="t" strokeweight=".797pt" strokecolor="#000000">
                <v:path arrowok="t"/>
              </v:shape>
            </v:group>
            <v:group style="position:absolute;left:8128;top:3233;width:64;height:64" coordorigin="8128,3233" coordsize="64,64">
              <v:shape style="position:absolute;left:8128;top:3233;width:64;height:64" coordorigin="8128,3233" coordsize="64,64" path="m8191,3233l8128,3296e" filled="f" stroked="t" strokeweight=".797pt" strokecolor="#000000">
                <v:path arrowok="t"/>
              </v:shape>
            </v:group>
            <v:group style="position:absolute;left:8128;top:3312;width:64;height:65" coordorigin="8128,3312" coordsize="64,65">
              <v:shape style="position:absolute;left:8128;top:3312;width:64;height:65" coordorigin="8128,3312" coordsize="64,65" path="m8128,3377l8191,3312e" filled="f" stroked="t" strokeweight=".797pt" strokecolor="#000000">
                <v:path arrowok="t"/>
              </v:shape>
            </v:group>
            <v:group style="position:absolute;left:8128;top:3312;width:64;height:65" coordorigin="8128,3312" coordsize="64,65">
              <v:shape style="position:absolute;left:8128;top:3312;width:64;height:65" coordorigin="8128,3312" coordsize="64,65" path="m8191,3312l8128,3377e" filled="f" stroked="t" strokeweight=".797pt" strokecolor="#000000">
                <v:path arrowok="t"/>
              </v:shape>
            </v:group>
            <v:group style="position:absolute;left:8128;top:3310;width:64;height:64" coordorigin="8128,3310" coordsize="64,64">
              <v:shape style="position:absolute;left:8128;top:3310;width:64;height:64" coordorigin="8128,3310" coordsize="64,64" path="m8128,3310l8191,3373e" filled="f" stroked="t" strokeweight=".797pt" strokecolor="#000000">
                <v:path arrowok="t"/>
              </v:shape>
            </v:group>
            <v:group style="position:absolute;left:8128;top:3310;width:64;height:64" coordorigin="8128,3310" coordsize="64,64">
              <v:shape style="position:absolute;left:8128;top:3310;width:64;height:64" coordorigin="8128,3310" coordsize="64,64" path="m8191,3373l8128,3310e" filled="f" stroked="t" strokeweight=".797pt" strokecolor="#000000">
                <v:path arrowok="t"/>
              </v:shape>
            </v:group>
            <v:group style="position:absolute;left:8128;top:3230;width:64;height:64" coordorigin="8128,3230" coordsize="64,64">
              <v:shape style="position:absolute;left:8128;top:3230;width:64;height:64" coordorigin="8128,3230" coordsize="64,64" path="m8128,3230l8191,3294e" filled="f" stroked="t" strokeweight=".797pt" strokecolor="#000000">
                <v:path arrowok="t"/>
              </v:shape>
            </v:group>
            <v:group style="position:absolute;left:8128;top:3230;width:64;height:64" coordorigin="8128,3230" coordsize="64,64">
              <v:shape style="position:absolute;left:8128;top:3230;width:64;height:64" coordorigin="8128,3230" coordsize="64,64" path="m8191,3294l8128,3230e" filled="f" stroked="t" strokeweight=".797pt" strokecolor="#000000">
                <v:path arrowok="t"/>
              </v:shape>
            </v:group>
            <v:group style="position:absolute;left:8128;top:3150;width:64;height:64" coordorigin="8128,3150" coordsize="64,64">
              <v:shape style="position:absolute;left:8128;top:3150;width:64;height:64" coordorigin="8128,3150" coordsize="64,64" path="m8128,3150l8191,3214e" filled="f" stroked="t" strokeweight=".797pt" strokecolor="#000000">
                <v:path arrowok="t"/>
              </v:shape>
            </v:group>
            <v:group style="position:absolute;left:8128;top:3150;width:64;height:64" coordorigin="8128,3150" coordsize="64,64">
              <v:shape style="position:absolute;left:8128;top:3150;width:64;height:64" coordorigin="8128,3150" coordsize="64,64" path="m8191,3214l8128,3150e" filled="f" stroked="t" strokeweight=".797pt" strokecolor="#000000">
                <v:path arrowok="t"/>
              </v:shape>
            </v:group>
            <v:group style="position:absolute;left:8128;top:3070;width:64;height:65" coordorigin="8128,3070" coordsize="64,65">
              <v:shape style="position:absolute;left:8128;top:3070;width:64;height:65" coordorigin="8128,3070" coordsize="64,65" path="m8128,3070l8191,3134e" filled="f" stroked="t" strokeweight=".797pt" strokecolor="#000000">
                <v:path arrowok="t"/>
              </v:shape>
            </v:group>
            <v:group style="position:absolute;left:8128;top:3070;width:64;height:65" coordorigin="8128,3070" coordsize="64,65">
              <v:shape style="position:absolute;left:8128;top:3070;width:64;height:65" coordorigin="8128,3070" coordsize="64,65" path="m8191,3134l8128,3070e" filled="f" stroked="t" strokeweight=".797pt" strokecolor="#000000">
                <v:path arrowok="t"/>
              </v:shape>
            </v:group>
            <v:group style="position:absolute;left:8128;top:2990;width:64;height:64" coordorigin="8128,2990" coordsize="64,64">
              <v:shape style="position:absolute;left:8128;top:2990;width:64;height:64" coordorigin="8128,2990" coordsize="64,64" path="m8128,2990l8191,3054e" filled="f" stroked="t" strokeweight=".797pt" strokecolor="#000000">
                <v:path arrowok="t"/>
              </v:shape>
            </v:group>
            <v:group style="position:absolute;left:8128;top:2990;width:64;height:64" coordorigin="8128,2990" coordsize="64,64">
              <v:shape style="position:absolute;left:8128;top:2990;width:64;height:64" coordorigin="8128,2990" coordsize="64,64" path="m8191,3054l8128,2990e" filled="f" stroked="t" strokeweight=".797pt" strokecolor="#000000">
                <v:path arrowok="t"/>
              </v:shape>
            </v:group>
            <v:group style="position:absolute;left:8128;top:2910;width:64;height:65" coordorigin="8128,2910" coordsize="64,65">
              <v:shape style="position:absolute;left:8128;top:2910;width:64;height:65" coordorigin="8128,2910" coordsize="64,65" path="m8128,2910l8191,2975e" filled="f" stroked="t" strokeweight=".797pt" strokecolor="#000000">
                <v:path arrowok="t"/>
              </v:shape>
            </v:group>
            <v:group style="position:absolute;left:8128;top:2910;width:64;height:65" coordorigin="8128,2910" coordsize="64,65">
              <v:shape style="position:absolute;left:8128;top:2910;width:64;height:65" coordorigin="8128,2910" coordsize="64,65" path="m8191,2975l8128,2910e" filled="f" stroked="t" strokeweight=".797pt" strokecolor="#000000">
                <v:path arrowok="t"/>
              </v:shape>
            </v:group>
            <v:group style="position:absolute;left:8128;top:2831;width:64;height:64" coordorigin="8128,2831" coordsize="64,64">
              <v:shape style="position:absolute;left:8128;top:2831;width:64;height:64" coordorigin="8128,2831" coordsize="64,64" path="m8128,2831l8191,2894e" filled="f" stroked="t" strokeweight=".797pt" strokecolor="#000000">
                <v:path arrowok="t"/>
              </v:shape>
            </v:group>
            <v:group style="position:absolute;left:8128;top:2831;width:64;height:64" coordorigin="8128,2831" coordsize="64,64">
              <v:shape style="position:absolute;left:8128;top:2831;width:64;height:64" coordorigin="8128,2831" coordsize="64,64" path="m8191,2894l8128,2831e" filled="f" stroked="t" strokeweight=".797pt" strokecolor="#000000">
                <v:path arrowok="t"/>
              </v:shape>
            </v:group>
            <v:group style="position:absolute;left:3350;top:1030;width:64;height:2359" coordorigin="3350,1030" coordsize="64,2359">
              <v:shape style="position:absolute;left:3350;top:1030;width:64;height:2359" coordorigin="3350,1030" coordsize="64,2359" path="m3350,3389l3414,3389,3414,1030,3350,1030,3350,3389xe" filled="f" stroked="t" strokeweight=".797pt" strokecolor="#000000">
                <v:path arrowok="t"/>
              </v:shape>
            </v:group>
            <v:group style="position:absolute;left:3350;top:1045;width:65;height:64" coordorigin="3350,1045" coordsize="65,64">
              <v:shape style="position:absolute;left:3350;top:1045;width:65;height:64" coordorigin="3350,1045" coordsize="65,64" path="m3350,1109l3415,1045e" filled="f" stroked="t" strokeweight=".797pt" strokecolor="#000000">
                <v:path arrowok="t"/>
              </v:shape>
            </v:group>
            <v:group style="position:absolute;left:3350;top:1045;width:65;height:64" coordorigin="3350,1045" coordsize="65,64">
              <v:shape style="position:absolute;left:3350;top:1045;width:65;height:64" coordorigin="3350,1045" coordsize="65,64" path="m3415,1045l3350,1109e" filled="f" stroked="t" strokeweight=".797pt" strokecolor="#000000">
                <v:path arrowok="t"/>
              </v:shape>
            </v:group>
            <v:group style="position:absolute;left:3350;top:1124;width:65;height:65" coordorigin="3350,1124" coordsize="65,65">
              <v:shape style="position:absolute;left:3350;top:1124;width:65;height:65" coordorigin="3350,1124" coordsize="65,65" path="m3350,1189l3415,1124e" filled="f" stroked="t" strokeweight=".797pt" strokecolor="#000000">
                <v:path arrowok="t"/>
              </v:shape>
            </v:group>
            <v:group style="position:absolute;left:3350;top:1124;width:65;height:65" coordorigin="3350,1124" coordsize="65,65">
              <v:shape style="position:absolute;left:3350;top:1124;width:65;height:65" coordorigin="3350,1124" coordsize="65,65" path="m3415,1124l3350,1189e" filled="f" stroked="t" strokeweight=".797pt" strokecolor="#000000">
                <v:path arrowok="t"/>
              </v:shape>
            </v:group>
            <v:group style="position:absolute;left:3350;top:1205;width:65;height:64" coordorigin="3350,1205" coordsize="65,64">
              <v:shape style="position:absolute;left:3350;top:1205;width:65;height:64" coordorigin="3350,1205" coordsize="65,64" path="m3350,1268l3415,1205e" filled="f" stroked="t" strokeweight=".797pt" strokecolor="#000000">
                <v:path arrowok="t"/>
              </v:shape>
            </v:group>
            <v:group style="position:absolute;left:3350;top:1205;width:65;height:64" coordorigin="3350,1205" coordsize="65,64">
              <v:shape style="position:absolute;left:3350;top:1205;width:65;height:64" coordorigin="3350,1205" coordsize="65,64" path="m3415,1205l3350,1268e" filled="f" stroked="t" strokeweight=".797pt" strokecolor="#000000">
                <v:path arrowok="t"/>
              </v:shape>
            </v:group>
            <v:group style="position:absolute;left:3350;top:1285;width:65;height:64" coordorigin="3350,1285" coordsize="65,64">
              <v:shape style="position:absolute;left:3350;top:1285;width:65;height:64" coordorigin="3350,1285" coordsize="65,64" path="m3350,1349l3415,1285e" filled="f" stroked="t" strokeweight=".797pt" strokecolor="#000000">
                <v:path arrowok="t"/>
              </v:shape>
            </v:group>
            <v:group style="position:absolute;left:3350;top:1285;width:65;height:64" coordorigin="3350,1285" coordsize="65,64">
              <v:shape style="position:absolute;left:3350;top:1285;width:65;height:64" coordorigin="3350,1285" coordsize="65,64" path="m3415,1285l3350,1349e" filled="f" stroked="t" strokeweight=".797pt" strokecolor="#000000">
                <v:path arrowok="t"/>
              </v:shape>
            </v:group>
            <v:group style="position:absolute;left:3350;top:1364;width:65;height:64" coordorigin="3350,1364" coordsize="65,64">
              <v:shape style="position:absolute;left:3350;top:1364;width:65;height:64" coordorigin="3350,1364" coordsize="65,64" path="m3350,1428l3415,1364e" filled="f" stroked="t" strokeweight=".797pt" strokecolor="#000000">
                <v:path arrowok="t"/>
              </v:shape>
            </v:group>
            <v:group style="position:absolute;left:3350;top:1364;width:65;height:64" coordorigin="3350,1364" coordsize="65,64">
              <v:shape style="position:absolute;left:3350;top:1364;width:65;height:64" coordorigin="3350,1364" coordsize="65,64" path="m3415,1364l3350,1428e" filled="f" stroked="t" strokeweight=".797pt" strokecolor="#000000">
                <v:path arrowok="t"/>
              </v:shape>
            </v:group>
            <v:group style="position:absolute;left:3350;top:1445;width:65;height:64" coordorigin="3350,1445" coordsize="65,64">
              <v:shape style="position:absolute;left:3350;top:1445;width:65;height:64" coordorigin="3350,1445" coordsize="65,64" path="m3350,1508l3415,1445e" filled="f" stroked="t" strokeweight=".797pt" strokecolor="#000000">
                <v:path arrowok="t"/>
              </v:shape>
            </v:group>
            <v:group style="position:absolute;left:3350;top:1445;width:65;height:64" coordorigin="3350,1445" coordsize="65,64">
              <v:shape style="position:absolute;left:3350;top:1445;width:65;height:64" coordorigin="3350,1445" coordsize="65,64" path="m3415,1445l3350,1508e" filled="f" stroked="t" strokeweight=".797pt" strokecolor="#000000">
                <v:path arrowok="t"/>
              </v:shape>
            </v:group>
            <v:group style="position:absolute;left:3350;top:1524;width:65;height:64" coordorigin="3350,1524" coordsize="65,64">
              <v:shape style="position:absolute;left:3350;top:1524;width:65;height:64" coordorigin="3350,1524" coordsize="65,64" path="m3350,1588l3415,1524e" filled="f" stroked="t" strokeweight=".797pt" strokecolor="#000000">
                <v:path arrowok="t"/>
              </v:shape>
            </v:group>
            <v:group style="position:absolute;left:3350;top:1524;width:65;height:64" coordorigin="3350,1524" coordsize="65,64">
              <v:shape style="position:absolute;left:3350;top:1524;width:65;height:64" coordorigin="3350,1524" coordsize="65,64" path="m3415,1524l3350,1588e" filled="f" stroked="t" strokeweight=".797pt" strokecolor="#000000">
                <v:path arrowok="t"/>
              </v:shape>
            </v:group>
            <v:group style="position:absolute;left:3350;top:1604;width:65;height:64" coordorigin="3350,1604" coordsize="65,64">
              <v:shape style="position:absolute;left:3350;top:1604;width:65;height:64" coordorigin="3350,1604" coordsize="65,64" path="m3350,1668l3415,1604e" filled="f" stroked="t" strokeweight=".797pt" strokecolor="#000000">
                <v:path arrowok="t"/>
              </v:shape>
            </v:group>
            <v:group style="position:absolute;left:3350;top:1604;width:65;height:64" coordorigin="3350,1604" coordsize="65,64">
              <v:shape style="position:absolute;left:3350;top:1604;width:65;height:64" coordorigin="3350,1604" coordsize="65,64" path="m3415,1604l3350,1668e" filled="f" stroked="t" strokeweight=".797pt" strokecolor="#000000">
                <v:path arrowok="t"/>
              </v:shape>
            </v:group>
            <v:group style="position:absolute;left:3350;top:1684;width:65;height:64" coordorigin="3350,1684" coordsize="65,64">
              <v:shape style="position:absolute;left:3350;top:1684;width:65;height:64" coordorigin="3350,1684" coordsize="65,64" path="m3350,1747l3415,1684e" filled="f" stroked="t" strokeweight=".797pt" strokecolor="#000000">
                <v:path arrowok="t"/>
              </v:shape>
            </v:group>
            <v:group style="position:absolute;left:3350;top:1684;width:65;height:64" coordorigin="3350,1684" coordsize="65,64">
              <v:shape style="position:absolute;left:3350;top:1684;width:65;height:64" coordorigin="3350,1684" coordsize="65,64" path="m3415,1684l3350,1747e" filled="f" stroked="t" strokeweight=".797pt" strokecolor="#000000">
                <v:path arrowok="t"/>
              </v:shape>
            </v:group>
            <v:group style="position:absolute;left:3350;top:1764;width:65;height:64" coordorigin="3350,1764" coordsize="65,64">
              <v:shape style="position:absolute;left:3350;top:1764;width:65;height:64" coordorigin="3350,1764" coordsize="65,64" path="m3350,1828l3415,1764e" filled="f" stroked="t" strokeweight=".797pt" strokecolor="#000000">
                <v:path arrowok="t"/>
              </v:shape>
            </v:group>
            <v:group style="position:absolute;left:3350;top:1764;width:65;height:64" coordorigin="3350,1764" coordsize="65,64">
              <v:shape style="position:absolute;left:3350;top:1764;width:65;height:64" coordorigin="3350,1764" coordsize="65,64" path="m3415,1764l3350,1828e" filled="f" stroked="t" strokeweight=".797pt" strokecolor="#000000">
                <v:path arrowok="t"/>
              </v:shape>
            </v:group>
            <v:group style="position:absolute;left:3350;top:1843;width:65;height:64" coordorigin="3350,1843" coordsize="65,64">
              <v:shape style="position:absolute;left:3350;top:1843;width:65;height:64" coordorigin="3350,1843" coordsize="65,64" path="m3350,1907l3415,1843e" filled="f" stroked="t" strokeweight=".797pt" strokecolor="#000000">
                <v:path arrowok="t"/>
              </v:shape>
            </v:group>
            <v:group style="position:absolute;left:3350;top:1843;width:65;height:64" coordorigin="3350,1843" coordsize="65,64">
              <v:shape style="position:absolute;left:3350;top:1843;width:65;height:64" coordorigin="3350,1843" coordsize="65,64" path="m3415,1843l3350,1907e" filled="f" stroked="t" strokeweight=".797pt" strokecolor="#000000">
                <v:path arrowok="t"/>
              </v:shape>
            </v:group>
            <v:group style="position:absolute;left:3350;top:1924;width:65;height:64" coordorigin="3350,1924" coordsize="65,64">
              <v:shape style="position:absolute;left:3350;top:1924;width:65;height:64" coordorigin="3350,1924" coordsize="65,64" path="m3350,1987l3415,1924e" filled="f" stroked="t" strokeweight=".797pt" strokecolor="#000000">
                <v:path arrowok="t"/>
              </v:shape>
            </v:group>
            <v:group style="position:absolute;left:3350;top:1924;width:65;height:64" coordorigin="3350,1924" coordsize="65,64">
              <v:shape style="position:absolute;left:3350;top:1924;width:65;height:64" coordorigin="3350,1924" coordsize="65,64" path="m3415,1924l3350,1987e" filled="f" stroked="t" strokeweight=".797pt" strokecolor="#000000">
                <v:path arrowok="t"/>
              </v:shape>
            </v:group>
            <v:group style="position:absolute;left:3350;top:2003;width:65;height:64" coordorigin="3350,2003" coordsize="65,64">
              <v:shape style="position:absolute;left:3350;top:2003;width:65;height:64" coordorigin="3350,2003" coordsize="65,64" path="m3350,2066l3415,2003e" filled="f" stroked="t" strokeweight=".797pt" strokecolor="#000000">
                <v:path arrowok="t"/>
              </v:shape>
            </v:group>
            <v:group style="position:absolute;left:3350;top:2003;width:65;height:64" coordorigin="3350,2003" coordsize="65,64">
              <v:shape style="position:absolute;left:3350;top:2003;width:65;height:64" coordorigin="3350,2003" coordsize="65,64" path="m3415,2003l3350,2066e" filled="f" stroked="t" strokeweight=".797pt" strokecolor="#000000">
                <v:path arrowok="t"/>
              </v:shape>
            </v:group>
            <v:group style="position:absolute;left:3350;top:2083;width:65;height:64" coordorigin="3350,2083" coordsize="65,64">
              <v:shape style="position:absolute;left:3350;top:2083;width:65;height:64" coordorigin="3350,2083" coordsize="65,64" path="m3350,2147l3415,2083e" filled="f" stroked="t" strokeweight=".797pt" strokecolor="#000000">
                <v:path arrowok="t"/>
              </v:shape>
            </v:group>
            <v:group style="position:absolute;left:3350;top:2083;width:65;height:64" coordorigin="3350,2083" coordsize="65,64">
              <v:shape style="position:absolute;left:3350;top:2083;width:65;height:64" coordorigin="3350,2083" coordsize="65,64" path="m3415,2083l3350,2147e" filled="f" stroked="t" strokeweight=".797pt" strokecolor="#000000">
                <v:path arrowok="t"/>
              </v:shape>
            </v:group>
            <v:group style="position:absolute;left:3350;top:2162;width:65;height:65" coordorigin="3350,2162" coordsize="65,65">
              <v:shape style="position:absolute;left:3350;top:2162;width:65;height:65" coordorigin="3350,2162" coordsize="65,65" path="m3350,2227l3415,2162e" filled="f" stroked="t" strokeweight=".797pt" strokecolor="#000000">
                <v:path arrowok="t"/>
              </v:shape>
            </v:group>
            <v:group style="position:absolute;left:3350;top:2162;width:65;height:65" coordorigin="3350,2162" coordsize="65,65">
              <v:shape style="position:absolute;left:3350;top:2162;width:65;height:65" coordorigin="3350,2162" coordsize="65,65" path="m3415,2162l3350,2227e" filled="f" stroked="t" strokeweight=".797pt" strokecolor="#000000">
                <v:path arrowok="t"/>
              </v:shape>
            </v:group>
            <v:group style="position:absolute;left:3350;top:2243;width:65;height:64" coordorigin="3350,2243" coordsize="65,64">
              <v:shape style="position:absolute;left:3350;top:2243;width:65;height:64" coordorigin="3350,2243" coordsize="65,64" path="m3350,2306l3415,2243e" filled="f" stroked="t" strokeweight=".797pt" strokecolor="#000000">
                <v:path arrowok="t"/>
              </v:shape>
            </v:group>
            <v:group style="position:absolute;left:3350;top:2243;width:65;height:64" coordorigin="3350,2243" coordsize="65,64">
              <v:shape style="position:absolute;left:3350;top:2243;width:65;height:64" coordorigin="3350,2243" coordsize="65,64" path="m3415,2243l3350,2306e" filled="f" stroked="t" strokeweight=".797pt" strokecolor="#000000">
                <v:path arrowok="t"/>
              </v:shape>
            </v:group>
            <v:group style="position:absolute;left:3350;top:2322;width:65;height:65" coordorigin="3350,2322" coordsize="65,65">
              <v:shape style="position:absolute;left:3350;top:2322;width:65;height:65" coordorigin="3350,2322" coordsize="65,65" path="m3350,2387l3415,2322e" filled="f" stroked="t" strokeweight=".797pt" strokecolor="#000000">
                <v:path arrowok="t"/>
              </v:shape>
            </v:group>
            <v:group style="position:absolute;left:3350;top:2322;width:65;height:65" coordorigin="3350,2322" coordsize="65,65">
              <v:shape style="position:absolute;left:3350;top:2322;width:65;height:65" coordorigin="3350,2322" coordsize="65,65" path="m3415,2322l3350,2387e" filled="f" stroked="t" strokeweight=".797pt" strokecolor="#000000">
                <v:path arrowok="t"/>
              </v:shape>
            </v:group>
            <v:group style="position:absolute;left:3350;top:2402;width:65;height:64" coordorigin="3350,2402" coordsize="65,64">
              <v:shape style="position:absolute;left:3350;top:2402;width:65;height:64" coordorigin="3350,2402" coordsize="65,64" path="m3350,2466l3415,2402e" filled="f" stroked="t" strokeweight=".797pt" strokecolor="#000000">
                <v:path arrowok="t"/>
              </v:shape>
            </v:group>
            <v:group style="position:absolute;left:3350;top:2402;width:65;height:64" coordorigin="3350,2402" coordsize="65,64">
              <v:shape style="position:absolute;left:3350;top:2402;width:65;height:64" coordorigin="3350,2402" coordsize="65,64" path="m3415,2402l3350,2466e" filled="f" stroked="t" strokeweight=".797pt" strokecolor="#000000">
                <v:path arrowok="t"/>
              </v:shape>
            </v:group>
            <v:group style="position:absolute;left:3350;top:2482;width:65;height:65" coordorigin="3350,2482" coordsize="65,65">
              <v:shape style="position:absolute;left:3350;top:2482;width:65;height:65" coordorigin="3350,2482" coordsize="65,65" path="m3350,2546l3415,2482e" filled="f" stroked="t" strokeweight=".797pt" strokecolor="#000000">
                <v:path arrowok="t"/>
              </v:shape>
            </v:group>
            <v:group style="position:absolute;left:3350;top:2482;width:65;height:65" coordorigin="3350,2482" coordsize="65,65">
              <v:shape style="position:absolute;left:3350;top:2482;width:65;height:65" coordorigin="3350,2482" coordsize="65,65" path="m3415,2482l3350,2546e" filled="f" stroked="t" strokeweight=".797pt" strokecolor="#000000">
                <v:path arrowok="t"/>
              </v:shape>
            </v:group>
            <v:group style="position:absolute;left:3350;top:2562;width:65;height:64" coordorigin="3350,2562" coordsize="65,64">
              <v:shape style="position:absolute;left:3350;top:2562;width:65;height:64" coordorigin="3350,2562" coordsize="65,64" path="m3350,2626l3415,2562e" filled="f" stroked="t" strokeweight=".797pt" strokecolor="#000000">
                <v:path arrowok="t"/>
              </v:shape>
            </v:group>
            <v:group style="position:absolute;left:3350;top:2562;width:65;height:64" coordorigin="3350,2562" coordsize="65,64">
              <v:shape style="position:absolute;left:3350;top:2562;width:65;height:64" coordorigin="3350,2562" coordsize="65,64" path="m3415,2562l3350,2626e" filled="f" stroked="t" strokeweight=".797pt" strokecolor="#000000">
                <v:path arrowok="t"/>
              </v:shape>
            </v:group>
            <v:group style="position:absolute;left:3350;top:2641;width:65;height:65" coordorigin="3350,2641" coordsize="65,65">
              <v:shape style="position:absolute;left:3350;top:2641;width:65;height:65" coordorigin="3350,2641" coordsize="65,65" path="m3350,2706l3415,2641e" filled="f" stroked="t" strokeweight=".797pt" strokecolor="#000000">
                <v:path arrowok="t"/>
              </v:shape>
            </v:group>
            <v:group style="position:absolute;left:3350;top:2641;width:65;height:65" coordorigin="3350,2641" coordsize="65,65">
              <v:shape style="position:absolute;left:3350;top:2641;width:65;height:65" coordorigin="3350,2641" coordsize="65,65" path="m3415,2641l3350,2706e" filled="f" stroked="t" strokeweight=".797pt" strokecolor="#000000">
                <v:path arrowok="t"/>
              </v:shape>
            </v:group>
            <v:group style="position:absolute;left:3350;top:2722;width:65;height:64" coordorigin="3350,2722" coordsize="65,64">
              <v:shape style="position:absolute;left:3350;top:2722;width:65;height:64" coordorigin="3350,2722" coordsize="65,64" path="m3350,2785l3415,2722e" filled="f" stroked="t" strokeweight=".797pt" strokecolor="#000000">
                <v:path arrowok="t"/>
              </v:shape>
            </v:group>
            <v:group style="position:absolute;left:3350;top:2722;width:65;height:64" coordorigin="3350,2722" coordsize="65,64">
              <v:shape style="position:absolute;left:3350;top:2722;width:65;height:64" coordorigin="3350,2722" coordsize="65,64" path="m3415,2722l3350,2785e" filled="f" stroked="t" strokeweight=".797pt" strokecolor="#000000">
                <v:path arrowok="t"/>
              </v:shape>
            </v:group>
            <v:group style="position:absolute;left:3350;top:2802;width:65;height:64" coordorigin="3350,2802" coordsize="65,64">
              <v:shape style="position:absolute;left:3350;top:2802;width:65;height:64" coordorigin="3350,2802" coordsize="65,64" path="m3350,2866l3415,2802e" filled="f" stroked="t" strokeweight=".797pt" strokecolor="#000000">
                <v:path arrowok="t"/>
              </v:shape>
            </v:group>
            <v:group style="position:absolute;left:3350;top:2802;width:65;height:64" coordorigin="3350,2802" coordsize="65,64">
              <v:shape style="position:absolute;left:3350;top:2802;width:65;height:64" coordorigin="3350,2802" coordsize="65,64" path="m3415,2802l3350,2866e" filled="f" stroked="t" strokeweight=".797pt" strokecolor="#000000">
                <v:path arrowok="t"/>
              </v:shape>
            </v:group>
            <v:group style="position:absolute;left:3350;top:2881;width:65;height:64" coordorigin="3350,2881" coordsize="65,64">
              <v:shape style="position:absolute;left:3350;top:2881;width:65;height:64" coordorigin="3350,2881" coordsize="65,64" path="m3350,2945l3415,2881e" filled="f" stroked="t" strokeweight=".797pt" strokecolor="#000000">
                <v:path arrowok="t"/>
              </v:shape>
            </v:group>
            <v:group style="position:absolute;left:3350;top:2881;width:65;height:64" coordorigin="3350,2881" coordsize="65,64">
              <v:shape style="position:absolute;left:3350;top:2881;width:65;height:64" coordorigin="3350,2881" coordsize="65,64" path="m3415,2881l3350,2945e" filled="f" stroked="t" strokeweight=".797pt" strokecolor="#000000">
                <v:path arrowok="t"/>
              </v:shape>
            </v:group>
            <v:group style="position:absolute;left:3350;top:2962;width:65;height:64" coordorigin="3350,2962" coordsize="65,64">
              <v:shape style="position:absolute;left:3350;top:2962;width:65;height:64" coordorigin="3350,2962" coordsize="65,64" path="m3350,3025l3415,2962e" filled="f" stroked="t" strokeweight=".797pt" strokecolor="#000000">
                <v:path arrowok="t"/>
              </v:shape>
            </v:group>
            <v:group style="position:absolute;left:3350;top:2962;width:65;height:64" coordorigin="3350,2962" coordsize="65,64">
              <v:shape style="position:absolute;left:3350;top:2962;width:65;height:64" coordorigin="3350,2962" coordsize="65,64" path="m3415,2962l3350,3025e" filled="f" stroked="t" strokeweight=".797pt" strokecolor="#000000">
                <v:path arrowok="t"/>
              </v:shape>
            </v:group>
            <v:group style="position:absolute;left:3350;top:3041;width:65;height:64" coordorigin="3350,3041" coordsize="65,64">
              <v:shape style="position:absolute;left:3350;top:3041;width:65;height:64" coordorigin="3350,3041" coordsize="65,64" path="m3350,3104l3415,3041e" filled="f" stroked="t" strokeweight=".797pt" strokecolor="#000000">
                <v:path arrowok="t"/>
              </v:shape>
            </v:group>
            <v:group style="position:absolute;left:3350;top:3041;width:65;height:64" coordorigin="3350,3041" coordsize="65,64">
              <v:shape style="position:absolute;left:3350;top:3041;width:65;height:64" coordorigin="3350,3041" coordsize="65,64" path="m3415,3041l3350,3104e" filled="f" stroked="t" strokeweight=".797pt" strokecolor="#000000">
                <v:path arrowok="t"/>
              </v:shape>
            </v:group>
            <v:group style="position:absolute;left:3350;top:3121;width:65;height:64" coordorigin="3350,3121" coordsize="65,64">
              <v:shape style="position:absolute;left:3350;top:3121;width:65;height:64" coordorigin="3350,3121" coordsize="65,64" path="m3350,3185l3415,3121e" filled="f" stroked="t" strokeweight=".797pt" strokecolor="#000000">
                <v:path arrowok="t"/>
              </v:shape>
            </v:group>
            <v:group style="position:absolute;left:3350;top:3121;width:65;height:64" coordorigin="3350,3121" coordsize="65,64">
              <v:shape style="position:absolute;left:3350;top:3121;width:65;height:64" coordorigin="3350,3121" coordsize="65,64" path="m3415,3121l3350,3185e" filled="f" stroked="t" strokeweight=".797pt" strokecolor="#000000">
                <v:path arrowok="t"/>
              </v:shape>
            </v:group>
            <v:group style="position:absolute;left:3350;top:3200;width:65;height:64" coordorigin="3350,3200" coordsize="65,64">
              <v:shape style="position:absolute;left:3350;top:3200;width:65;height:64" coordorigin="3350,3200" coordsize="65,64" path="m3350,3264l3415,3200e" filled="f" stroked="t" strokeweight=".797pt" strokecolor="#000000">
                <v:path arrowok="t"/>
              </v:shape>
            </v:group>
            <v:group style="position:absolute;left:3350;top:3200;width:65;height:64" coordorigin="3350,3200" coordsize="65,64">
              <v:shape style="position:absolute;left:3350;top:3200;width:65;height:64" coordorigin="3350,3200" coordsize="65,64" path="m3415,3200l3350,3264e" filled="f" stroked="t" strokeweight=".797pt" strokecolor="#000000">
                <v:path arrowok="t"/>
              </v:shape>
            </v:group>
            <v:group style="position:absolute;left:3350;top:3281;width:65;height:64" coordorigin="3350,3281" coordsize="65,64">
              <v:shape style="position:absolute;left:3350;top:3281;width:65;height:64" coordorigin="3350,3281" coordsize="65,64" path="m3350,3344l3415,3281e" filled="f" stroked="t" strokeweight=".797pt" strokecolor="#000000">
                <v:path arrowok="t"/>
              </v:shape>
            </v:group>
            <v:group style="position:absolute;left:3350;top:3281;width:65;height:64" coordorigin="3350,3281" coordsize="65,64">
              <v:shape style="position:absolute;left:3350;top:3281;width:65;height:64" coordorigin="3350,3281" coordsize="65,64" path="m3415,3281l3350,3344e" filled="f" stroked="t" strokeweight=".797pt" strokecolor="#000000">
                <v:path arrowok="t"/>
              </v:shape>
            </v:group>
            <v:group style="position:absolute;left:3385;top:3360;width:30;height:30" coordorigin="3385,3360" coordsize="30,30">
              <v:shape style="position:absolute;left:3385;top:3360;width:30;height:30" coordorigin="3385,3360" coordsize="30,30" path="m3385,3390l3415,3360e" filled="f" stroked="t" strokeweight=".797pt" strokecolor="#000000">
                <v:path arrowok="t"/>
              </v:shape>
            </v:group>
            <v:group style="position:absolute;left:3385;top:3360;width:30;height:30" coordorigin="3385,3360" coordsize="30,30">
              <v:shape style="position:absolute;left:3385;top:3360;width:30;height:30" coordorigin="3385,3360" coordsize="30,30" path="m3415,3360l3385,3390e" filled="f" stroked="t" strokeweight=".797pt" strokecolor="#000000">
                <v:path arrowok="t"/>
              </v:shape>
            </v:group>
            <v:group style="position:absolute;left:3350;top:1924;width:64;height:1465" coordorigin="3350,1924" coordsize="64,1465">
              <v:shape style="position:absolute;left:3350;top:1924;width:64;height:1465" coordorigin="3350,1924" coordsize="64,1465" path="m3350,3389l3414,3389,3414,1924,3350,1924,3350,3389xe" filled="f" stroked="t" strokeweight=".797pt" strokecolor="#000000">
                <v:path arrowok="t"/>
              </v:shape>
            </v:group>
            <v:group style="position:absolute;left:3350;top:1939;width:65;height:64" coordorigin="3350,1939" coordsize="65,64">
              <v:shape style="position:absolute;left:3350;top:1939;width:65;height:64" coordorigin="3350,1939" coordsize="65,64" path="m3350,2003l3415,1939e" filled="f" stroked="t" strokeweight=".797pt" strokecolor="#000000">
                <v:path arrowok="t"/>
              </v:shape>
            </v:group>
            <v:group style="position:absolute;left:3350;top:1939;width:65;height:64" coordorigin="3350,1939" coordsize="65,64">
              <v:shape style="position:absolute;left:3350;top:1939;width:65;height:64" coordorigin="3350,1939" coordsize="65,64" path="m3415,1939l3350,2003e" filled="f" stroked="t" strokeweight=".797pt" strokecolor="#000000">
                <v:path arrowok="t"/>
              </v:shape>
            </v:group>
            <v:group style="position:absolute;left:3350;top:2020;width:65;height:64" coordorigin="3350,2020" coordsize="65,64">
              <v:shape style="position:absolute;left:3350;top:2020;width:65;height:64" coordorigin="3350,2020" coordsize="65,64" path="m3350,2083l3415,2020e" filled="f" stroked="t" strokeweight=".797pt" strokecolor="#000000">
                <v:path arrowok="t"/>
              </v:shape>
            </v:group>
            <v:group style="position:absolute;left:3350;top:2020;width:65;height:64" coordorigin="3350,2020" coordsize="65,64">
              <v:shape style="position:absolute;left:3350;top:2020;width:65;height:64" coordorigin="3350,2020" coordsize="65,64" path="m3415,2020l3350,2083e" filled="f" stroked="t" strokeweight=".797pt" strokecolor="#000000">
                <v:path arrowok="t"/>
              </v:shape>
            </v:group>
            <v:group style="position:absolute;left:3350;top:2099;width:65;height:64" coordorigin="3350,2099" coordsize="65,64">
              <v:shape style="position:absolute;left:3350;top:2099;width:65;height:64" coordorigin="3350,2099" coordsize="65,64" path="m3350,2162l3415,2099e" filled="f" stroked="t" strokeweight=".797pt" strokecolor="#000000">
                <v:path arrowok="t"/>
              </v:shape>
            </v:group>
            <v:group style="position:absolute;left:3350;top:2099;width:65;height:64" coordorigin="3350,2099" coordsize="65,64">
              <v:shape style="position:absolute;left:3350;top:2099;width:65;height:64" coordorigin="3350,2099" coordsize="65,64" path="m3415,2099l3350,2162e" filled="f" stroked="t" strokeweight=".797pt" strokecolor="#000000">
                <v:path arrowok="t"/>
              </v:shape>
            </v:group>
            <v:group style="position:absolute;left:3350;top:2179;width:65;height:64" coordorigin="3350,2179" coordsize="65,64">
              <v:shape style="position:absolute;left:3350;top:2179;width:65;height:64" coordorigin="3350,2179" coordsize="65,64" path="m3350,2243l3415,2179e" filled="f" stroked="t" strokeweight=".797pt" strokecolor="#000000">
                <v:path arrowok="t"/>
              </v:shape>
            </v:group>
            <v:group style="position:absolute;left:3350;top:2179;width:65;height:64" coordorigin="3350,2179" coordsize="65,64">
              <v:shape style="position:absolute;left:3350;top:2179;width:65;height:64" coordorigin="3350,2179" coordsize="65,64" path="m3415,2179l3350,2243e" filled="f" stroked="t" strokeweight=".797pt" strokecolor="#000000">
                <v:path arrowok="t"/>
              </v:shape>
            </v:group>
            <v:group style="position:absolute;left:3350;top:2258;width:65;height:64" coordorigin="3350,2258" coordsize="65,64">
              <v:shape style="position:absolute;left:3350;top:2258;width:65;height:64" coordorigin="3350,2258" coordsize="65,64" path="m3350,2322l3415,2258e" filled="f" stroked="t" strokeweight=".797pt" strokecolor="#000000">
                <v:path arrowok="t"/>
              </v:shape>
            </v:group>
            <v:group style="position:absolute;left:3350;top:2258;width:65;height:64" coordorigin="3350,2258" coordsize="65,64">
              <v:shape style="position:absolute;left:3350;top:2258;width:65;height:64" coordorigin="3350,2258" coordsize="65,64" path="m3415,2258l3350,2322e" filled="f" stroked="t" strokeweight=".797pt" strokecolor="#000000">
                <v:path arrowok="t"/>
              </v:shape>
            </v:group>
            <v:group style="position:absolute;left:3350;top:2339;width:65;height:64" coordorigin="3350,2339" coordsize="65,64">
              <v:shape style="position:absolute;left:3350;top:2339;width:65;height:64" coordorigin="3350,2339" coordsize="65,64" path="m3350,2402l3415,2339e" filled="f" stroked="t" strokeweight=".797pt" strokecolor="#000000">
                <v:path arrowok="t"/>
              </v:shape>
            </v:group>
            <v:group style="position:absolute;left:3350;top:2339;width:65;height:64" coordorigin="3350,2339" coordsize="65,64">
              <v:shape style="position:absolute;left:3350;top:2339;width:65;height:64" coordorigin="3350,2339" coordsize="65,64" path="m3415,2339l3350,2402e" filled="f" stroked="t" strokeweight=".797pt" strokecolor="#000000">
                <v:path arrowok="t"/>
              </v:shape>
            </v:group>
            <v:group style="position:absolute;left:3350;top:2418;width:65;height:64" coordorigin="3350,2418" coordsize="65,64">
              <v:shape style="position:absolute;left:3350;top:2418;width:65;height:64" coordorigin="3350,2418" coordsize="65,64" path="m3350,2482l3415,2418e" filled="f" stroked="t" strokeweight=".797pt" strokecolor="#000000">
                <v:path arrowok="t"/>
              </v:shape>
            </v:group>
            <v:group style="position:absolute;left:3350;top:2418;width:65;height:64" coordorigin="3350,2418" coordsize="65,64">
              <v:shape style="position:absolute;left:3350;top:2418;width:65;height:64" coordorigin="3350,2418" coordsize="65,64" path="m3415,2418l3350,2482e" filled="f" stroked="t" strokeweight=".797pt" strokecolor="#000000">
                <v:path arrowok="t"/>
              </v:shape>
            </v:group>
            <v:group style="position:absolute;left:3350;top:2498;width:65;height:64" coordorigin="3350,2498" coordsize="65,64">
              <v:shape style="position:absolute;left:3350;top:2498;width:65;height:64" coordorigin="3350,2498" coordsize="65,64" path="m3350,2562l3415,2498e" filled="f" stroked="t" strokeweight=".797pt" strokecolor="#000000">
                <v:path arrowok="t"/>
              </v:shape>
            </v:group>
            <v:group style="position:absolute;left:3350;top:2498;width:65;height:64" coordorigin="3350,2498" coordsize="65,64">
              <v:shape style="position:absolute;left:3350;top:2498;width:65;height:64" coordorigin="3350,2498" coordsize="65,64" path="m3415,2498l3350,2562e" filled="f" stroked="t" strokeweight=".797pt" strokecolor="#000000">
                <v:path arrowok="t"/>
              </v:shape>
            </v:group>
            <v:group style="position:absolute;left:3350;top:2578;width:65;height:64" coordorigin="3350,2578" coordsize="65,64">
              <v:shape style="position:absolute;left:3350;top:2578;width:65;height:64" coordorigin="3350,2578" coordsize="65,64" path="m3350,2641l3415,2578e" filled="f" stroked="t" strokeweight=".797pt" strokecolor="#000000">
                <v:path arrowok="t"/>
              </v:shape>
            </v:group>
            <v:group style="position:absolute;left:3350;top:2578;width:65;height:64" coordorigin="3350,2578" coordsize="65,64">
              <v:shape style="position:absolute;left:3350;top:2578;width:65;height:64" coordorigin="3350,2578" coordsize="65,64" path="m3415,2578l3350,2641e" filled="f" stroked="t" strokeweight=".797pt" strokecolor="#000000">
                <v:path arrowok="t"/>
              </v:shape>
            </v:group>
            <v:group style="position:absolute;left:3350;top:2658;width:65;height:64" coordorigin="3350,2658" coordsize="65,64">
              <v:shape style="position:absolute;left:3350;top:2658;width:65;height:64" coordorigin="3350,2658" coordsize="65,64" path="m3350,2722l3415,2658e" filled="f" stroked="t" strokeweight=".797pt" strokecolor="#000000">
                <v:path arrowok="t"/>
              </v:shape>
            </v:group>
            <v:group style="position:absolute;left:3350;top:2658;width:65;height:64" coordorigin="3350,2658" coordsize="65,64">
              <v:shape style="position:absolute;left:3350;top:2658;width:65;height:64" coordorigin="3350,2658" coordsize="65,64" path="m3415,2658l3350,2722e" filled="f" stroked="t" strokeweight=".797pt" strokecolor="#000000">
                <v:path arrowok="t"/>
              </v:shape>
            </v:group>
            <v:group style="position:absolute;left:3350;top:2737;width:65;height:65" coordorigin="3350,2737" coordsize="65,65">
              <v:shape style="position:absolute;left:3350;top:2737;width:65;height:65" coordorigin="3350,2737" coordsize="65,65" path="m3350,2802l3415,2737e" filled="f" stroked="t" strokeweight=".797pt" strokecolor="#000000">
                <v:path arrowok="t"/>
              </v:shape>
            </v:group>
            <v:group style="position:absolute;left:3350;top:2737;width:65;height:65" coordorigin="3350,2737" coordsize="65,65">
              <v:shape style="position:absolute;left:3350;top:2737;width:65;height:65" coordorigin="3350,2737" coordsize="65,65" path="m3415,2737l3350,2802e" filled="f" stroked="t" strokeweight=".797pt" strokecolor="#000000">
                <v:path arrowok="t"/>
              </v:shape>
            </v:group>
            <v:group style="position:absolute;left:3350;top:2818;width:65;height:64" coordorigin="3350,2818" coordsize="65,64">
              <v:shape style="position:absolute;left:3350;top:2818;width:65;height:64" coordorigin="3350,2818" coordsize="65,64" path="m3350,2881l3415,2818e" filled="f" stroked="t" strokeweight=".797pt" strokecolor="#000000">
                <v:path arrowok="t"/>
              </v:shape>
            </v:group>
            <v:group style="position:absolute;left:3350;top:2818;width:65;height:64" coordorigin="3350,2818" coordsize="65,64">
              <v:shape style="position:absolute;left:3350;top:2818;width:65;height:64" coordorigin="3350,2818" coordsize="65,64" path="m3415,2818l3350,2881e" filled="f" stroked="t" strokeweight=".797pt" strokecolor="#000000">
                <v:path arrowok="t"/>
              </v:shape>
            </v:group>
            <v:group style="position:absolute;left:3350;top:2897;width:65;height:65" coordorigin="3350,2897" coordsize="65,65">
              <v:shape style="position:absolute;left:3350;top:2897;width:65;height:65" coordorigin="3350,2897" coordsize="65,65" path="m3350,2962l3415,2897e" filled="f" stroked="t" strokeweight=".797pt" strokecolor="#000000">
                <v:path arrowok="t"/>
              </v:shape>
            </v:group>
            <v:group style="position:absolute;left:3350;top:2897;width:65;height:65" coordorigin="3350,2897" coordsize="65,65">
              <v:shape style="position:absolute;left:3350;top:2897;width:65;height:65" coordorigin="3350,2897" coordsize="65,65" path="m3415,2897l3350,2962e" filled="f" stroked="t" strokeweight=".797pt" strokecolor="#000000">
                <v:path arrowok="t"/>
              </v:shape>
            </v:group>
            <v:group style="position:absolute;left:3350;top:2977;width:65;height:64" coordorigin="3350,2977" coordsize="65,64">
              <v:shape style="position:absolute;left:3350;top:2977;width:65;height:64" coordorigin="3350,2977" coordsize="65,64" path="m3350,3041l3415,2977e" filled="f" stroked="t" strokeweight=".797pt" strokecolor="#000000">
                <v:path arrowok="t"/>
              </v:shape>
            </v:group>
            <v:group style="position:absolute;left:3350;top:2977;width:65;height:64" coordorigin="3350,2977" coordsize="65,64">
              <v:shape style="position:absolute;left:3350;top:2977;width:65;height:64" coordorigin="3350,2977" coordsize="65,64" path="m3415,2977l3350,3041e" filled="f" stroked="t" strokeweight=".797pt" strokecolor="#000000">
                <v:path arrowok="t"/>
              </v:shape>
            </v:group>
            <v:group style="position:absolute;left:3350;top:3056;width:65;height:65" coordorigin="3350,3056" coordsize="65,65">
              <v:shape style="position:absolute;left:3350;top:3056;width:65;height:65" coordorigin="3350,3056" coordsize="65,65" path="m3350,3121l3415,3056e" filled="f" stroked="t" strokeweight=".797pt" strokecolor="#000000">
                <v:path arrowok="t"/>
              </v:shape>
            </v:group>
            <v:group style="position:absolute;left:3350;top:3056;width:65;height:65" coordorigin="3350,3056" coordsize="65,65">
              <v:shape style="position:absolute;left:3350;top:3056;width:65;height:65" coordorigin="3350,3056" coordsize="65,65" path="m3415,3056l3350,3121e" filled="f" stroked="t" strokeweight=".797pt" strokecolor="#000000">
                <v:path arrowok="t"/>
              </v:shape>
            </v:group>
            <v:group style="position:absolute;left:3350;top:3137;width:65;height:64" coordorigin="3350,3137" coordsize="65,64">
              <v:shape style="position:absolute;left:3350;top:3137;width:65;height:64" coordorigin="3350,3137" coordsize="65,64" path="m3350,3200l3415,3137e" filled="f" stroked="t" strokeweight=".797pt" strokecolor="#000000">
                <v:path arrowok="t"/>
              </v:shape>
            </v:group>
            <v:group style="position:absolute;left:3350;top:3137;width:65;height:64" coordorigin="3350,3137" coordsize="65,64">
              <v:shape style="position:absolute;left:3350;top:3137;width:65;height:64" coordorigin="3350,3137" coordsize="65,64" path="m3415,3137l3350,3200e" filled="f" stroked="t" strokeweight=".797pt" strokecolor="#000000">
                <v:path arrowok="t"/>
              </v:shape>
            </v:group>
            <v:group style="position:absolute;left:3350;top:3216;width:65;height:65" coordorigin="3350,3216" coordsize="65,65">
              <v:shape style="position:absolute;left:3350;top:3216;width:65;height:65" coordorigin="3350,3216" coordsize="65,65" path="m3350,3281l3415,3216e" filled="f" stroked="t" strokeweight=".797pt" strokecolor="#000000">
                <v:path arrowok="t"/>
              </v:shape>
            </v:group>
            <v:group style="position:absolute;left:3350;top:3216;width:65;height:65" coordorigin="3350,3216" coordsize="65,65">
              <v:shape style="position:absolute;left:3350;top:3216;width:65;height:65" coordorigin="3350,3216" coordsize="65,65" path="m3415,3216l3350,3281e" filled="f" stroked="t" strokeweight=".797pt" strokecolor="#000000">
                <v:path arrowok="t"/>
              </v:shape>
            </v:group>
            <v:group style="position:absolute;left:3350;top:3296;width:65;height:64" coordorigin="3350,3296" coordsize="65,64">
              <v:shape style="position:absolute;left:3350;top:3296;width:65;height:64" coordorigin="3350,3296" coordsize="65,64" path="m3350,3360l3415,3296e" filled="f" stroked="t" strokeweight=".797pt" strokecolor="#000000">
                <v:path arrowok="t"/>
              </v:shape>
            </v:group>
            <v:group style="position:absolute;left:3350;top:3296;width:65;height:64" coordorigin="3350,3296" coordsize="65,64">
              <v:shape style="position:absolute;left:3350;top:3296;width:65;height:64" coordorigin="3350,3296" coordsize="65,64" path="m3415,3296l3350,3360e" filled="f" stroked="t" strokeweight=".797pt" strokecolor="#000000">
                <v:path arrowok="t"/>
              </v:shape>
            </v:group>
            <v:group style="position:absolute;left:3401;top:3377;width:14;height:13" coordorigin="3401,3377" coordsize="14,13">
              <v:shape style="position:absolute;left:3401;top:3377;width:14;height:13" coordorigin="3401,3377" coordsize="14,13" path="m3401,3390l3415,3377e" filled="f" stroked="t" strokeweight=".797pt" strokecolor="#000000">
                <v:path arrowok="t"/>
              </v:shape>
            </v:group>
            <v:group style="position:absolute;left:3401;top:3377;width:14;height:13" coordorigin="3401,3377" coordsize="14,13">
              <v:shape style="position:absolute;left:3401;top:3377;width:14;height:13" coordorigin="3401,3377" coordsize="14,13" path="m3415,3377l3401,3390e" filled="f" stroked="t" strokeweight=".797pt" strokecolor="#000000">
                <v:path arrowok="t"/>
              </v:shape>
            </v:group>
            <v:group style="position:absolute;left:3880;top:2466;width:62;height:923" coordorigin="3880,2466" coordsize="62,923">
              <v:shape style="position:absolute;left:3880;top:2466;width:62;height:923" coordorigin="3880,2466" coordsize="62,923" path="m3880,3389l3942,3389,3942,2466,3880,2466,3880,3389xe" filled="f" stroked="t" strokeweight=".797pt" strokecolor="#000000">
                <v:path arrowok="t"/>
              </v:shape>
            </v:group>
            <v:group style="position:absolute;left:3880;top:2482;width:64;height:65" coordorigin="3880,2482" coordsize="64,65">
              <v:shape style="position:absolute;left:3880;top:2482;width:64;height:65" coordorigin="3880,2482" coordsize="64,65" path="m3880,2546l3943,2482e" filled="f" stroked="t" strokeweight=".797pt" strokecolor="#000000">
                <v:path arrowok="t"/>
              </v:shape>
            </v:group>
            <v:group style="position:absolute;left:3880;top:2482;width:64;height:65" coordorigin="3880,2482" coordsize="64,65">
              <v:shape style="position:absolute;left:3880;top:2482;width:64;height:65" coordorigin="3880,2482" coordsize="64,65" path="m3943,2482l3880,2546e" filled="f" stroked="t" strokeweight=".797pt" strokecolor="#000000">
                <v:path arrowok="t"/>
              </v:shape>
            </v:group>
            <v:group style="position:absolute;left:3880;top:2562;width:64;height:64" coordorigin="3880,2562" coordsize="64,64">
              <v:shape style="position:absolute;left:3880;top:2562;width:64;height:64" coordorigin="3880,2562" coordsize="64,64" path="m3880,2626l3943,2562e" filled="f" stroked="t" strokeweight=".797pt" strokecolor="#000000">
                <v:path arrowok="t"/>
              </v:shape>
            </v:group>
            <v:group style="position:absolute;left:3880;top:2562;width:64;height:64" coordorigin="3880,2562" coordsize="64,64">
              <v:shape style="position:absolute;left:3880;top:2562;width:64;height:64" coordorigin="3880,2562" coordsize="64,64" path="m3943,2562l3880,2626e" filled="f" stroked="t" strokeweight=".797pt" strokecolor="#000000">
                <v:path arrowok="t"/>
              </v:shape>
            </v:group>
            <v:group style="position:absolute;left:3880;top:2641;width:64;height:65" coordorigin="3880,2641" coordsize="64,65">
              <v:shape style="position:absolute;left:3880;top:2641;width:64;height:65" coordorigin="3880,2641" coordsize="64,65" path="m3880,2706l3943,2641e" filled="f" stroked="t" strokeweight=".797pt" strokecolor="#000000">
                <v:path arrowok="t"/>
              </v:shape>
            </v:group>
            <v:group style="position:absolute;left:3880;top:2641;width:64;height:65" coordorigin="3880,2641" coordsize="64,65">
              <v:shape style="position:absolute;left:3880;top:2641;width:64;height:65" coordorigin="3880,2641" coordsize="64,65" path="m3943,2641l3880,2706e" filled="f" stroked="t" strokeweight=".797pt" strokecolor="#000000">
                <v:path arrowok="t"/>
              </v:shape>
            </v:group>
            <v:group style="position:absolute;left:3880;top:2722;width:64;height:64" coordorigin="3880,2722" coordsize="64,64">
              <v:shape style="position:absolute;left:3880;top:2722;width:64;height:64" coordorigin="3880,2722" coordsize="64,64" path="m3880,2785l3943,2722e" filled="f" stroked="t" strokeweight=".797pt" strokecolor="#000000">
                <v:path arrowok="t"/>
              </v:shape>
            </v:group>
            <v:group style="position:absolute;left:3880;top:2722;width:64;height:64" coordorigin="3880,2722" coordsize="64,64">
              <v:shape style="position:absolute;left:3880;top:2722;width:64;height:64" coordorigin="3880,2722" coordsize="64,64" path="m3943,2722l3880,2785e" filled="f" stroked="t" strokeweight=".797pt" strokecolor="#000000">
                <v:path arrowok="t"/>
              </v:shape>
            </v:group>
            <v:group style="position:absolute;left:3880;top:2802;width:64;height:64" coordorigin="3880,2802" coordsize="64,64">
              <v:shape style="position:absolute;left:3880;top:2802;width:64;height:64" coordorigin="3880,2802" coordsize="64,64" path="m3880,2866l3943,2802e" filled="f" stroked="t" strokeweight=".797pt" strokecolor="#000000">
                <v:path arrowok="t"/>
              </v:shape>
            </v:group>
            <v:group style="position:absolute;left:3880;top:2802;width:64;height:64" coordorigin="3880,2802" coordsize="64,64">
              <v:shape style="position:absolute;left:3880;top:2802;width:64;height:64" coordorigin="3880,2802" coordsize="64,64" path="m3943,2802l3880,2866e" filled="f" stroked="t" strokeweight=".797pt" strokecolor="#000000">
                <v:path arrowok="t"/>
              </v:shape>
            </v:group>
            <v:group style="position:absolute;left:3880;top:2881;width:64;height:64" coordorigin="3880,2881" coordsize="64,64">
              <v:shape style="position:absolute;left:3880;top:2881;width:64;height:64" coordorigin="3880,2881" coordsize="64,64" path="m3880,2945l3943,2881e" filled="f" stroked="t" strokeweight=".797pt" strokecolor="#000000">
                <v:path arrowok="t"/>
              </v:shape>
            </v:group>
            <v:group style="position:absolute;left:3880;top:2881;width:64;height:64" coordorigin="3880,2881" coordsize="64,64">
              <v:shape style="position:absolute;left:3880;top:2881;width:64;height:64" coordorigin="3880,2881" coordsize="64,64" path="m3943,2881l3880,2945e" filled="f" stroked="t" strokeweight=".797pt" strokecolor="#000000">
                <v:path arrowok="t"/>
              </v:shape>
            </v:group>
            <v:group style="position:absolute;left:3880;top:2962;width:64;height:64" coordorigin="3880,2962" coordsize="64,64">
              <v:shape style="position:absolute;left:3880;top:2962;width:64;height:64" coordorigin="3880,2962" coordsize="64,64" path="m3880,3025l3943,2962e" filled="f" stroked="t" strokeweight=".797pt" strokecolor="#000000">
                <v:path arrowok="t"/>
              </v:shape>
            </v:group>
            <v:group style="position:absolute;left:3880;top:2962;width:64;height:64" coordorigin="3880,2962" coordsize="64,64">
              <v:shape style="position:absolute;left:3880;top:2962;width:64;height:64" coordorigin="3880,2962" coordsize="64,64" path="m3943,2962l3880,3025e" filled="f" stroked="t" strokeweight=".797pt" strokecolor="#000000">
                <v:path arrowok="t"/>
              </v:shape>
            </v:group>
            <v:group style="position:absolute;left:3880;top:3041;width:64;height:64" coordorigin="3880,3041" coordsize="64,64">
              <v:shape style="position:absolute;left:3880;top:3041;width:64;height:64" coordorigin="3880,3041" coordsize="64,64" path="m3880,3104l3943,3041e" filled="f" stroked="t" strokeweight=".797pt" strokecolor="#000000">
                <v:path arrowok="t"/>
              </v:shape>
            </v:group>
            <v:group style="position:absolute;left:3880;top:3041;width:64;height:64" coordorigin="3880,3041" coordsize="64,64">
              <v:shape style="position:absolute;left:3880;top:3041;width:64;height:64" coordorigin="3880,3041" coordsize="64,64" path="m3943,3041l3880,3104e" filled="f" stroked="t" strokeweight=".797pt" strokecolor="#000000">
                <v:path arrowok="t"/>
              </v:shape>
            </v:group>
            <v:group style="position:absolute;left:3880;top:3121;width:64;height:64" coordorigin="3880,3121" coordsize="64,64">
              <v:shape style="position:absolute;left:3880;top:3121;width:64;height:64" coordorigin="3880,3121" coordsize="64,64" path="m3880,3185l3943,3121e" filled="f" stroked="t" strokeweight=".797pt" strokecolor="#000000">
                <v:path arrowok="t"/>
              </v:shape>
            </v:group>
            <v:group style="position:absolute;left:3880;top:3121;width:64;height:64" coordorigin="3880,3121" coordsize="64,64">
              <v:shape style="position:absolute;left:3880;top:3121;width:64;height:64" coordorigin="3880,3121" coordsize="64,64" path="m3943,3121l3880,3185e" filled="f" stroked="t" strokeweight=".797pt" strokecolor="#000000">
                <v:path arrowok="t"/>
              </v:shape>
            </v:group>
            <v:group style="position:absolute;left:3880;top:3200;width:64;height:64" coordorigin="3880,3200" coordsize="64,64">
              <v:shape style="position:absolute;left:3880;top:3200;width:64;height:64" coordorigin="3880,3200" coordsize="64,64" path="m3880,3264l3943,3200e" filled="f" stroked="t" strokeweight=".797pt" strokecolor="#000000">
                <v:path arrowok="t"/>
              </v:shape>
            </v:group>
            <v:group style="position:absolute;left:3880;top:3200;width:64;height:64" coordorigin="3880,3200" coordsize="64,64">
              <v:shape style="position:absolute;left:3880;top:3200;width:64;height:64" coordorigin="3880,3200" coordsize="64,64" path="m3943,3200l3880,3264e" filled="f" stroked="t" strokeweight=".797pt" strokecolor="#000000">
                <v:path arrowok="t"/>
              </v:shape>
            </v:group>
            <v:group style="position:absolute;left:3880;top:3281;width:64;height:64" coordorigin="3880,3281" coordsize="64,64">
              <v:shape style="position:absolute;left:3880;top:3281;width:64;height:64" coordorigin="3880,3281" coordsize="64,64" path="m3880,3344l3943,3281e" filled="f" stroked="t" strokeweight=".797pt" strokecolor="#000000">
                <v:path arrowok="t"/>
              </v:shape>
            </v:group>
            <v:group style="position:absolute;left:3880;top:3281;width:64;height:64" coordorigin="3880,3281" coordsize="64,64">
              <v:shape style="position:absolute;left:3880;top:3281;width:64;height:64" coordorigin="3880,3281" coordsize="64,64" path="m3943,3281l3880,3344e" filled="f" stroked="t" strokeweight=".797pt" strokecolor="#000000">
                <v:path arrowok="t"/>
              </v:shape>
            </v:group>
            <v:group style="position:absolute;left:3914;top:3360;width:29;height:30" coordorigin="3914,3360" coordsize="29,30">
              <v:shape style="position:absolute;left:3914;top:3360;width:29;height:30" coordorigin="3914,3360" coordsize="29,30" path="m3914,3390l3943,3360e" filled="f" stroked="t" strokeweight=".797pt" strokecolor="#000000">
                <v:path arrowok="t"/>
              </v:shape>
            </v:group>
            <v:group style="position:absolute;left:3914;top:3360;width:29;height:30" coordorigin="3914,3360" coordsize="29,30">
              <v:shape style="position:absolute;left:3914;top:3360;width:29;height:30" coordorigin="3914,3360" coordsize="29,30" path="m3943,3360l3914,3390e" filled="f" stroked="t" strokeweight=".797pt" strokecolor="#000000">
                <v:path arrowok="t"/>
              </v:shape>
            </v:group>
            <v:group style="position:absolute;left:4943;top:2402;width:62;height:986" coordorigin="4943,2402" coordsize="62,986">
              <v:shape style="position:absolute;left:4943;top:2402;width:62;height:986" coordorigin="4943,2402" coordsize="62,986" path="m4943,3389l5005,3389,5005,2402,4943,2402,4943,3389xe" filled="f" stroked="t" strokeweight=".797pt" strokecolor="#000000">
                <v:path arrowok="t"/>
              </v:shape>
            </v:group>
            <v:group style="position:absolute;left:4943;top:2418;width:64;height:64" coordorigin="4943,2418" coordsize="64,64">
              <v:shape style="position:absolute;left:4943;top:2418;width:64;height:64" coordorigin="4943,2418" coordsize="64,64" path="m4943,2482l5006,2418e" filled="f" stroked="t" strokeweight=".797pt" strokecolor="#000000">
                <v:path arrowok="t"/>
              </v:shape>
            </v:group>
            <v:group style="position:absolute;left:4943;top:2418;width:64;height:64" coordorigin="4943,2418" coordsize="64,64">
              <v:shape style="position:absolute;left:4943;top:2418;width:64;height:64" coordorigin="4943,2418" coordsize="64,64" path="m5006,2418l4943,2482e" filled="f" stroked="t" strokeweight=".797pt" strokecolor="#000000">
                <v:path arrowok="t"/>
              </v:shape>
            </v:group>
            <v:group style="position:absolute;left:4943;top:2498;width:64;height:64" coordorigin="4943,2498" coordsize="64,64">
              <v:shape style="position:absolute;left:4943;top:2498;width:64;height:64" coordorigin="4943,2498" coordsize="64,64" path="m4943,2562l5006,2498e" filled="f" stroked="t" strokeweight=".797pt" strokecolor="#000000">
                <v:path arrowok="t"/>
              </v:shape>
            </v:group>
            <v:group style="position:absolute;left:4943;top:2498;width:64;height:64" coordorigin="4943,2498" coordsize="64,64">
              <v:shape style="position:absolute;left:4943;top:2498;width:64;height:64" coordorigin="4943,2498" coordsize="64,64" path="m5006,2498l4943,2562e" filled="f" stroked="t" strokeweight=".797pt" strokecolor="#000000">
                <v:path arrowok="t"/>
              </v:shape>
            </v:group>
            <v:group style="position:absolute;left:4943;top:2578;width:64;height:64" coordorigin="4943,2578" coordsize="64,64">
              <v:shape style="position:absolute;left:4943;top:2578;width:64;height:64" coordorigin="4943,2578" coordsize="64,64" path="m4943,2641l5006,2578e" filled="f" stroked="t" strokeweight=".797pt" strokecolor="#000000">
                <v:path arrowok="t"/>
              </v:shape>
            </v:group>
            <v:group style="position:absolute;left:4943;top:2578;width:64;height:64" coordorigin="4943,2578" coordsize="64,64">
              <v:shape style="position:absolute;left:4943;top:2578;width:64;height:64" coordorigin="4943,2578" coordsize="64,64" path="m5006,2578l4943,2641e" filled="f" stroked="t" strokeweight=".797pt" strokecolor="#000000">
                <v:path arrowok="t"/>
              </v:shape>
            </v:group>
            <v:group style="position:absolute;left:4943;top:2658;width:64;height:64" coordorigin="4943,2658" coordsize="64,64">
              <v:shape style="position:absolute;left:4943;top:2658;width:64;height:64" coordorigin="4943,2658" coordsize="64,64" path="m4943,2722l5006,2658e" filled="f" stroked="t" strokeweight=".797pt" strokecolor="#000000">
                <v:path arrowok="t"/>
              </v:shape>
            </v:group>
            <v:group style="position:absolute;left:4943;top:2658;width:64;height:64" coordorigin="4943,2658" coordsize="64,64">
              <v:shape style="position:absolute;left:4943;top:2658;width:64;height:64" coordorigin="4943,2658" coordsize="64,64" path="m5006,2658l4943,2722e" filled="f" stroked="t" strokeweight=".797pt" strokecolor="#000000">
                <v:path arrowok="t"/>
              </v:shape>
            </v:group>
            <v:group style="position:absolute;left:4943;top:2737;width:64;height:65" coordorigin="4943,2737" coordsize="64,65">
              <v:shape style="position:absolute;left:4943;top:2737;width:64;height:65" coordorigin="4943,2737" coordsize="64,65" path="m4943,2802l5006,2737e" filled="f" stroked="t" strokeweight=".797pt" strokecolor="#000000">
                <v:path arrowok="t"/>
              </v:shape>
            </v:group>
            <v:group style="position:absolute;left:4943;top:2737;width:64;height:65" coordorigin="4943,2737" coordsize="64,65">
              <v:shape style="position:absolute;left:4943;top:2737;width:64;height:65" coordorigin="4943,2737" coordsize="64,65" path="m5006,2737l4943,2802e" filled="f" stroked="t" strokeweight=".797pt" strokecolor="#000000">
                <v:path arrowok="t"/>
              </v:shape>
            </v:group>
            <v:group style="position:absolute;left:4943;top:2818;width:64;height:64" coordorigin="4943,2818" coordsize="64,64">
              <v:shape style="position:absolute;left:4943;top:2818;width:64;height:64" coordorigin="4943,2818" coordsize="64,64" path="m4943,2881l5006,2818e" filled="f" stroked="t" strokeweight=".797pt" strokecolor="#000000">
                <v:path arrowok="t"/>
              </v:shape>
            </v:group>
            <v:group style="position:absolute;left:4943;top:2818;width:64;height:64" coordorigin="4943,2818" coordsize="64,64">
              <v:shape style="position:absolute;left:4943;top:2818;width:64;height:64" coordorigin="4943,2818" coordsize="64,64" path="m5006,2818l4943,2881e" filled="f" stroked="t" strokeweight=".797pt" strokecolor="#000000">
                <v:path arrowok="t"/>
              </v:shape>
            </v:group>
            <v:group style="position:absolute;left:4943;top:2897;width:64;height:65" coordorigin="4943,2897" coordsize="64,65">
              <v:shape style="position:absolute;left:4943;top:2897;width:64;height:65" coordorigin="4943,2897" coordsize="64,65" path="m4943,2962l5006,2897e" filled="f" stroked="t" strokeweight=".797pt" strokecolor="#000000">
                <v:path arrowok="t"/>
              </v:shape>
            </v:group>
            <v:group style="position:absolute;left:4943;top:2897;width:64;height:65" coordorigin="4943,2897" coordsize="64,65">
              <v:shape style="position:absolute;left:4943;top:2897;width:64;height:65" coordorigin="4943,2897" coordsize="64,65" path="m5006,2897l4943,2962e" filled="f" stroked="t" strokeweight=".797pt" strokecolor="#000000">
                <v:path arrowok="t"/>
              </v:shape>
            </v:group>
            <v:group style="position:absolute;left:4943;top:2977;width:64;height:64" coordorigin="4943,2977" coordsize="64,64">
              <v:shape style="position:absolute;left:4943;top:2977;width:64;height:64" coordorigin="4943,2977" coordsize="64,64" path="m4943,3041l5006,2977e" filled="f" stroked="t" strokeweight=".797pt" strokecolor="#000000">
                <v:path arrowok="t"/>
              </v:shape>
            </v:group>
            <v:group style="position:absolute;left:4943;top:2977;width:64;height:64" coordorigin="4943,2977" coordsize="64,64">
              <v:shape style="position:absolute;left:4943;top:2977;width:64;height:64" coordorigin="4943,2977" coordsize="64,64" path="m5006,2977l4943,3041e" filled="f" stroked="t" strokeweight=".797pt" strokecolor="#000000">
                <v:path arrowok="t"/>
              </v:shape>
            </v:group>
            <v:group style="position:absolute;left:4943;top:3056;width:64;height:65" coordorigin="4943,3056" coordsize="64,65">
              <v:shape style="position:absolute;left:4943;top:3056;width:64;height:65" coordorigin="4943,3056" coordsize="64,65" path="m4943,3121l5006,3056e" filled="f" stroked="t" strokeweight=".797pt" strokecolor="#000000">
                <v:path arrowok="t"/>
              </v:shape>
            </v:group>
            <v:group style="position:absolute;left:4943;top:3056;width:64;height:65" coordorigin="4943,3056" coordsize="64,65">
              <v:shape style="position:absolute;left:4943;top:3056;width:64;height:65" coordorigin="4943,3056" coordsize="64,65" path="m5006,3056l4943,3121e" filled="f" stroked="t" strokeweight=".797pt" strokecolor="#000000">
                <v:path arrowok="t"/>
              </v:shape>
            </v:group>
            <v:group style="position:absolute;left:4943;top:3137;width:64;height:64" coordorigin="4943,3137" coordsize="64,64">
              <v:shape style="position:absolute;left:4943;top:3137;width:64;height:64" coordorigin="4943,3137" coordsize="64,64" path="m4943,3200l5006,3137e" filled="f" stroked="t" strokeweight=".797pt" strokecolor="#000000">
                <v:path arrowok="t"/>
              </v:shape>
            </v:group>
            <v:group style="position:absolute;left:4943;top:3137;width:64;height:64" coordorigin="4943,3137" coordsize="64,64">
              <v:shape style="position:absolute;left:4943;top:3137;width:64;height:64" coordorigin="4943,3137" coordsize="64,64" path="m5006,3137l4943,3200e" filled="f" stroked="t" strokeweight=".797pt" strokecolor="#000000">
                <v:path arrowok="t"/>
              </v:shape>
            </v:group>
            <v:group style="position:absolute;left:4943;top:3216;width:64;height:65" coordorigin="4943,3216" coordsize="64,65">
              <v:shape style="position:absolute;left:4943;top:3216;width:64;height:65" coordorigin="4943,3216" coordsize="64,65" path="m4943,3281l5006,3216e" filled="f" stroked="t" strokeweight=".797pt" strokecolor="#000000">
                <v:path arrowok="t"/>
              </v:shape>
            </v:group>
            <v:group style="position:absolute;left:4943;top:3216;width:64;height:65" coordorigin="4943,3216" coordsize="64,65">
              <v:shape style="position:absolute;left:4943;top:3216;width:64;height:65" coordorigin="4943,3216" coordsize="64,65" path="m5006,3216l4943,3281e" filled="f" stroked="t" strokeweight=".797pt" strokecolor="#000000">
                <v:path arrowok="t"/>
              </v:shape>
            </v:group>
            <v:group style="position:absolute;left:4943;top:3296;width:64;height:64" coordorigin="4943,3296" coordsize="64,64">
              <v:shape style="position:absolute;left:4943;top:3296;width:64;height:64" coordorigin="4943,3296" coordsize="64,64" path="m4943,3360l5006,3296e" filled="f" stroked="t" strokeweight=".797pt" strokecolor="#000000">
                <v:path arrowok="t"/>
              </v:shape>
            </v:group>
            <v:group style="position:absolute;left:4943;top:3296;width:64;height:64" coordorigin="4943,3296" coordsize="64,64">
              <v:shape style="position:absolute;left:4943;top:3296;width:64;height:64" coordorigin="4943,3296" coordsize="64,64" path="m5006,3296l4943,3360e" filled="f" stroked="t" strokeweight=".797pt" strokecolor="#000000">
                <v:path arrowok="t"/>
              </v:shape>
            </v:group>
            <v:group style="position:absolute;left:4993;top:3377;width:13;height:13" coordorigin="4993,3377" coordsize="13,13">
              <v:shape style="position:absolute;left:4993;top:3377;width:13;height:13" coordorigin="4993,3377" coordsize="13,13" path="m4993,3390l5006,3377e" filled="f" stroked="t" strokeweight=".797pt" strokecolor="#000000">
                <v:path arrowok="t"/>
              </v:shape>
            </v:group>
            <v:group style="position:absolute;left:4993;top:3377;width:13;height:13" coordorigin="4993,3377" coordsize="13,13">
              <v:shape style="position:absolute;left:4993;top:3377;width:13;height:13" coordorigin="4993,3377" coordsize="13,13" path="m5006,3377l4993,3390e" filled="f" stroked="t" strokeweight=".797pt" strokecolor="#000000">
                <v:path arrowok="t"/>
              </v:shape>
            </v:group>
            <v:group style="position:absolute;left:8128;top:2722;width:62;height:667" coordorigin="8128,2722" coordsize="62,667">
              <v:shape style="position:absolute;left:8128;top:2722;width:62;height:667" coordorigin="8128,2722" coordsize="62,667" path="m8128,3389l8190,3389,8190,2722,8128,2722,8128,3389xe" filled="f" stroked="t" strokeweight=".797pt" strokecolor="#000000">
                <v:path arrowok="t"/>
              </v:shape>
            </v:group>
            <v:group style="position:absolute;left:8128;top:2737;width:64;height:65" coordorigin="8128,2737" coordsize="64,65">
              <v:shape style="position:absolute;left:8128;top:2737;width:64;height:65" coordorigin="8128,2737" coordsize="64,65" path="m8128,2802l8191,2737e" filled="f" stroked="t" strokeweight=".797pt" strokecolor="#000000">
                <v:path arrowok="t"/>
              </v:shape>
            </v:group>
            <v:group style="position:absolute;left:8128;top:2737;width:64;height:65" coordorigin="8128,2737" coordsize="64,65">
              <v:shape style="position:absolute;left:8128;top:2737;width:64;height:65" coordorigin="8128,2737" coordsize="64,65" path="m8191,2737l8128,2802e" filled="f" stroked="t" strokeweight=".797pt" strokecolor="#000000">
                <v:path arrowok="t"/>
              </v:shape>
            </v:group>
            <v:group style="position:absolute;left:8128;top:2818;width:64;height:64" coordorigin="8128,2818" coordsize="64,64">
              <v:shape style="position:absolute;left:8128;top:2818;width:64;height:64" coordorigin="8128,2818" coordsize="64,64" path="m8128,2881l8191,2818e" filled="f" stroked="t" strokeweight=".797pt" strokecolor="#000000">
                <v:path arrowok="t"/>
              </v:shape>
            </v:group>
            <v:group style="position:absolute;left:8128;top:2818;width:64;height:64" coordorigin="8128,2818" coordsize="64,64">
              <v:shape style="position:absolute;left:8128;top:2818;width:64;height:64" coordorigin="8128,2818" coordsize="64,64" path="m8191,2818l8128,2881e" filled="f" stroked="t" strokeweight=".797pt" strokecolor="#000000">
                <v:path arrowok="t"/>
              </v:shape>
            </v:group>
            <v:group style="position:absolute;left:8128;top:2897;width:64;height:65" coordorigin="8128,2897" coordsize="64,65">
              <v:shape style="position:absolute;left:8128;top:2897;width:64;height:65" coordorigin="8128,2897" coordsize="64,65" path="m8128,2962l8191,2897e" filled="f" stroked="t" strokeweight=".797pt" strokecolor="#000000">
                <v:path arrowok="t"/>
              </v:shape>
            </v:group>
            <v:group style="position:absolute;left:8128;top:2897;width:64;height:65" coordorigin="8128,2897" coordsize="64,65">
              <v:shape style="position:absolute;left:8128;top:2897;width:64;height:65" coordorigin="8128,2897" coordsize="64,65" path="m8191,2897l8128,2962e" filled="f" stroked="t" strokeweight=".797pt" strokecolor="#000000">
                <v:path arrowok="t"/>
              </v:shape>
            </v:group>
            <v:group style="position:absolute;left:8128;top:2977;width:64;height:64" coordorigin="8128,2977" coordsize="64,64">
              <v:shape style="position:absolute;left:8128;top:2977;width:64;height:64" coordorigin="8128,2977" coordsize="64,64" path="m8128,3041l8191,2977e" filled="f" stroked="t" strokeweight=".797pt" strokecolor="#000000">
                <v:path arrowok="t"/>
              </v:shape>
            </v:group>
            <v:group style="position:absolute;left:8128;top:2977;width:64;height:64" coordorigin="8128,2977" coordsize="64,64">
              <v:shape style="position:absolute;left:8128;top:2977;width:64;height:64" coordorigin="8128,2977" coordsize="64,64" path="m8191,2977l8128,3041e" filled="f" stroked="t" strokeweight=".797pt" strokecolor="#000000">
                <v:path arrowok="t"/>
              </v:shape>
            </v:group>
            <v:group style="position:absolute;left:8128;top:3056;width:64;height:65" coordorigin="8128,3056" coordsize="64,65">
              <v:shape style="position:absolute;left:8128;top:3056;width:64;height:65" coordorigin="8128,3056" coordsize="64,65" path="m8128,3121l8191,3056e" filled="f" stroked="t" strokeweight=".797pt" strokecolor="#000000">
                <v:path arrowok="t"/>
              </v:shape>
            </v:group>
            <v:group style="position:absolute;left:8128;top:3056;width:64;height:65" coordorigin="8128,3056" coordsize="64,65">
              <v:shape style="position:absolute;left:8128;top:3056;width:64;height:65" coordorigin="8128,3056" coordsize="64,65" path="m8191,3056l8128,3121e" filled="f" stroked="t" strokeweight=".797pt" strokecolor="#000000">
                <v:path arrowok="t"/>
              </v:shape>
            </v:group>
            <v:group style="position:absolute;left:8128;top:3137;width:64;height:64" coordorigin="8128,3137" coordsize="64,64">
              <v:shape style="position:absolute;left:8128;top:3137;width:64;height:64" coordorigin="8128,3137" coordsize="64,64" path="m8128,3200l8191,3137e" filled="f" stroked="t" strokeweight=".797pt" strokecolor="#000000">
                <v:path arrowok="t"/>
              </v:shape>
            </v:group>
            <v:group style="position:absolute;left:8128;top:3137;width:64;height:64" coordorigin="8128,3137" coordsize="64,64">
              <v:shape style="position:absolute;left:8128;top:3137;width:64;height:64" coordorigin="8128,3137" coordsize="64,64" path="m8191,3137l8128,3200e" filled="f" stroked="t" strokeweight=".797pt" strokecolor="#000000">
                <v:path arrowok="t"/>
              </v:shape>
            </v:group>
            <v:group style="position:absolute;left:8128;top:3216;width:64;height:65" coordorigin="8128,3216" coordsize="64,65">
              <v:shape style="position:absolute;left:8128;top:3216;width:64;height:65" coordorigin="8128,3216" coordsize="64,65" path="m8128,3281l8191,3216e" filled="f" stroked="t" strokeweight=".797pt" strokecolor="#000000">
                <v:path arrowok="t"/>
              </v:shape>
            </v:group>
            <v:group style="position:absolute;left:8128;top:3216;width:64;height:65" coordorigin="8128,3216" coordsize="64,65">
              <v:shape style="position:absolute;left:8128;top:3216;width:64;height:65" coordorigin="8128,3216" coordsize="64,65" path="m8191,3216l8128,3281e" filled="f" stroked="t" strokeweight=".797pt" strokecolor="#000000">
                <v:path arrowok="t"/>
              </v:shape>
            </v:group>
            <v:group style="position:absolute;left:8128;top:3296;width:64;height:64" coordorigin="8128,3296" coordsize="64,64">
              <v:shape style="position:absolute;left:8128;top:3296;width:64;height:64" coordorigin="8128,3296" coordsize="64,64" path="m8128,3360l8191,3296e" filled="f" stroked="t" strokeweight=".797pt" strokecolor="#000000">
                <v:path arrowok="t"/>
              </v:shape>
            </v:group>
            <v:group style="position:absolute;left:8128;top:3296;width:64;height:64" coordorigin="8128,3296" coordsize="64,64">
              <v:shape style="position:absolute;left:8128;top:3296;width:64;height:64" coordorigin="8128,3296" coordsize="64,64" path="m8191,3296l8128,3360e" filled="f" stroked="t" strokeweight=".797pt" strokecolor="#000000">
                <v:path arrowok="t"/>
              </v:shape>
            </v:group>
            <v:group style="position:absolute;left:8178;top:3377;width:13;height:13" coordorigin="8178,3377" coordsize="13,13">
              <v:shape style="position:absolute;left:8178;top:3377;width:13;height:13" coordorigin="8178,3377" coordsize="13,13" path="m8178,3390l8191,3377e" filled="f" stroked="t" strokeweight=".797pt" strokecolor="#000000">
                <v:path arrowok="t"/>
              </v:shape>
            </v:group>
            <v:group style="position:absolute;left:8178;top:3377;width:13;height:13" coordorigin="8178,3377" coordsize="13,13">
              <v:shape style="position:absolute;left:8178;top:3377;width:13;height:13" coordorigin="8178,3377" coordsize="13,13" path="m8191,3377l8178,3390e" filled="f" stroked="t" strokeweight=".797pt" strokecolor="#000000">
                <v:path arrowok="t"/>
              </v:shape>
            </v:group>
            <v:group style="position:absolute;left:3350;top:901;width:64;height:2488" coordorigin="3350,901" coordsize="64,2488">
              <v:shape style="position:absolute;left:3350;top:901;width:64;height:2488" coordorigin="3350,901" coordsize="64,2488" path="m3350,3389l3414,3389,3414,901,3350,901,3350,3389xe" filled="f" stroked="t" strokeweight=".797pt" strokecolor="#000000">
                <v:path arrowok="t"/>
              </v:shape>
            </v:group>
            <v:group style="position:absolute;left:3350;top:965;width:65;height:2" coordorigin="3350,965" coordsize="65,2">
              <v:shape style="position:absolute;left:3350;top:965;width:65;height:2" coordorigin="3350,965" coordsize="65,0" path="m3350,965l3415,965e" filled="f" stroked="t" strokeweight=".797pt" strokecolor="#000000">
                <v:path arrowok="t"/>
              </v:shape>
            </v:group>
            <v:group style="position:absolute;left:3350;top:1030;width:65;height:2" coordorigin="3350,1030" coordsize="65,2">
              <v:shape style="position:absolute;left:3350;top:1030;width:65;height:2" coordorigin="3350,1030" coordsize="65,0" path="m3350,1030l3415,1030e" filled="f" stroked="t" strokeweight=".797pt" strokecolor="#000000">
                <v:path arrowok="t"/>
              </v:shape>
            </v:group>
            <v:group style="position:absolute;left:3350;top:1093;width:65;height:2" coordorigin="3350,1093" coordsize="65,2">
              <v:shape style="position:absolute;left:3350;top:1093;width:65;height:2" coordorigin="3350,1093" coordsize="65,0" path="m3350,1093l3415,1093e" filled="f" stroked="t" strokeweight=".797pt" strokecolor="#000000">
                <v:path arrowok="t"/>
              </v:shape>
            </v:group>
            <v:group style="position:absolute;left:3350;top:1157;width:65;height:2" coordorigin="3350,1157" coordsize="65,2">
              <v:shape style="position:absolute;left:3350;top:1157;width:65;height:2" coordorigin="3350,1157" coordsize="65,0" path="m3350,1157l3415,1157e" filled="f" stroked="t" strokeweight=".797pt" strokecolor="#000000">
                <v:path arrowok="t"/>
              </v:shape>
            </v:group>
            <v:group style="position:absolute;left:3350;top:1220;width:65;height:2" coordorigin="3350,1220" coordsize="65,2">
              <v:shape style="position:absolute;left:3350;top:1220;width:65;height:2" coordorigin="3350,1220" coordsize="65,0" path="m3350,1220l3415,1220e" filled="f" stroked="t" strokeweight=".797pt" strokecolor="#000000">
                <v:path arrowok="t"/>
              </v:shape>
            </v:group>
            <v:group style="position:absolute;left:3350;top:1285;width:65;height:2" coordorigin="3350,1285" coordsize="65,2">
              <v:shape style="position:absolute;left:3350;top:1285;width:65;height:2" coordorigin="3350,1285" coordsize="65,0" path="m3350,1285l3415,1285e" filled="f" stroked="t" strokeweight=".797pt" strokecolor="#000000">
                <v:path arrowok="t"/>
              </v:shape>
            </v:group>
            <v:group style="position:absolute;left:3350;top:1349;width:65;height:2" coordorigin="3350,1349" coordsize="65,2">
              <v:shape style="position:absolute;left:3350;top:1349;width:65;height:2" coordorigin="3350,1349" coordsize="65,0" path="m3350,1349l3415,1349e" filled="f" stroked="t" strokeweight=".797pt" strokecolor="#000000">
                <v:path arrowok="t"/>
              </v:shape>
            </v:group>
            <v:group style="position:absolute;left:3350;top:1412;width:65;height:2" coordorigin="3350,1412" coordsize="65,2">
              <v:shape style="position:absolute;left:3350;top:1412;width:65;height:2" coordorigin="3350,1412" coordsize="65,0" path="m3350,1412l3415,1412e" filled="f" stroked="t" strokeweight=".797pt" strokecolor="#000000">
                <v:path arrowok="t"/>
              </v:shape>
            </v:group>
            <v:group style="position:absolute;left:3350;top:1468;width:65;height:16" coordorigin="3350,1468" coordsize="65,16">
              <v:shape style="position:absolute;left:3350;top:1468;width:65;height:16" coordorigin="3350,1468" coordsize="65,16" path="m3350,1484l3415,1484,3415,1468,3350,1468,3350,1484xe" filled="t" fillcolor="#000000" stroked="f">
                <v:path arrowok="t"/>
                <v:fill/>
              </v:shape>
            </v:group>
            <v:group style="position:absolute;left:3350;top:1540;width:65;height:2" coordorigin="3350,1540" coordsize="65,2">
              <v:shape style="position:absolute;left:3350;top:1540;width:65;height:2" coordorigin="3350,1540" coordsize="65,0" path="m3350,1540l3415,1540e" filled="f" stroked="t" strokeweight=".797pt" strokecolor="#000000">
                <v:path arrowok="t"/>
              </v:shape>
            </v:group>
            <v:group style="position:absolute;left:3350;top:1604;width:65;height:2" coordorigin="3350,1604" coordsize="65,2">
              <v:shape style="position:absolute;left:3350;top:1604;width:65;height:2" coordorigin="3350,1604" coordsize="65,0" path="m3350,1604l3415,1604e" filled="f" stroked="t" strokeweight=".797pt" strokecolor="#000000">
                <v:path arrowok="t"/>
              </v:shape>
            </v:group>
            <v:group style="position:absolute;left:3350;top:1668;width:65;height:2" coordorigin="3350,1668" coordsize="65,2">
              <v:shape style="position:absolute;left:3350;top:1668;width:65;height:2" coordorigin="3350,1668" coordsize="65,0" path="m3350,1668l3415,1668e" filled="f" stroked="t" strokeweight=".797pt" strokecolor="#000000">
                <v:path arrowok="t"/>
              </v:shape>
            </v:group>
            <v:group style="position:absolute;left:3350;top:1732;width:65;height:2" coordorigin="3350,1732" coordsize="65,2">
              <v:shape style="position:absolute;left:3350;top:1732;width:65;height:2" coordorigin="3350,1732" coordsize="65,0" path="m3350,1732l3415,1732e" filled="f" stroked="t" strokeweight=".797pt" strokecolor="#000000">
                <v:path arrowok="t"/>
              </v:shape>
            </v:group>
            <v:group style="position:absolute;left:3295;top:1795;width:120;height:2" coordorigin="3295,1795" coordsize="120,2">
              <v:shape style="position:absolute;left:3295;top:1795;width:120;height:2" coordorigin="3295,1795" coordsize="120,0" path="m3295,1795l3415,1795e" filled="f" stroked="t" strokeweight=".797pt" strokecolor="#000000">
                <v:path arrowok="t"/>
              </v:shape>
            </v:group>
            <v:group style="position:absolute;left:3350;top:1859;width:65;height:2" coordorigin="3350,1859" coordsize="65,2">
              <v:shape style="position:absolute;left:3350;top:1859;width:65;height:2" coordorigin="3350,1859" coordsize="65,0" path="m3350,1859l3415,1859e" filled="f" stroked="t" strokeweight=".797pt" strokecolor="#000000">
                <v:path arrowok="t"/>
              </v:shape>
            </v:group>
            <v:group style="position:absolute;left:3350;top:1924;width:65;height:2" coordorigin="3350,1924" coordsize="65,2">
              <v:shape style="position:absolute;left:3350;top:1924;width:65;height:2" coordorigin="3350,1924" coordsize="65,0" path="m3350,1924l3415,1924e" filled="f" stroked="t" strokeweight=".797pt" strokecolor="#000000">
                <v:path arrowok="t"/>
              </v:shape>
            </v:group>
            <v:group style="position:absolute;left:3350;top:1987;width:65;height:2" coordorigin="3350,1987" coordsize="65,2">
              <v:shape style="position:absolute;left:3350;top:1987;width:65;height:2" coordorigin="3350,1987" coordsize="65,0" path="m3350,1987l3415,1987e" filled="f" stroked="t" strokeweight=".797pt" strokecolor="#000000">
                <v:path arrowok="t"/>
              </v:shape>
            </v:group>
            <v:group style="position:absolute;left:3350;top:2051;width:65;height:2" coordorigin="3350,2051" coordsize="65,2">
              <v:shape style="position:absolute;left:3350;top:2051;width:65;height:2" coordorigin="3350,2051" coordsize="65,0" path="m3350,2051l3415,2051e" filled="f" stroked="t" strokeweight=".797pt" strokecolor="#000000">
                <v:path arrowok="t"/>
              </v:shape>
            </v:group>
            <v:group style="position:absolute;left:3350;top:2114;width:65;height:2" coordorigin="3350,2114" coordsize="65,2">
              <v:shape style="position:absolute;left:3350;top:2114;width:65;height:2" coordorigin="3350,2114" coordsize="65,0" path="m3350,2114l3415,2114e" filled="f" stroked="t" strokeweight=".797pt" strokecolor="#000000">
                <v:path arrowok="t"/>
              </v:shape>
            </v:group>
            <v:group style="position:absolute;left:3350;top:2179;width:65;height:2" coordorigin="3350,2179" coordsize="65,2">
              <v:shape style="position:absolute;left:3350;top:2179;width:65;height:2" coordorigin="3350,2179" coordsize="65,0" path="m3350,2179l3415,2179e" filled="f" stroked="t" strokeweight=".797pt" strokecolor="#000000">
                <v:path arrowok="t"/>
              </v:shape>
            </v:group>
            <v:group style="position:absolute;left:3350;top:2243;width:65;height:2" coordorigin="3350,2243" coordsize="65,2">
              <v:shape style="position:absolute;left:3350;top:2243;width:65;height:2" coordorigin="3350,2243" coordsize="65,0" path="m3350,2243l3415,2243e" filled="f" stroked="t" strokeweight=".797pt" strokecolor="#000000">
                <v:path arrowok="t"/>
              </v:shape>
            </v:group>
            <v:group style="position:absolute;left:3350;top:2306;width:65;height:2" coordorigin="3350,2306" coordsize="65,2">
              <v:shape style="position:absolute;left:3350;top:2306;width:65;height:2" coordorigin="3350,2306" coordsize="65,0" path="m3350,2306l3415,2306e" filled="f" stroked="t" strokeweight=".797pt" strokecolor="#000000">
                <v:path arrowok="t"/>
              </v:shape>
            </v:group>
            <v:group style="position:absolute;left:3350;top:2370;width:65;height:2" coordorigin="3350,2370" coordsize="65,2">
              <v:shape style="position:absolute;left:3350;top:2370;width:65;height:2" coordorigin="3350,2370" coordsize="65,0" path="m3350,2370l3415,2370e" filled="f" stroked="t" strokeweight=".797pt" strokecolor="#000000">
                <v:path arrowok="t"/>
              </v:shape>
            </v:group>
            <v:group style="position:absolute;left:3350;top:2426;width:65;height:16" coordorigin="3350,2426" coordsize="65,16">
              <v:shape style="position:absolute;left:3350;top:2426;width:65;height:16" coordorigin="3350,2426" coordsize="65,16" path="m3350,2442l3415,2442,3415,2426,3350,2426,3350,2442xe" filled="t" fillcolor="#000000" stroked="f">
                <v:path arrowok="t"/>
                <v:fill/>
              </v:shape>
            </v:group>
            <v:group style="position:absolute;left:3350;top:2490;width:65;height:16" coordorigin="3350,2490" coordsize="65,16">
              <v:shape style="position:absolute;left:3350;top:2490;width:65;height:16" coordorigin="3350,2490" coordsize="65,16" path="m3350,2506l3415,2506,3415,2490,3350,2490,3350,2506xe" filled="t" fillcolor="#000000" stroked="f">
                <v:path arrowok="t"/>
                <v:fill/>
              </v:shape>
            </v:group>
            <v:group style="position:absolute;left:3350;top:2562;width:65;height:2" coordorigin="3350,2562" coordsize="65,2">
              <v:shape style="position:absolute;left:3350;top:2562;width:65;height:2" coordorigin="3350,2562" coordsize="65,0" path="m3350,2562l3415,2562e" filled="f" stroked="t" strokeweight=".797pt" strokecolor="#000000">
                <v:path arrowok="t"/>
              </v:shape>
            </v:group>
            <v:group style="position:absolute;left:3350;top:2626;width:65;height:2" coordorigin="3350,2626" coordsize="65,2">
              <v:shape style="position:absolute;left:3350;top:2626;width:65;height:2" coordorigin="3350,2626" coordsize="65,0" path="m3350,2626l3415,2626e" filled="f" stroked="t" strokeweight=".797pt" strokecolor="#000000">
                <v:path arrowok="t"/>
              </v:shape>
            </v:group>
            <v:group style="position:absolute;left:3350;top:2689;width:65;height:2" coordorigin="3350,2689" coordsize="65,2">
              <v:shape style="position:absolute;left:3350;top:2689;width:65;height:2" coordorigin="3350,2689" coordsize="65,0" path="m3350,2689l3415,2689e" filled="f" stroked="t" strokeweight=".797pt" strokecolor="#000000">
                <v:path arrowok="t"/>
              </v:shape>
            </v:group>
            <v:group style="position:absolute;left:3350;top:2754;width:65;height:2" coordorigin="3350,2754" coordsize="65,2">
              <v:shape style="position:absolute;left:3350;top:2754;width:65;height:2" coordorigin="3350,2754" coordsize="65,0" path="m3350,2754l3415,2754e" filled="f" stroked="t" strokeweight=".797pt" strokecolor="#000000">
                <v:path arrowok="t"/>
              </v:shape>
            </v:group>
            <v:group style="position:absolute;left:3350;top:2818;width:65;height:2" coordorigin="3350,2818" coordsize="65,2">
              <v:shape style="position:absolute;left:3350;top:2818;width:65;height:2" coordorigin="3350,2818" coordsize="65,0" path="m3350,2818l3415,2818e" filled="f" stroked="t" strokeweight=".797pt" strokecolor="#000000">
                <v:path arrowok="t"/>
              </v:shape>
            </v:group>
            <v:group style="position:absolute;left:3350;top:2881;width:65;height:2" coordorigin="3350,2881" coordsize="65,2">
              <v:shape style="position:absolute;left:3350;top:2881;width:65;height:2" coordorigin="3350,2881" coordsize="65,0" path="m3350,2881l3415,2881e" filled="f" stroked="t" strokeweight=".797pt" strokecolor="#000000">
                <v:path arrowok="t"/>
              </v:shape>
            </v:group>
            <v:group style="position:absolute;left:3350;top:2945;width:65;height:2" coordorigin="3350,2945" coordsize="65,2">
              <v:shape style="position:absolute;left:3350;top:2945;width:65;height:2" coordorigin="3350,2945" coordsize="65,0" path="m3350,2945l3415,2945e" filled="f" stroked="t" strokeweight=".797pt" strokecolor="#000000">
                <v:path arrowok="t"/>
              </v:shape>
            </v:group>
            <v:group style="position:absolute;left:3350;top:3008;width:65;height:2" coordorigin="3350,3008" coordsize="65,2">
              <v:shape style="position:absolute;left:3350;top:3008;width:65;height:2" coordorigin="3350,3008" coordsize="65,0" path="m3350,3008l3415,3008e" filled="f" stroked="t" strokeweight=".797pt" strokecolor="#000000">
                <v:path arrowok="t"/>
              </v:shape>
            </v:group>
            <v:group style="position:absolute;left:3350;top:3073;width:65;height:2" coordorigin="3350,3073" coordsize="65,2">
              <v:shape style="position:absolute;left:3350;top:3073;width:65;height:2" coordorigin="3350,3073" coordsize="65,0" path="m3350,3073l3415,3073e" filled="f" stroked="t" strokeweight=".797pt" strokecolor="#000000">
                <v:path arrowok="t"/>
              </v:shape>
            </v:group>
            <v:group style="position:absolute;left:3350;top:3137;width:65;height:2" coordorigin="3350,3137" coordsize="65,2">
              <v:shape style="position:absolute;left:3350;top:3137;width:65;height:2" coordorigin="3350,3137" coordsize="65,0" path="m3350,3137l3415,3137e" filled="f" stroked="t" strokeweight=".797pt" strokecolor="#000000">
                <v:path arrowok="t"/>
              </v:shape>
            </v:group>
            <v:group style="position:absolute;left:3350;top:3200;width:65;height:2" coordorigin="3350,3200" coordsize="65,2">
              <v:shape style="position:absolute;left:3350;top:3200;width:65;height:2" coordorigin="3350,3200" coordsize="65,0" path="m3350,3200l3415,3200e" filled="f" stroked="t" strokeweight=".797pt" strokecolor="#000000">
                <v:path arrowok="t"/>
              </v:shape>
            </v:group>
            <v:group style="position:absolute;left:3350;top:3264;width:65;height:2" coordorigin="3350,3264" coordsize="65,2">
              <v:shape style="position:absolute;left:3350;top:3264;width:65;height:2" coordorigin="3350,3264" coordsize="65,0" path="m3350,3264l3415,3264e" filled="f" stroked="t" strokeweight=".797pt" strokecolor="#000000">
                <v:path arrowok="t"/>
              </v:shape>
            </v:group>
            <v:group style="position:absolute;left:3350;top:3329;width:65;height:2" coordorigin="3350,3329" coordsize="65,2">
              <v:shape style="position:absolute;left:3350;top:3329;width:65;height:2" coordorigin="3350,3329" coordsize="65,0" path="m3350,3329l3415,3329e" filled="f" stroked="t" strokeweight=".797pt" strokecolor="#000000">
                <v:path arrowok="t"/>
              </v:shape>
            </v:group>
            <v:group style="position:absolute;left:3350;top:1764;width:64;height:1625" coordorigin="3350,1764" coordsize="64,1625">
              <v:shape style="position:absolute;left:3350;top:1764;width:64;height:1625" coordorigin="3350,1764" coordsize="64,1625" path="m3350,3389l3414,3389,3414,1764,3350,1764,3350,3389xe" filled="f" stroked="t" strokeweight=".797pt" strokecolor="#000000">
                <v:path arrowok="t"/>
              </v:shape>
            </v:group>
            <v:group style="position:absolute;left:3350;top:1828;width:65;height:2" coordorigin="3350,1828" coordsize="65,2">
              <v:shape style="position:absolute;left:3350;top:1828;width:65;height:2" coordorigin="3350,1828" coordsize="65,0" path="m3350,1828l3415,1828e" filled="f" stroked="t" strokeweight=".797pt" strokecolor="#000000">
                <v:path arrowok="t"/>
              </v:shape>
            </v:group>
            <v:group style="position:absolute;left:3350;top:1891;width:65;height:2" coordorigin="3350,1891" coordsize="65,2">
              <v:shape style="position:absolute;left:3350;top:1891;width:65;height:2" coordorigin="3350,1891" coordsize="65,0" path="m3350,1891l3415,1891e" filled="f" stroked="t" strokeweight=".797pt" strokecolor="#000000">
                <v:path arrowok="t"/>
              </v:shape>
            </v:group>
            <v:group style="position:absolute;left:3350;top:1955;width:65;height:2" coordorigin="3350,1955" coordsize="65,2">
              <v:shape style="position:absolute;left:3350;top:1955;width:65;height:2" coordorigin="3350,1955" coordsize="65,0" path="m3350,1955l3415,1955e" filled="f" stroked="t" strokeweight=".797pt" strokecolor="#000000">
                <v:path arrowok="t"/>
              </v:shape>
            </v:group>
            <v:group style="position:absolute;left:3350;top:2020;width:65;height:2" coordorigin="3350,2020" coordsize="65,2">
              <v:shape style="position:absolute;left:3350;top:2020;width:65;height:2" coordorigin="3350,2020" coordsize="65,0" path="m3350,2020l3415,2020e" filled="f" stroked="t" strokeweight=".797pt" strokecolor="#000000">
                <v:path arrowok="t"/>
              </v:shape>
            </v:group>
            <v:group style="position:absolute;left:3350;top:2083;width:65;height:2" coordorigin="3350,2083" coordsize="65,2">
              <v:shape style="position:absolute;left:3350;top:2083;width:65;height:2" coordorigin="3350,2083" coordsize="65,0" path="m3350,2083l3415,2083e" filled="f" stroked="t" strokeweight=".797pt" strokecolor="#000000">
                <v:path arrowok="t"/>
              </v:shape>
            </v:group>
            <v:group style="position:absolute;left:3350;top:2147;width:65;height:2" coordorigin="3350,2147" coordsize="65,2">
              <v:shape style="position:absolute;left:3350;top:2147;width:65;height:2" coordorigin="3350,2147" coordsize="65,0" path="m3350,2147l3415,2147e" filled="f" stroked="t" strokeweight=".797pt" strokecolor="#000000">
                <v:path arrowok="t"/>
              </v:shape>
            </v:group>
            <v:group style="position:absolute;left:3350;top:2210;width:65;height:2" coordorigin="3350,2210" coordsize="65,2">
              <v:shape style="position:absolute;left:3350;top:2210;width:65;height:2" coordorigin="3350,2210" coordsize="65,0" path="m3350,2210l3415,2210e" filled="f" stroked="t" strokeweight=".797pt" strokecolor="#000000">
                <v:path arrowok="t"/>
              </v:shape>
            </v:group>
            <v:group style="position:absolute;left:3350;top:2274;width:65;height:2" coordorigin="3350,2274" coordsize="65,2">
              <v:shape style="position:absolute;left:3350;top:2274;width:65;height:2" coordorigin="3350,2274" coordsize="65,0" path="m3350,2274l3415,2274e" filled="f" stroked="t" strokeweight=".797pt" strokecolor="#000000">
                <v:path arrowok="t"/>
              </v:shape>
            </v:group>
            <v:group style="position:absolute;left:3350;top:2339;width:65;height:2" coordorigin="3350,2339" coordsize="65,2">
              <v:shape style="position:absolute;left:3350;top:2339;width:65;height:2" coordorigin="3350,2339" coordsize="65,0" path="m3350,2339l3415,2339e" filled="f" stroked="t" strokeweight=".797pt" strokecolor="#000000">
                <v:path arrowok="t"/>
              </v:shape>
            </v:group>
            <v:group style="position:absolute;left:3350;top:2402;width:65;height:2" coordorigin="3350,2402" coordsize="65,2">
              <v:shape style="position:absolute;left:3350;top:2402;width:65;height:2" coordorigin="3350,2402" coordsize="65,0" path="m3350,2402l3415,2402e" filled="f" stroked="t" strokeweight=".797pt" strokecolor="#000000">
                <v:path arrowok="t"/>
              </v:shape>
            </v:group>
            <v:group style="position:absolute;left:3350;top:2458;width:65;height:16" coordorigin="3350,2458" coordsize="65,16">
              <v:shape style="position:absolute;left:3350;top:2458;width:65;height:16" coordorigin="3350,2458" coordsize="65,16" path="m3350,2474l3415,2474,3415,2458,3350,2458,3350,2474xe" filled="t" fillcolor="#000000" stroked="f">
                <v:path arrowok="t"/>
                <v:fill/>
              </v:shape>
            </v:group>
            <v:group style="position:absolute;left:3350;top:2530;width:65;height:2" coordorigin="3350,2530" coordsize="65,2">
              <v:shape style="position:absolute;left:3350;top:2530;width:65;height:2" coordorigin="3350,2530" coordsize="65,0" path="m3350,2530l3415,2530e" filled="f" stroked="t" strokeweight=".797pt" strokecolor="#000000">
                <v:path arrowok="t"/>
              </v:shape>
            </v:group>
            <v:group style="position:absolute;left:3295;top:2594;width:120;height:2" coordorigin="3295,2594" coordsize="120,2">
              <v:shape style="position:absolute;left:3295;top:2594;width:120;height:2" coordorigin="3295,2594" coordsize="120,0" path="m3295,2594l3415,2594e" filled="f" stroked="t" strokeweight=".797pt" strokecolor="#000000">
                <v:path arrowok="t"/>
              </v:shape>
            </v:group>
            <v:group style="position:absolute;left:3350;top:2658;width:65;height:2" coordorigin="3350,2658" coordsize="65,2">
              <v:shape style="position:absolute;left:3350;top:2658;width:65;height:2" coordorigin="3350,2658" coordsize="65,0" path="m3350,2658l3415,2658e" filled="f" stroked="t" strokeweight=".797pt" strokecolor="#000000">
                <v:path arrowok="t"/>
              </v:shape>
            </v:group>
            <v:group style="position:absolute;left:3350;top:2722;width:65;height:2" coordorigin="3350,2722" coordsize="65,2">
              <v:shape style="position:absolute;left:3350;top:2722;width:65;height:2" coordorigin="3350,2722" coordsize="65,0" path="m3350,2722l3415,2722e" filled="f" stroked="t" strokeweight=".797pt" strokecolor="#000000">
                <v:path arrowok="t"/>
              </v:shape>
            </v:group>
            <v:group style="position:absolute;left:3350;top:2785;width:65;height:2" coordorigin="3350,2785" coordsize="65,2">
              <v:shape style="position:absolute;left:3350;top:2785;width:65;height:2" coordorigin="3350,2785" coordsize="65,0" path="m3350,2785l3415,2785e" filled="f" stroked="t" strokeweight=".797pt" strokecolor="#000000">
                <v:path arrowok="t"/>
              </v:shape>
            </v:group>
            <v:group style="position:absolute;left:3350;top:2849;width:65;height:2" coordorigin="3350,2849" coordsize="65,2">
              <v:shape style="position:absolute;left:3350;top:2849;width:65;height:2" coordorigin="3350,2849" coordsize="65,0" path="m3350,2849l3415,2849e" filled="f" stroked="t" strokeweight=".797pt" strokecolor="#000000">
                <v:path arrowok="t"/>
              </v:shape>
            </v:group>
            <v:group style="position:absolute;left:3350;top:2914;width:65;height:2" coordorigin="3350,2914" coordsize="65,2">
              <v:shape style="position:absolute;left:3350;top:2914;width:65;height:2" coordorigin="3350,2914" coordsize="65,0" path="m3350,2914l3415,2914e" filled="f" stroked="t" strokeweight=".797pt" strokecolor="#000000">
                <v:path arrowok="t"/>
              </v:shape>
            </v:group>
            <v:group style="position:absolute;left:3350;top:2977;width:65;height:2" coordorigin="3350,2977" coordsize="65,2">
              <v:shape style="position:absolute;left:3350;top:2977;width:65;height:2" coordorigin="3350,2977" coordsize="65,0" path="m3350,2977l3415,2977e" filled="f" stroked="t" strokeweight=".797pt" strokecolor="#000000">
                <v:path arrowok="t"/>
              </v:shape>
            </v:group>
            <v:group style="position:absolute;left:3350;top:3041;width:65;height:2" coordorigin="3350,3041" coordsize="65,2">
              <v:shape style="position:absolute;left:3350;top:3041;width:65;height:2" coordorigin="3350,3041" coordsize="65,0" path="m3350,3041l3415,3041e" filled="f" stroked="t" strokeweight=".797pt" strokecolor="#000000">
                <v:path arrowok="t"/>
              </v:shape>
            </v:group>
            <v:group style="position:absolute;left:3350;top:3104;width:65;height:2" coordorigin="3350,3104" coordsize="65,2">
              <v:shape style="position:absolute;left:3350;top:3104;width:65;height:2" coordorigin="3350,3104" coordsize="65,0" path="m3350,3104l3415,3104e" filled="f" stroked="t" strokeweight=".797pt" strokecolor="#000000">
                <v:path arrowok="t"/>
              </v:shape>
            </v:group>
            <v:group style="position:absolute;left:3350;top:3169;width:65;height:2" coordorigin="3350,3169" coordsize="65,2">
              <v:shape style="position:absolute;left:3350;top:3169;width:65;height:2" coordorigin="3350,3169" coordsize="65,0" path="m3350,3169l3415,3169e" filled="f" stroked="t" strokeweight=".797pt" strokecolor="#000000">
                <v:path arrowok="t"/>
              </v:shape>
            </v:group>
            <v:group style="position:absolute;left:3350;top:3233;width:65;height:2" coordorigin="3350,3233" coordsize="65,2">
              <v:shape style="position:absolute;left:3350;top:3233;width:65;height:2" coordorigin="3350,3233" coordsize="65,0" path="m3350,3233l3415,3233e" filled="f" stroked="t" strokeweight=".797pt" strokecolor="#000000">
                <v:path arrowok="t"/>
              </v:shape>
            </v:group>
            <v:group style="position:absolute;left:3350;top:3296;width:65;height:2" coordorigin="3350,3296" coordsize="65,2">
              <v:shape style="position:absolute;left:3350;top:3296;width:65;height:2" coordorigin="3350,3296" coordsize="65,0" path="m3350,3296l3415,3296e" filled="f" stroked="t" strokeweight=".797pt" strokecolor="#000000">
                <v:path arrowok="t"/>
              </v:shape>
            </v:group>
            <v:group style="position:absolute;left:3350;top:3360;width:65;height:2" coordorigin="3350,3360" coordsize="65,2">
              <v:shape style="position:absolute;left:3350;top:3360;width:65;height:2" coordorigin="3350,3360" coordsize="65,0" path="m3350,3360l3415,3360e" filled="f" stroked="t" strokeweight=".797pt" strokecolor="#000000">
                <v:path arrowok="t"/>
              </v:shape>
            </v:group>
            <v:group style="position:absolute;left:3880;top:2179;width:62;height:1210" coordorigin="3880,2179" coordsize="62,1210">
              <v:shape style="position:absolute;left:3880;top:2179;width:62;height:1210" coordorigin="3880,2179" coordsize="62,1210" path="m3880,3389l3942,3389,3942,2179,3880,2179,3880,3389xe" filled="f" stroked="t" strokeweight=".797pt" strokecolor="#000000">
                <v:path arrowok="t"/>
              </v:shape>
            </v:group>
            <v:group style="position:absolute;left:3880;top:2243;width:64;height:2" coordorigin="3880,2243" coordsize="64,2">
              <v:shape style="position:absolute;left:3880;top:2243;width:64;height:2" coordorigin="3880,2243" coordsize="64,0" path="m3880,2243l3943,2243e" filled="f" stroked="t" strokeweight=".797pt" strokecolor="#000000">
                <v:path arrowok="t"/>
              </v:shape>
            </v:group>
            <v:group style="position:absolute;left:3880;top:2306;width:64;height:2" coordorigin="3880,2306" coordsize="64,2">
              <v:shape style="position:absolute;left:3880;top:2306;width:64;height:2" coordorigin="3880,2306" coordsize="64,0" path="m3880,2306l3943,2306e" filled="f" stroked="t" strokeweight=".797pt" strokecolor="#000000">
                <v:path arrowok="t"/>
              </v:shape>
            </v:group>
            <v:group style="position:absolute;left:3880;top:2370;width:64;height:2" coordorigin="3880,2370" coordsize="64,2">
              <v:shape style="position:absolute;left:3880;top:2370;width:64;height:2" coordorigin="3880,2370" coordsize="64,0" path="m3880,2370l3943,2370e" filled="f" stroked="t" strokeweight=".797pt" strokecolor="#000000">
                <v:path arrowok="t"/>
              </v:shape>
            </v:group>
            <v:group style="position:absolute;left:3880;top:2434;width:64;height:2" coordorigin="3880,2434" coordsize="64,2">
              <v:shape style="position:absolute;left:3880;top:2434;width:64;height:2" coordorigin="3880,2434" coordsize="64,0" path="m3880,2434l3943,2434e" filled="f" stroked="t" strokeweight=".797pt" strokecolor="#000000">
                <v:path arrowok="t"/>
              </v:shape>
            </v:group>
            <v:group style="position:absolute;left:3880;top:2498;width:64;height:2" coordorigin="3880,2498" coordsize="64,2">
              <v:shape style="position:absolute;left:3880;top:2498;width:64;height:2" coordorigin="3880,2498" coordsize="64,0" path="m3880,2498l3943,2498e" filled="f" stroked="t" strokeweight=".797pt" strokecolor="#000000">
                <v:path arrowok="t"/>
              </v:shape>
            </v:group>
            <v:group style="position:absolute;left:3880;top:2562;width:64;height:2" coordorigin="3880,2562" coordsize="64,2">
              <v:shape style="position:absolute;left:3880;top:2562;width:64;height:2" coordorigin="3880,2562" coordsize="64,0" path="m3880,2562l3943,2562e" filled="f" stroked="t" strokeweight=".797pt" strokecolor="#000000">
                <v:path arrowok="t"/>
              </v:shape>
            </v:group>
            <v:group style="position:absolute;left:3880;top:2626;width:64;height:2" coordorigin="3880,2626" coordsize="64,2">
              <v:shape style="position:absolute;left:3880;top:2626;width:64;height:2" coordorigin="3880,2626" coordsize="64,0" path="m3880,2626l3943,2626e" filled="f" stroked="t" strokeweight=".797pt" strokecolor="#000000">
                <v:path arrowok="t"/>
              </v:shape>
            </v:group>
            <v:group style="position:absolute;left:3880;top:2689;width:64;height:2" coordorigin="3880,2689" coordsize="64,2">
              <v:shape style="position:absolute;left:3880;top:2689;width:64;height:2" coordorigin="3880,2689" coordsize="64,0" path="m3880,2689l3943,2689e" filled="f" stroked="t" strokeweight=".797pt" strokecolor="#000000">
                <v:path arrowok="t"/>
              </v:shape>
            </v:group>
            <v:group style="position:absolute;left:3880;top:2754;width:64;height:2" coordorigin="3880,2754" coordsize="64,2">
              <v:shape style="position:absolute;left:3880;top:2754;width:64;height:2" coordorigin="3880,2754" coordsize="64,0" path="m3880,2754l3943,2754e" filled="f" stroked="t" strokeweight=".797pt" strokecolor="#000000">
                <v:path arrowok="t"/>
              </v:shape>
            </v:group>
            <v:group style="position:absolute;left:3880;top:2810;width:64;height:16" coordorigin="3880,2810" coordsize="64,16">
              <v:shape style="position:absolute;left:3880;top:2810;width:64;height:16" coordorigin="3880,2810" coordsize="64,16" path="m3880,2826l3943,2826,3943,2810,3880,2810,3880,2826xe" filled="t" fillcolor="#000000" stroked="f">
                <v:path arrowok="t"/>
                <v:fill/>
              </v:shape>
            </v:group>
            <v:group style="position:absolute;left:3880;top:2881;width:64;height:2" coordorigin="3880,2881" coordsize="64,2">
              <v:shape style="position:absolute;left:3880;top:2881;width:64;height:2" coordorigin="3880,2881" coordsize="64,0" path="m3880,2881l3943,2881e" filled="f" stroked="t" strokeweight=".797pt" strokecolor="#000000">
                <v:path arrowok="t"/>
              </v:shape>
            </v:group>
            <v:group style="position:absolute;left:3880;top:2945;width:64;height:2" coordorigin="3880,2945" coordsize="64,2">
              <v:shape style="position:absolute;left:3880;top:2945;width:64;height:2" coordorigin="3880,2945" coordsize="64,0" path="m3880,2945l3943,2945e" filled="f" stroked="t" strokeweight=".797pt" strokecolor="#000000">
                <v:path arrowok="t"/>
              </v:shape>
            </v:group>
            <v:group style="position:absolute;left:3880;top:3008;width:64;height:2" coordorigin="3880,3008" coordsize="64,2">
              <v:shape style="position:absolute;left:3880;top:3008;width:64;height:2" coordorigin="3880,3008" coordsize="64,0" path="m3880,3008l3943,3008e" filled="f" stroked="t" strokeweight=".797pt" strokecolor="#000000">
                <v:path arrowok="t"/>
              </v:shape>
            </v:group>
            <v:group style="position:absolute;left:3880;top:3073;width:64;height:2" coordorigin="3880,3073" coordsize="64,2">
              <v:shape style="position:absolute;left:3880;top:3073;width:64;height:2" coordorigin="3880,3073" coordsize="64,0" path="m3880,3073l3943,3073e" filled="f" stroked="t" strokeweight=".797pt" strokecolor="#000000">
                <v:path arrowok="t"/>
              </v:shape>
            </v:group>
            <v:group style="position:absolute;left:3880;top:3137;width:64;height:2" coordorigin="3880,3137" coordsize="64,2">
              <v:shape style="position:absolute;left:3880;top:3137;width:64;height:2" coordorigin="3880,3137" coordsize="64,0" path="m3880,3137l3943,3137e" filled="f" stroked="t" strokeweight=".797pt" strokecolor="#000000">
                <v:path arrowok="t"/>
              </v:shape>
            </v:group>
            <v:group style="position:absolute;left:3880;top:3200;width:64;height:2" coordorigin="3880,3200" coordsize="64,2">
              <v:shape style="position:absolute;left:3880;top:3200;width:64;height:2" coordorigin="3880,3200" coordsize="64,0" path="m3880,3200l3943,3200e" filled="f" stroked="t" strokeweight=".797pt" strokecolor="#000000">
                <v:path arrowok="t"/>
              </v:shape>
            </v:group>
            <v:group style="position:absolute;left:3880;top:3264;width:64;height:2" coordorigin="3880,3264" coordsize="64,2">
              <v:shape style="position:absolute;left:3880;top:3264;width:64;height:2" coordorigin="3880,3264" coordsize="64,0" path="m3880,3264l3943,3264e" filled="f" stroked="t" strokeweight=".797pt" strokecolor="#000000">
                <v:path arrowok="t"/>
              </v:shape>
            </v:group>
            <v:group style="position:absolute;left:3880;top:3329;width:64;height:2" coordorigin="3880,3329" coordsize="64,2">
              <v:shape style="position:absolute;left:3880;top:3329;width:64;height:2" coordorigin="3880,3329" coordsize="64,0" path="m3880,3329l3943,3329e" filled="f" stroked="t" strokeweight=".797pt" strokecolor="#000000">
                <v:path arrowok="t"/>
              </v:shape>
            </v:group>
            <v:group style="position:absolute;left:4943;top:2243;width:62;height:1146" coordorigin="4943,2243" coordsize="62,1146">
              <v:shape style="position:absolute;left:4943;top:2243;width:62;height:1146" coordorigin="4943,2243" coordsize="62,1146" path="m4943,3389l5005,3389,5005,2243,4943,2243,4943,3389xe" filled="f" stroked="t" strokeweight=".797pt" strokecolor="#000000">
                <v:path arrowok="t"/>
              </v:shape>
            </v:group>
            <v:group style="position:absolute;left:4943;top:2306;width:64;height:2" coordorigin="4943,2306" coordsize="64,2">
              <v:shape style="position:absolute;left:4943;top:2306;width:64;height:2" coordorigin="4943,2306" coordsize="64,0" path="m4943,2306l5006,2306e" filled="f" stroked="t" strokeweight=".797pt" strokecolor="#000000">
                <v:path arrowok="t"/>
              </v:shape>
            </v:group>
            <v:group style="position:absolute;left:4943;top:2370;width:64;height:2" coordorigin="4943,2370" coordsize="64,2">
              <v:shape style="position:absolute;left:4943;top:2370;width:64;height:2" coordorigin="4943,2370" coordsize="64,0" path="m4943,2370l5006,2370e" filled="f" stroked="t" strokeweight=".797pt" strokecolor="#000000">
                <v:path arrowok="t"/>
              </v:shape>
            </v:group>
            <v:group style="position:absolute;left:4943;top:2434;width:64;height:2" coordorigin="4943,2434" coordsize="64,2">
              <v:shape style="position:absolute;left:4943;top:2434;width:64;height:2" coordorigin="4943,2434" coordsize="64,0" path="m4943,2434l5006,2434e" filled="f" stroked="t" strokeweight=".797pt" strokecolor="#000000">
                <v:path arrowok="t"/>
              </v:shape>
            </v:group>
            <v:group style="position:absolute;left:4943;top:2498;width:64;height:2" coordorigin="4943,2498" coordsize="64,2">
              <v:shape style="position:absolute;left:4943;top:2498;width:64;height:2" coordorigin="4943,2498" coordsize="64,0" path="m4943,2498l5006,2498e" filled="f" stroked="t" strokeweight=".797pt" strokecolor="#000000">
                <v:path arrowok="t"/>
              </v:shape>
            </v:group>
            <v:group style="position:absolute;left:4943;top:2562;width:64;height:2" coordorigin="4943,2562" coordsize="64,2">
              <v:shape style="position:absolute;left:4943;top:2562;width:64;height:2" coordorigin="4943,2562" coordsize="64,0" path="m4943,2562l5006,2562e" filled="f" stroked="t" strokeweight=".797pt" strokecolor="#000000">
                <v:path arrowok="t"/>
              </v:shape>
            </v:group>
            <v:group style="position:absolute;left:4943;top:2626;width:64;height:2" coordorigin="4943,2626" coordsize="64,2">
              <v:shape style="position:absolute;left:4943;top:2626;width:64;height:2" coordorigin="4943,2626" coordsize="64,0" path="m4943,2626l5006,2626e" filled="f" stroked="t" strokeweight=".797pt" strokecolor="#000000">
                <v:path arrowok="t"/>
              </v:shape>
            </v:group>
            <v:group style="position:absolute;left:4943;top:2689;width:64;height:2" coordorigin="4943,2689" coordsize="64,2">
              <v:shape style="position:absolute;left:4943;top:2689;width:64;height:2" coordorigin="4943,2689" coordsize="64,0" path="m4943,2689l5006,2689e" filled="f" stroked="t" strokeweight=".797pt" strokecolor="#000000">
                <v:path arrowok="t"/>
              </v:shape>
            </v:group>
            <v:group style="position:absolute;left:4943;top:2754;width:64;height:2" coordorigin="4943,2754" coordsize="64,2">
              <v:shape style="position:absolute;left:4943;top:2754;width:64;height:2" coordorigin="4943,2754" coordsize="64,0" path="m4943,2754l5006,2754e" filled="f" stroked="t" strokeweight=".797pt" strokecolor="#000000">
                <v:path arrowok="t"/>
              </v:shape>
            </v:group>
            <v:group style="position:absolute;left:4943;top:2818;width:64;height:2" coordorigin="4943,2818" coordsize="64,2">
              <v:shape style="position:absolute;left:4943;top:2818;width:64;height:2" coordorigin="4943,2818" coordsize="64,0" path="m4943,2818l5006,2818e" filled="f" stroked="t" strokeweight=".797pt" strokecolor="#000000">
                <v:path arrowok="t"/>
              </v:shape>
            </v:group>
            <v:group style="position:absolute;left:4943;top:2873;width:64;height:16" coordorigin="4943,2873" coordsize="64,16">
              <v:shape style="position:absolute;left:4943;top:2873;width:64;height:16" coordorigin="4943,2873" coordsize="64,16" path="m4943,2889l5006,2889,5006,2873,4943,2873,4943,2889xe" filled="t" fillcolor="#000000" stroked="f">
                <v:path arrowok="t"/>
                <v:fill/>
              </v:shape>
            </v:group>
            <v:group style="position:absolute;left:4943;top:2945;width:64;height:2" coordorigin="4943,2945" coordsize="64,2">
              <v:shape style="position:absolute;left:4943;top:2945;width:64;height:2" coordorigin="4943,2945" coordsize="64,0" path="m4943,2945l5006,2945e" filled="f" stroked="t" strokeweight=".797pt" strokecolor="#000000">
                <v:path arrowok="t"/>
              </v:shape>
            </v:group>
            <v:group style="position:absolute;left:4943;top:3008;width:64;height:2" coordorigin="4943,3008" coordsize="64,2">
              <v:shape style="position:absolute;left:4943;top:3008;width:64;height:2" coordorigin="4943,3008" coordsize="64,0" path="m4943,3008l5006,3008e" filled="f" stroked="t" strokeweight=".797pt" strokecolor="#000000">
                <v:path arrowok="t"/>
              </v:shape>
            </v:group>
            <v:group style="position:absolute;left:4943;top:3073;width:64;height:2" coordorigin="4943,3073" coordsize="64,2">
              <v:shape style="position:absolute;left:4943;top:3073;width:64;height:2" coordorigin="4943,3073" coordsize="64,0" path="m4943,3073l5006,3073e" filled="f" stroked="t" strokeweight=".797pt" strokecolor="#000000">
                <v:path arrowok="t"/>
              </v:shape>
            </v:group>
            <v:group style="position:absolute;left:4943;top:3137;width:64;height:2" coordorigin="4943,3137" coordsize="64,2">
              <v:shape style="position:absolute;left:4943;top:3137;width:64;height:2" coordorigin="4943,3137" coordsize="64,0" path="m4943,3137l5006,3137e" filled="f" stroked="t" strokeweight=".797pt" strokecolor="#000000">
                <v:path arrowok="t"/>
              </v:shape>
            </v:group>
            <v:group style="position:absolute;left:4943;top:3200;width:64;height:2" coordorigin="4943,3200" coordsize="64,2">
              <v:shape style="position:absolute;left:4943;top:3200;width:64;height:2" coordorigin="4943,3200" coordsize="64,0" path="m4943,3200l5006,3200e" filled="f" stroked="t" strokeweight=".797pt" strokecolor="#000000">
                <v:path arrowok="t"/>
              </v:shape>
            </v:group>
            <v:group style="position:absolute;left:4943;top:3264;width:64;height:2" coordorigin="4943,3264" coordsize="64,2">
              <v:shape style="position:absolute;left:4943;top:3264;width:64;height:2" coordorigin="4943,3264" coordsize="64,0" path="m4943,3264l5006,3264e" filled="f" stroked="t" strokeweight=".797pt" strokecolor="#000000">
                <v:path arrowok="t"/>
              </v:shape>
            </v:group>
            <v:group style="position:absolute;left:4943;top:3329;width:64;height:2" coordorigin="4943,3329" coordsize="64,2">
              <v:shape style="position:absolute;left:4943;top:3329;width:64;height:2" coordorigin="4943,3329" coordsize="64,0" path="m4943,3329l5006,3329e" filled="f" stroked="t" strokeweight=".797pt" strokecolor="#000000">
                <v:path arrowok="t"/>
              </v:shape>
            </v:group>
            <v:group style="position:absolute;left:8128;top:2466;width:62;height:923" coordorigin="8128,2466" coordsize="62,923">
              <v:shape style="position:absolute;left:8128;top:2466;width:62;height:923" coordorigin="8128,2466" coordsize="62,923" path="m8128,3389l8190,3389,8190,2466,8128,2466,8128,3389xe" filled="f" stroked="t" strokeweight=".797pt" strokecolor="#000000">
                <v:path arrowok="t"/>
              </v:shape>
            </v:group>
            <v:group style="position:absolute;left:8128;top:2530;width:64;height:2" coordorigin="8128,2530" coordsize="64,2">
              <v:shape style="position:absolute;left:8128;top:2530;width:64;height:2" coordorigin="8128,2530" coordsize="64,0" path="m8128,2530l8191,2530e" filled="f" stroked="t" strokeweight=".797pt" strokecolor="#000000">
                <v:path arrowok="t"/>
              </v:shape>
            </v:group>
            <v:group style="position:absolute;left:8128;top:2594;width:64;height:2" coordorigin="8128,2594" coordsize="64,2">
              <v:shape style="position:absolute;left:8128;top:2594;width:64;height:2" coordorigin="8128,2594" coordsize="64,0" path="m8128,2594l8191,2594e" filled="f" stroked="t" strokeweight=".797pt" strokecolor="#000000">
                <v:path arrowok="t"/>
              </v:shape>
            </v:group>
            <v:group style="position:absolute;left:8128;top:2658;width:64;height:2" coordorigin="8128,2658" coordsize="64,2">
              <v:shape style="position:absolute;left:8128;top:2658;width:64;height:2" coordorigin="8128,2658" coordsize="64,0" path="m8128,2658l8191,2658e" filled="f" stroked="t" strokeweight=".797pt" strokecolor="#000000">
                <v:path arrowok="t"/>
              </v:shape>
            </v:group>
            <v:group style="position:absolute;left:8128;top:2722;width:64;height:2" coordorigin="8128,2722" coordsize="64,2">
              <v:shape style="position:absolute;left:8128;top:2722;width:64;height:2" coordorigin="8128,2722" coordsize="64,0" path="m8128,2722l8191,2722e" filled="f" stroked="t" strokeweight=".797pt" strokecolor="#000000">
                <v:path arrowok="t"/>
              </v:shape>
            </v:group>
            <v:group style="position:absolute;left:8128;top:2785;width:64;height:2" coordorigin="8128,2785" coordsize="64,2">
              <v:shape style="position:absolute;left:8128;top:2785;width:64;height:2" coordorigin="8128,2785" coordsize="64,0" path="m8128,2785l8191,2785e" filled="f" stroked="t" strokeweight=".797pt" strokecolor="#000000">
                <v:path arrowok="t"/>
              </v:shape>
            </v:group>
            <v:group style="position:absolute;left:8128;top:2849;width:64;height:2" coordorigin="8128,2849" coordsize="64,2">
              <v:shape style="position:absolute;left:8128;top:2849;width:64;height:2" coordorigin="8128,2849" coordsize="64,0" path="m8128,2849l8191,2849e" filled="f" stroked="t" strokeweight=".797pt" strokecolor="#000000">
                <v:path arrowok="t"/>
              </v:shape>
            </v:group>
            <v:group style="position:absolute;left:8128;top:2914;width:64;height:2" coordorigin="8128,2914" coordsize="64,2">
              <v:shape style="position:absolute;left:8128;top:2914;width:64;height:2" coordorigin="8128,2914" coordsize="64,0" path="m8128,2914l8191,2914e" filled="f" stroked="t" strokeweight=".797pt" strokecolor="#000000">
                <v:path arrowok="t"/>
              </v:shape>
            </v:group>
            <v:group style="position:absolute;left:8128;top:2977;width:64;height:2" coordorigin="8128,2977" coordsize="64,2">
              <v:shape style="position:absolute;left:8128;top:2977;width:64;height:2" coordorigin="8128,2977" coordsize="64,0" path="m8128,2977l8191,2977e" filled="f" stroked="t" strokeweight=".797pt" strokecolor="#000000">
                <v:path arrowok="t"/>
              </v:shape>
            </v:group>
            <v:group style="position:absolute;left:8128;top:3033;width:64;height:16" coordorigin="8128,3033" coordsize="64,16">
              <v:shape style="position:absolute;left:8128;top:3033;width:64;height:16" coordorigin="8128,3033" coordsize="64,16" path="m8128,3049l8191,3049,8191,3033,8128,3033,8128,3049xe" filled="t" fillcolor="#000000" stroked="f">
                <v:path arrowok="t"/>
                <v:fill/>
              </v:shape>
            </v:group>
            <v:group style="position:absolute;left:8128;top:3096;width:64;height:16" coordorigin="8128,3096" coordsize="64,16">
              <v:shape style="position:absolute;left:8128;top:3096;width:64;height:16" coordorigin="8128,3096" coordsize="64,16" path="m8128,3112l8191,3112,8191,3096,8128,3096,8128,3112xe" filled="t" fillcolor="#000000" stroked="f">
                <v:path arrowok="t"/>
                <v:fill/>
              </v:shape>
            </v:group>
            <v:group style="position:absolute;left:8128;top:3169;width:64;height:2" coordorigin="8128,3169" coordsize="64,2">
              <v:shape style="position:absolute;left:8128;top:3169;width:64;height:2" coordorigin="8128,3169" coordsize="64,0" path="m8128,3169l8191,3169e" filled="f" stroked="t" strokeweight=".797pt" strokecolor="#000000">
                <v:path arrowok="t"/>
              </v:shape>
            </v:group>
            <v:group style="position:absolute;left:8128;top:3233;width:64;height:2" coordorigin="8128,3233" coordsize="64,2">
              <v:shape style="position:absolute;left:8128;top:3233;width:64;height:2" coordorigin="8128,3233" coordsize="64,0" path="m8128,3233l8191,3233e" filled="f" stroked="t" strokeweight=".797pt" strokecolor="#000000">
                <v:path arrowok="t"/>
              </v:shape>
            </v:group>
            <v:group style="position:absolute;left:8128;top:3296;width:64;height:2" coordorigin="8128,3296" coordsize="64,2">
              <v:shape style="position:absolute;left:8128;top:3296;width:64;height:2" coordorigin="8128,3296" coordsize="64,0" path="m8128,3296l8191,3296e" filled="f" stroked="t" strokeweight=".797pt" strokecolor="#000000">
                <v:path arrowok="t"/>
              </v:shape>
            </v:group>
            <v:group style="position:absolute;left:8128;top:3360;width:64;height:2" coordorigin="8128,3360" coordsize="64,2">
              <v:shape style="position:absolute;left:8128;top:3360;width:64;height:2" coordorigin="8128,3360" coordsize="64,0" path="m8128,3360l8191,3360e" filled="f" stroked="t" strokeweight=".797pt" strokecolor="#000000">
                <v:path arrowok="t"/>
              </v:shape>
            </v:group>
            <v:group style="position:absolute;left:3383;top:965;width:4753;height:1254" coordorigin="3383,965" coordsize="4753,1254">
              <v:shape style="position:absolute;left:3383;top:965;width:4753;height:1254" coordorigin="3383,965" coordsize="4753,1254" path="m3383,965l8136,2219e" filled="f" stroked="t" strokeweight=".797pt" strokecolor="#000000">
                <v:path arrowok="t"/>
              </v:shape>
            </v:group>
            <v:group style="position:absolute;left:3383;top:1258;width:4753;height:1171" coordorigin="3383,1258" coordsize="4753,1171">
              <v:shape style="position:absolute;left:3383;top:1258;width:4753;height:1171" coordorigin="3383,1258" coordsize="4753,1171" path="m3383,1258l8136,2429e" filled="f" stroked="t" strokeweight=".797pt" strokecolor="#000000">
                <v:path arrowok="t"/>
              </v:shape>
            </v:group>
            <v:group style="position:absolute;left:3383;top:914;width:4753;height:1384" coordorigin="3383,914" coordsize="4753,1384">
              <v:shape style="position:absolute;left:3383;top:914;width:4753;height:1384" coordorigin="3383,914" coordsize="4753,1384" path="m3383,914l8136,2298e" filled="f" stroked="t" strokeweight=".797pt" strokecolor="#000000">
                <v:path arrowok="t"/>
              </v:shape>
            </v:group>
            <v:group style="position:absolute;left:3383;top:965;width:4753;height:1254" coordorigin="3383,965" coordsize="4753,1254">
              <v:shape style="position:absolute;left:3383;top:965;width:4753;height:1254" coordorigin="3383,965" coordsize="4753,1254" path="m3383,965l8136,2219e" filled="f" stroked="t" strokeweight=".797pt" strokecolor="#000000">
                <v:path arrowok="t"/>
              </v:shape>
            </v:group>
            <v:group style="position:absolute;left:3383;top:1258;width:4753;height:1171" coordorigin="3383,1258" coordsize="4753,1171">
              <v:shape style="position:absolute;left:3383;top:1258;width:4753;height:1171" coordorigin="3383,1258" coordsize="4753,1171" path="m3383,1258l8136,2429e" filled="f" stroked="t" strokeweight=".797pt" strokecolor="#000000">
                <v:path arrowok="t"/>
              </v:shape>
            </v:group>
            <v:group style="position:absolute;left:3350;top:965;width:65;height:65" coordorigin="3350,965" coordsize="65,65">
              <v:shape style="position:absolute;left:3350;top:965;width:65;height:65" coordorigin="3350,965" coordsize="65,65" path="m3383,965l3350,1030,3415,1030,3383,965e" filled="t" fillcolor="#FFFFFF" stroked="f">
                <v:path arrowok="t"/>
                <v:fill/>
              </v:shape>
            </v:group>
            <v:group style="position:absolute;left:3350;top:965;width:65;height:65" coordorigin="3350,965" coordsize="65,65">
              <v:shape style="position:absolute;left:3350;top:965;width:65;height:65" coordorigin="3350,965" coordsize="65,65" path="m3383,965l3415,1030,3350,1030,3383,965xe" filled="f" stroked="t" strokeweight=".797pt" strokecolor="#000000">
                <v:path arrowok="t"/>
              </v:shape>
            </v:group>
            <v:group style="position:absolute;left:3880;top:1604;width:64;height:64" coordorigin="3880,1604" coordsize="64,64">
              <v:shape style="position:absolute;left:3880;top:1604;width:64;height:64" coordorigin="3880,1604" coordsize="64,64" path="m3912,1604l3880,1668,3943,1668,3912,1604e" filled="t" fillcolor="#FFFFFF" stroked="f">
                <v:path arrowok="t"/>
                <v:fill/>
              </v:shape>
            </v:group>
            <v:group style="position:absolute;left:3880;top:1604;width:64;height:64" coordorigin="3880,1604" coordsize="64,64">
              <v:shape style="position:absolute;left:3880;top:1604;width:64;height:64" coordorigin="3880,1604" coordsize="64,64" path="m3912,1604l3943,1668,3880,1668,3912,1604xe" filled="f" stroked="t" strokeweight=".797pt" strokecolor="#000000">
                <v:path arrowok="t"/>
              </v:shape>
            </v:group>
            <v:group style="position:absolute;left:4943;top:1316;width:64;height:64" coordorigin="4943,1316" coordsize="64,64">
              <v:shape style="position:absolute;left:4943;top:1316;width:64;height:64" coordorigin="4943,1316" coordsize="64,64" path="m4974,1316l4943,1380,5006,1380,4974,1316e" filled="t" fillcolor="#FFFFFF" stroked="f">
                <v:path arrowok="t"/>
                <v:fill/>
              </v:shape>
            </v:group>
            <v:group style="position:absolute;left:4943;top:1316;width:64;height:64" coordorigin="4943,1316" coordsize="64,64">
              <v:shape style="position:absolute;left:4943;top:1316;width:64;height:64" coordorigin="4943,1316" coordsize="64,64" path="m4974,1316l5006,1380,4943,1380,4974,1316xe" filled="f" stroked="t" strokeweight=".797pt" strokecolor="#000000">
                <v:path arrowok="t"/>
              </v:shape>
            </v:group>
            <v:group style="position:absolute;left:8128;top:2147;width:64;height:64" coordorigin="8128,2147" coordsize="64,64">
              <v:shape style="position:absolute;left:8128;top:2147;width:64;height:64" coordorigin="8128,2147" coordsize="64,64" path="m8160,2147l8128,2210,8191,2210,8160,2147e" filled="t" fillcolor="#FFFFFF" stroked="f">
                <v:path arrowok="t"/>
                <v:fill/>
              </v:shape>
            </v:group>
            <v:group style="position:absolute;left:8128;top:2147;width:64;height:64" coordorigin="8128,2147" coordsize="64,64">
              <v:shape style="position:absolute;left:8128;top:2147;width:64;height:64" coordorigin="8128,2147" coordsize="64,64" path="m8160,2147l8191,2210,8128,2210,8160,2147xe" filled="f" stroked="t" strokeweight=".797pt" strokecolor="#000000">
                <v:path arrowok="t"/>
              </v:shape>
            </v:group>
            <v:group style="position:absolute;left:3350;top:1220;width:66;height:66" coordorigin="3350,1220" coordsize="66,66">
              <v:shape style="position:absolute;left:3350;top:1220;width:66;height:66" coordorigin="3350,1220" coordsize="66,66" path="m3350,1253l3416,1253e" filled="f" stroked="t" strokeweight="3.4pt" strokecolor="#FFFFFF">
                <v:path arrowok="t"/>
              </v:shape>
            </v:group>
            <v:group style="position:absolute;left:3350;top:1220;width:66;height:66" coordorigin="3350,1220" coordsize="66,66">
              <v:shape style="position:absolute;left:3350;top:1220;width:66;height:66" coordorigin="3350,1220" coordsize="66,66" path="m3350,1286l3416,1286,3416,1220,3350,1220,3350,1286xe" filled="f" stroked="t" strokeweight=".797pt" strokecolor="#000000">
                <v:path arrowok="t"/>
              </v:shape>
            </v:group>
            <v:group style="position:absolute;left:3880;top:1795;width:65;height:66" coordorigin="3880,1795" coordsize="65,66">
              <v:shape style="position:absolute;left:3880;top:1795;width:65;height:66" coordorigin="3880,1795" coordsize="65,66" path="m3880,1828l3944,1828e" filled="f" stroked="t" strokeweight="3.4pt" strokecolor="#FFFFFF">
                <v:path arrowok="t"/>
              </v:shape>
            </v:group>
            <v:group style="position:absolute;left:3880;top:1795;width:65;height:66" coordorigin="3880,1795" coordsize="65,66">
              <v:shape style="position:absolute;left:3880;top:1795;width:65;height:66" coordorigin="3880,1795" coordsize="65,66" path="m3880,1861l3944,1861,3944,1795,3880,1795,3880,1861xe" filled="f" stroked="t" strokeweight=".797pt" strokecolor="#000000">
                <v:path arrowok="t"/>
              </v:shape>
            </v:group>
            <v:group style="position:absolute;left:4943;top:1859;width:65;height:66" coordorigin="4943,1859" coordsize="65,66">
              <v:shape style="position:absolute;left:4943;top:1859;width:65;height:66" coordorigin="4943,1859" coordsize="65,66" path="m4943,1892l5008,1892e" filled="f" stroked="t" strokeweight="3.4pt" strokecolor="#FFFFFF">
                <v:path arrowok="t"/>
              </v:shape>
            </v:group>
            <v:group style="position:absolute;left:4943;top:1859;width:65;height:66" coordorigin="4943,1859" coordsize="65,66">
              <v:shape style="position:absolute;left:4943;top:1859;width:65;height:66" coordorigin="4943,1859" coordsize="65,66" path="m4943,1925l5008,1925,5008,1859,4943,1859,4943,1925xe" filled="f" stroked="t" strokeweight=".797pt" strokecolor="#000000">
                <v:path arrowok="t"/>
              </v:shape>
            </v:group>
            <v:group style="position:absolute;left:8128;top:2274;width:66;height:66" coordorigin="8128,2274" coordsize="66,66">
              <v:shape style="position:absolute;left:8128;top:2274;width:66;height:66" coordorigin="8128,2274" coordsize="66,66" path="m8128,2307l8194,2307e" filled="f" stroked="t" strokeweight="3.4pt" strokecolor="#FFFFFF">
                <v:path arrowok="t"/>
              </v:shape>
            </v:group>
            <v:group style="position:absolute;left:8128;top:2274;width:66;height:66" coordorigin="8128,2274" coordsize="66,66">
              <v:shape style="position:absolute;left:8128;top:2274;width:66;height:66" coordorigin="8128,2274" coordsize="66,66" path="m8128,2340l8194,2340,8194,2274,8128,2274,8128,2340xe" filled="f" stroked="t" strokeweight=".797pt" strokecolor="#000000">
                <v:path arrowok="t"/>
              </v:shape>
            </v:group>
            <v:group style="position:absolute;left:3383;top:914;width:4753;height:1384" coordorigin="3383,914" coordsize="4753,1384">
              <v:shape style="position:absolute;left:3383;top:914;width:4753;height:1384" coordorigin="3383,914" coordsize="4753,1384" path="m3383,914l8136,2298e" filled="f" stroked="t" strokeweight=".797pt" strokecolor="#000000">
                <v:path arrowok="t"/>
              </v:shape>
            </v:group>
            <v:group style="position:absolute;left:3350;top:965;width:65;height:65" coordorigin="3350,965" coordsize="65,65">
              <v:shape style="position:absolute;left:3350;top:965;width:65;height:65" coordorigin="3350,965" coordsize="65,65" path="m3383,965l3350,1030,3415,1030,3383,965e" filled="t" fillcolor="#000000" stroked="f">
                <v:path arrowok="t"/>
                <v:fill/>
              </v:shape>
            </v:group>
            <v:group style="position:absolute;left:3350;top:965;width:65;height:65" coordorigin="3350,965" coordsize="65,65">
              <v:shape style="position:absolute;left:3350;top:965;width:65;height:65" coordorigin="3350,965" coordsize="65,65" path="m3383,965l3415,1030,3350,1030,3383,965xe" filled="f" stroked="t" strokeweight=".06pt" strokecolor="#000000">
                <v:path arrowok="t"/>
              </v:shape>
            </v:group>
            <v:group style="position:absolute;left:3880;top:1124;width:64;height:65" coordorigin="3880,1124" coordsize="64,65">
              <v:shape style="position:absolute;left:3880;top:1124;width:64;height:65" coordorigin="3880,1124" coordsize="64,65" path="m3912,1124l3880,1189,3943,1189,3912,1124e" filled="t" fillcolor="#000000" stroked="f">
                <v:path arrowok="t"/>
                <v:fill/>
              </v:shape>
            </v:group>
            <v:group style="position:absolute;left:3880;top:1124;width:64;height:65" coordorigin="3880,1124" coordsize="64,65">
              <v:shape style="position:absolute;left:3880;top:1124;width:64;height:65" coordorigin="3880,1124" coordsize="64,65" path="m3912,1124l3943,1189,3880,1189,3912,1124xe" filled="f" stroked="t" strokeweight=".06pt" strokecolor="#000000">
                <v:path arrowok="t"/>
              </v:shape>
            </v:group>
            <v:group style="position:absolute;left:4943;top:1316;width:64;height:64" coordorigin="4943,1316" coordsize="64,64">
              <v:shape style="position:absolute;left:4943;top:1316;width:64;height:64" coordorigin="4943,1316" coordsize="64,64" path="m4974,1316l4943,1380,5006,1380,4974,1316e" filled="t" fillcolor="#000000" stroked="f">
                <v:path arrowok="t"/>
                <v:fill/>
              </v:shape>
            </v:group>
            <v:group style="position:absolute;left:4943;top:1316;width:64;height:64" coordorigin="4943,1316" coordsize="64,64">
              <v:shape style="position:absolute;left:4943;top:1316;width:64;height:64" coordorigin="4943,1316" coordsize="64,64" path="m4974,1316l5006,1380,4943,1380,4974,1316xe" filled="f" stroked="t" strokeweight=".06pt" strokecolor="#000000">
                <v:path arrowok="t"/>
              </v:shape>
            </v:group>
            <v:group style="position:absolute;left:8128;top:2274;width:64;height:65" coordorigin="8128,2274" coordsize="64,65">
              <v:shape style="position:absolute;left:8128;top:2274;width:64;height:65" coordorigin="8128,2274" coordsize="64,65" path="m8160,2274l8128,2339,8191,2339,8160,2274e" filled="t" fillcolor="#000000" stroked="f">
                <v:path arrowok="t"/>
                <v:fill/>
              </v:shape>
            </v:group>
            <v:group style="position:absolute;left:8128;top:2274;width:64;height:65" coordorigin="8128,2274" coordsize="64,65">
              <v:shape style="position:absolute;left:8128;top:2274;width:64;height:65" coordorigin="8128,2274" coordsize="64,65" path="m8160,2274l8191,2339,8128,2339,8160,2274xe" filled="f" stroked="t" strokeweight=".06pt" strokecolor="#000000">
                <v:path arrowok="t"/>
              </v:shape>
            </v:group>
            <v:group style="position:absolute;left:3295;top:3390;width:4865;height:2" coordorigin="3295,3390" coordsize="4865,2">
              <v:shape style="position:absolute;left:3295;top:3390;width:4865;height:2" coordorigin="3295,3390" coordsize="4865,0" path="m3295,3390l8160,3390e" filled="f" stroked="t" strokeweight=".797pt" strokecolor="#000000">
                <v:path arrowok="t"/>
              </v:shape>
            </v:group>
            <v:group style="position:absolute;left:3350;top:455;width:65;height:64" coordorigin="3350,455" coordsize="65,64">
              <v:shape style="position:absolute;left:3350;top:455;width:65;height:64" coordorigin="3350,455" coordsize="65,64" path="m3383,455l3415,518,3350,518,3383,455xe" filled="f" stroked="t" strokeweight=".797pt" strokecolor="#000000">
                <v:path arrowok="t"/>
              </v:shape>
            </v:group>
            <v:group style="position:absolute;left:3350;top:678;width:66;height:65" coordorigin="3350,678" coordsize="66,65">
              <v:shape style="position:absolute;left:3350;top:678;width:66;height:65" coordorigin="3350,678" coordsize="66,65" path="m3350,743l3416,743,3416,678,3350,678,3350,743xe" filled="f" stroked="t" strokeweight=".797pt" strokecolor="#000000">
                <v:path arrowok="t"/>
              </v:shape>
            </v:group>
            <v:group style="position:absolute;left:3350;top:742;width:65;height:64" coordorigin="3350,742" coordsize="65,64">
              <v:shape style="position:absolute;left:3350;top:742;width:65;height:64" coordorigin="3350,742" coordsize="65,64" path="m3383,742l3350,805,3415,805,3383,742e" filled="t" fillcolor="#000000" stroked="f">
                <v:path arrowok="t"/>
                <v:fill/>
              </v:shape>
            </v:group>
            <v:group style="position:absolute;left:3350;top:742;width:65;height:64" coordorigin="3350,742" coordsize="65,64">
              <v:shape style="position:absolute;left:3350;top:742;width:65;height:64" coordorigin="3350,742" coordsize="65,64" path="m3383,742l3415,805,3350,805,3383,742xe" filled="f" stroked="t" strokeweight=".06pt" strokecolor="#000000">
                <v:path arrowok="t"/>
              </v:shape>
            </v:group>
            <v:group style="position:absolute;left:3383;top:199;width:2;height:3278" coordorigin="3383,199" coordsize="2,3278">
              <v:shape style="position:absolute;left:3383;top:199;width:2;height:3278" coordorigin="3383,199" coordsize="0,3278" path="m3383,199l3383,3478e" filled="f" stroked="t" strokeweight=".797pt" strokecolor="#000000">
                <v:path arrowok="t"/>
              </v:shape>
            </v:group>
            <v:group style="position:absolute;left:5041;top:3390;width:2;height:88" coordorigin="5041,3390" coordsize="2,88">
              <v:shape style="position:absolute;left:5041;top:3390;width:2;height:88" coordorigin="5041,3390" coordsize="0,88" path="m5041,3390l5041,3478e" filled="f" stroked="t" strokeweight=".797pt" strokecolor="#000000">
                <v:path arrowok="t"/>
              </v:shape>
            </v:group>
            <v:group style="position:absolute;left:6698;top:3390;width:2;height:88" coordorigin="6698,3390" coordsize="2,88">
              <v:shape style="position:absolute;left:6698;top:3390;width:2;height:88" coordorigin="6698,3390" coordsize="0,88" path="m6698,3390l6698,3478e" filled="f" stroked="t" strokeweight=".797pt" strokecolor="#000000">
                <v:path arrowok="t"/>
              </v:shape>
            </v:group>
            <v:group style="position:absolute;left:3295;top:997;width:88;height:2" coordorigin="3295,997" coordsize="88,2">
              <v:shape style="position:absolute;left:3295;top:997;width:88;height:2" coordorigin="3295,997" coordsize="88,0" path="m3383,997l3295,997e" filled="f" stroked="t" strokeweight=".797pt" strokecolor="#000000">
                <v:path arrowok="t"/>
              </v:shape>
            </v:group>
            <v:group style="position:absolute;left:3295;top:202;width:88;height:2" coordorigin="3295,202" coordsize="88,2">
              <v:shape style="position:absolute;left:3295;top:202;width:88;height:2" coordorigin="3295,202" coordsize="88,0" path="m3383,202l3295,202e" filled="f" stroked="t" strokeweight=".797pt" strokecolor="#000000">
                <v:path arrowok="t"/>
              </v:shape>
            </v:group>
            <v:group style="position:absolute;left:6858;top:925;width:64;height:64" coordorigin="6858,925" coordsize="64,64">
              <v:shape style="position:absolute;left:6858;top:925;width:64;height:64" coordorigin="6858,925" coordsize="64,64" path="m6889,925l6858,989,6922,989,6889,925e" filled="t" fillcolor="#FFFFFF" stroked="f">
                <v:path arrowok="t"/>
                <v:fill/>
              </v:shape>
            </v:group>
            <v:group style="position:absolute;left:6858;top:925;width:64;height:64" coordorigin="6858,925" coordsize="64,64">
              <v:shape style="position:absolute;left:6858;top:925;width:64;height:64" coordorigin="6858,925" coordsize="64,64" path="m6889,925l6922,989,6858,989,6889,925xe" filled="f" stroked="t" strokeweight=".797pt" strokecolor="#000000">
                <v:path arrowok="t"/>
              </v:shape>
            </v:group>
            <v:group style="position:absolute;left:6858;top:1306;width:62;height:36" coordorigin="6858,1306" coordsize="62,36">
              <v:shape style="position:absolute;left:6858;top:1306;width:62;height:36" coordorigin="6858,1306" coordsize="62,36" path="m6858,1342l6920,1342,6920,1306,6858,1306,6858,1342xe" filled="f" stroked="t" strokeweight=".79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2.967133pt;margin-top:9.540747pt;width:3.202882pt;height:3.133379pt;mso-position-horizontal-relative:page;mso-position-vertical-relative:paragraph;z-index:-9396" coordorigin="6859,191" coordsize="64,63">
            <v:group style="position:absolute;left:6860;top:191;width:63;height:61" coordorigin="6860,191" coordsize="63,61">
              <v:shape style="position:absolute;left:6860;top:191;width:63;height:61" coordorigin="6860,191" coordsize="63,61" path="m6897,191l6873,197,6860,212,6863,238,6876,253,6902,251,6918,240,6923,223,6915,203,6897,191e" filled="t" fillcolor="#000000" stroked="f">
                <v:path arrowok="t"/>
                <v:fill/>
              </v:shape>
            </v:group>
            <v:group style="position:absolute;left:6860;top:191;width:63;height:61" coordorigin="6860,191" coordsize="63,61">
              <v:shape style="position:absolute;left:6860;top:191;width:63;height:61" coordorigin="6860,191" coordsize="63,61" path="m6923,223l6915,203,6897,191,6873,197,6860,212,6863,238,6876,253,6902,251,6918,240,6923,223xe" filled="f" stroked="t" strokeweight=".0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12.209991pt;margin-top:7.927pt;width:6.52pt;height:6.58pt;mso-position-horizontal-relative:page;mso-position-vertical-relative:paragraph;z-index:-9392" coordorigin="8244,159" coordsize="130,132">
            <v:group style="position:absolute;left:8278;top:192;width:64;height:65" coordorigin="8278,192" coordsize="64,65">
              <v:shape style="position:absolute;left:8278;top:192;width:64;height:65" coordorigin="8278,192" coordsize="64,65" path="m8278,224l8341,224e" filled="f" stroked="t" strokeweight="3.34pt" strokecolor="#800000">
                <v:path arrowok="t"/>
              </v:shape>
            </v:group>
            <v:group style="position:absolute;left:8276;top:191;width:65;height:66" coordorigin="8276,191" coordsize="65,66">
              <v:shape style="position:absolute;left:8276;top:191;width:65;height:66" coordorigin="8276,191" coordsize="65,66" path="m8276,257l8341,257,8341,191,8276,191,8276,257xe" filled="f" stroked="t" strokeweight=".06pt" strokecolor="#8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6"/>
          <w:szCs w:val="26"/>
          <w:spacing w:val="-1"/>
          <w:w w:val="100"/>
        </w:rPr>
        <w:t>DD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spacing w:val="-54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6"/>
          <w:szCs w:val="26"/>
          <w:spacing w:val="-5"/>
          <w:w w:val="102"/>
        </w:rPr>
        <w:t>F6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</w:r>
    </w:p>
    <w:p>
      <w:pPr>
        <w:spacing w:before="68" w:after="0" w:line="240" w:lineRule="auto"/>
        <w:ind w:right="-20"/>
        <w:jc w:val="left"/>
        <w:tabs>
          <w:tab w:pos="1400" w:val="left"/>
        </w:tabs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group style="position:absolute;margin-left:342.899994pt;margin-top:9.537014pt;width:3.24pt;height:3.3pt;mso-position-horizontal-relative:page;mso-position-vertical-relative:paragraph;z-index:-9395" coordorigin="6858,191" coordsize="65,66">
            <v:shape style="position:absolute;left:6858;top:191;width:65;height:66" coordorigin="6858,191" coordsize="65,66" path="m6858,257l6923,257,6923,191,6858,191,6858,257xe" filled="f" stroked="t" strokeweight=".797pt" strokecolor="#000000">
              <v:path arrowok="t"/>
            </v:shape>
          </v:group>
          <w10:wrap type="none"/>
        </w:pict>
      </w:r>
      <w:r>
        <w:rPr/>
        <w:pict>
          <v:group style="position:absolute;margin-left:413.790009pt;margin-top:9.507014pt;width:3.24pt;height:3.24pt;mso-position-horizontal-relative:page;mso-position-vertical-relative:paragraph;z-index:-9391" coordorigin="8276,190" coordsize="65,65">
            <v:group style="position:absolute;left:8276;top:191;width:64;height:64" coordorigin="8276,191" coordsize="64,64">
              <v:shape style="position:absolute;left:8276;top:191;width:64;height:64" coordorigin="8276,191" coordsize="64,64" path="m8309,191l8276,254,8340,254,8309,191e" filled="t" fillcolor="#800000" stroked="f">
                <v:path arrowok="t"/>
                <v:fill/>
              </v:shape>
            </v:group>
            <v:group style="position:absolute;left:8276;top:191;width:64;height:64" coordorigin="8276,191" coordsize="64,64">
              <v:shape style="position:absolute;left:8276;top:191;width:64;height:64" coordorigin="8276,191" coordsize="64,64" path="m8309,191l8340,254,8276,254,8309,191xe" filled="f" stroked="t" strokeweight=".06pt" strokecolor="#8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6"/>
          <w:szCs w:val="26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6"/>
          <w:szCs w:val="26"/>
          <w:spacing w:val="-59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6"/>
          <w:szCs w:val="26"/>
          <w:spacing w:val="-1"/>
          <w:w w:val="102"/>
        </w:rPr>
        <w:t>D6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</w:r>
    </w:p>
    <w:p>
      <w:pPr>
        <w:spacing w:before="68" w:after="0" w:line="240" w:lineRule="auto"/>
        <w:ind w:right="-20"/>
        <w:jc w:val="left"/>
        <w:tabs>
          <w:tab w:pos="1400" w:val="left"/>
        </w:tabs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group style="position:absolute;margin-left:413.790009pt;margin-top:9.507029pt;width:3.24pt;height:3.24pt;mso-position-horizontal-relative:page;mso-position-vertical-relative:paragraph;z-index:-9390" coordorigin="8276,190" coordsize="65,65">
            <v:group style="position:absolute;left:8276;top:191;width:64;height:64" coordorigin="8276,191" coordsize="64,64">
              <v:shape style="position:absolute;left:8276;top:191;width:64;height:64" coordorigin="8276,191" coordsize="64,64" path="m8340,191l8276,191,8309,254,8340,191e" filled="t" fillcolor="#800000" stroked="f">
                <v:path arrowok="t"/>
                <v:fill/>
              </v:shape>
            </v:group>
            <v:group style="position:absolute;left:8276;top:191;width:64;height:64" coordorigin="8276,191" coordsize="64,64">
              <v:shape style="position:absolute;left:8276;top:191;width:64;height:64" coordorigin="8276,191" coordsize="64,64" path="m8276,191l8340,191,8309,254,8276,191xe" filled="f" stroked="t" strokeweight=".06pt" strokecolor="#8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6"/>
          <w:szCs w:val="26"/>
          <w:spacing w:val="10"/>
          <w:w w:val="100"/>
        </w:rPr>
        <w:t>4</w:t>
      </w:r>
      <w:r>
        <w:rPr>
          <w:rFonts w:ascii="Times New Roman" w:hAnsi="Times New Roman" w:cs="Times New Roman" w:eastAsia="Times New Roman"/>
          <w:sz w:val="26"/>
          <w:szCs w:val="26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6"/>
          <w:szCs w:val="26"/>
          <w:spacing w:val="-54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6"/>
          <w:szCs w:val="26"/>
          <w:spacing w:val="-1"/>
          <w:w w:val="102"/>
        </w:rPr>
        <w:t>D7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</w:r>
    </w:p>
    <w:p>
      <w:pPr>
        <w:spacing w:before="68" w:after="0" w:line="240" w:lineRule="auto"/>
        <w:ind w:right="-20"/>
        <w:jc w:val="left"/>
        <w:tabs>
          <w:tab w:pos="1400" w:val="left"/>
        </w:tabs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group style="position:absolute;margin-left:413.790009pt;margin-top:9.507044pt;width:3.24pt;height:3.24pt;mso-position-horizontal-relative:page;mso-position-vertical-relative:paragraph;z-index:-9389" coordorigin="8276,190" coordsize="65,65">
            <v:group style="position:absolute;left:8276;top:191;width:64;height:64" coordorigin="8276,191" coordsize="64,64">
              <v:shape style="position:absolute;left:8276;top:191;width:64;height:64" coordorigin="8276,191" coordsize="64,64" path="m8309,191l8276,223,8309,254,8340,223,8309,191e" filled="t" fillcolor="#800000" stroked="f">
                <v:path arrowok="t"/>
                <v:fill/>
              </v:shape>
            </v:group>
            <v:group style="position:absolute;left:8276;top:191;width:64;height:64" coordorigin="8276,191" coordsize="64,64">
              <v:shape style="position:absolute;left:8276;top:191;width:64;height:64" coordorigin="8276,191" coordsize="64,64" path="m8309,191l8340,223,8309,254,8276,223,8309,191xe" filled="f" stroked="t" strokeweight=".06pt" strokecolor="#8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6"/>
          <w:szCs w:val="26"/>
          <w:spacing w:val="10"/>
          <w:w w:val="100"/>
        </w:rPr>
        <w:t>4</w:t>
      </w:r>
      <w:r>
        <w:rPr>
          <w:rFonts w:ascii="Times New Roman" w:hAnsi="Times New Roman" w:cs="Times New Roman" w:eastAsia="Times New Roman"/>
          <w:sz w:val="26"/>
          <w:szCs w:val="26"/>
          <w:spacing w:val="7"/>
          <w:w w:val="100"/>
        </w:rPr>
        <w:t>-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6"/>
          <w:szCs w:val="26"/>
          <w:spacing w:val="-54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6"/>
          <w:szCs w:val="26"/>
          <w:spacing w:val="-5"/>
          <w:w w:val="102"/>
        </w:rPr>
        <w:t>F8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</w:r>
    </w:p>
    <w:p>
      <w:pPr>
        <w:spacing w:before="68" w:after="0" w:line="240" w:lineRule="auto"/>
        <w:ind w:left="1380" w:right="1231"/>
        <w:jc w:val="center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group style="position:absolute;margin-left:413.887115pt;margin-top:9.540745pt;width:3.202882pt;height:3.133379pt;mso-position-horizontal-relative:page;mso-position-vertical-relative:paragraph;z-index:-9388" coordorigin="8278,191" coordsize="64,63">
            <v:group style="position:absolute;left:8278;top:191;width:63;height:61" coordorigin="8278,191" coordsize="63,61">
              <v:shape style="position:absolute;left:8278;top:191;width:63;height:61" coordorigin="8278,191" coordsize="63,61" path="m8315,191l8291,197,8278,212,8282,238,8294,253,8320,251,8336,240,8341,223,8333,203,8315,191e" filled="t" fillcolor="#800000" stroked="f">
                <v:path arrowok="t"/>
                <v:fill/>
              </v:shape>
            </v:group>
            <v:group style="position:absolute;left:8278;top:191;width:63;height:61" coordorigin="8278,191" coordsize="63,61">
              <v:shape style="position:absolute;left:8278;top:191;width:63;height:61" coordorigin="8278,191" coordsize="63,61" path="m8341,223l8333,203,8315,191,8291,197,8278,212,8282,238,8294,253,8320,251,8336,240,8341,223xe" filled="f" stroked="t" strokeweight=".06pt" strokecolor="#8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6"/>
          <w:szCs w:val="26"/>
          <w:spacing w:val="-1"/>
          <w:w w:val="102"/>
        </w:rPr>
        <w:t>D8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</w:r>
    </w:p>
    <w:p>
      <w:pPr>
        <w:jc w:val="center"/>
        <w:spacing w:after="0"/>
        <w:sectPr>
          <w:type w:val="continuous"/>
          <w:pgSz w:w="11900" w:h="16840"/>
          <w:pgMar w:top="1380" w:bottom="280" w:left="1680" w:right="1680"/>
          <w:cols w:num="2" w:equalWidth="0">
            <w:col w:w="1585" w:space="3922"/>
            <w:col w:w="3033"/>
          </w:cols>
        </w:sectPr>
      </w:pPr>
      <w:rPr/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8" w:lineRule="exact"/>
        <w:ind w:left="1327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6"/>
          <w:w w:val="100"/>
          <w:position w:val="-1"/>
        </w:rPr>
        <w:t>25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0" w:lineRule="auto"/>
        <w:ind w:left="1456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</w:p>
    <w:p>
      <w:pPr>
        <w:spacing w:before="0" w:after="0" w:line="241" w:lineRule="exact"/>
        <w:ind w:left="1543" w:right="-20"/>
        <w:jc w:val="left"/>
        <w:tabs>
          <w:tab w:pos="3200" w:val="left"/>
          <w:tab w:pos="4840" w:val="left"/>
        </w:tabs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4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  <w:tab/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0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5</w:t>
        <w:tab/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1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0</w:t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95" w:lineRule="exact"/>
        <w:ind w:left="3427" w:right="3776"/>
        <w:jc w:val="center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-18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6"/>
          <w:szCs w:val="26"/>
          <w:spacing w:val="-5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spacing w:val="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7"/>
          <w:w w:val="102"/>
          <w:position w:val="-1"/>
        </w:rPr>
        <w:t>(</w:t>
      </w:r>
      <w:r>
        <w:rPr>
          <w:rFonts w:ascii="Times New Roman" w:hAnsi="Times New Roman" w:cs="Times New Roman" w:eastAsia="Times New Roman"/>
          <w:sz w:val="26"/>
          <w:szCs w:val="26"/>
          <w:spacing w:val="-5"/>
          <w:w w:val="113"/>
          <w:position w:val="-1"/>
        </w:rPr>
        <w:t>u</w:t>
      </w:r>
      <w:r>
        <w:rPr>
          <w:rFonts w:ascii="Times New Roman" w:hAnsi="Times New Roman" w:cs="Times New Roman" w:eastAsia="Times New Roman"/>
          <w:sz w:val="26"/>
          <w:szCs w:val="26"/>
          <w:spacing w:val="11"/>
          <w:w w:val="102"/>
          <w:position w:val="-1"/>
        </w:rPr>
        <w:t>g</w:t>
      </w:r>
      <w:r>
        <w:rPr>
          <w:rFonts w:ascii="Times New Roman" w:hAnsi="Times New Roman" w:cs="Times New Roman" w:eastAsia="Times New Roman"/>
          <w:sz w:val="26"/>
          <w:szCs w:val="26"/>
          <w:spacing w:val="5"/>
          <w:w w:val="102"/>
          <w:position w:val="-1"/>
        </w:rPr>
        <w:t>/</w:t>
      </w:r>
      <w:r>
        <w:rPr>
          <w:rFonts w:ascii="Times New Roman" w:hAnsi="Times New Roman" w:cs="Times New Roman" w:eastAsia="Times New Roman"/>
          <w:sz w:val="26"/>
          <w:szCs w:val="26"/>
          <w:spacing w:val="-1"/>
          <w:w w:val="111"/>
          <w:position w:val="-1"/>
        </w:rPr>
        <w:t>L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2"/>
          <w:position w:val="-1"/>
        </w:rPr>
        <w:t>)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10: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Co-distillation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DDTs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/Fs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function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suspended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DVA2-5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DVA2-9.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60" w:lineRule="auto"/>
        <w:ind w:left="120" w:right="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organoc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orines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investigated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laboratory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pure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finally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confirm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effects,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arison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sults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estuarine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collected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Brisbane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River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added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quantity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organochlorines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equilibrated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weeks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shaker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(Note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blank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river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analysed,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cta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organochlorines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clearly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observable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les.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Between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48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62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2,3,7,8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TCDD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co-distilled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</w:t>
      </w:r>
    </w:p>
    <w:p>
      <w:pPr>
        <w:spacing w:before="5" w:after="0" w:line="240" w:lineRule="auto"/>
        <w:ind w:left="120" w:right="491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igure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11).</w:t>
      </w:r>
    </w:p>
    <w:p>
      <w:pPr>
        <w:jc w:val="both"/>
        <w:spacing w:after="0"/>
        <w:sectPr>
          <w:type w:val="continuous"/>
          <w:pgSz w:w="11900" w:h="16840"/>
          <w:pgMar w:top="1380" w:bottom="280" w:left="1680" w:right="16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337" w:lineRule="exact"/>
        <w:ind w:left="2030" w:right="-20"/>
        <w:jc w:val="left"/>
        <w:tabs>
          <w:tab w:pos="42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257.640015pt;margin-top:12.293452pt;width:36.120pt;height:57.12pt;mso-position-horizontal-relative:page;mso-position-vertical-relative:paragraph;z-index:-9385" coordorigin="5153,246" coordsize="722,1142">
            <v:group style="position:absolute;left:5160;top:311;width:146;height:2" coordorigin="5160,311" coordsize="146,2">
              <v:shape style="position:absolute;left:5160;top:311;width:146;height:2" coordorigin="5160,311" coordsize="146,0" path="m5160,311l5306,311e" filled="f" stroked="t" strokeweight=".72pt" strokecolor="#000000">
                <v:path arrowok="t"/>
              </v:shape>
            </v:group>
            <v:group style="position:absolute;left:5232;top:311;width:2;height:314" coordorigin="5232,311" coordsize="2,314">
              <v:shape style="position:absolute;left:5232;top:311;width:2;height:314" coordorigin="5232,311" coordsize="0,314" path="m5232,311l5232,625e" filled="f" stroked="t" strokeweight=".72pt" strokecolor="#000000">
                <v:path arrowok="t"/>
              </v:shape>
            </v:group>
            <v:group style="position:absolute;left:5170;top:337;width:146;height:2" coordorigin="5170,337" coordsize="146,2">
              <v:shape style="position:absolute;left:5170;top:337;width:146;height:2" coordorigin="5170,337" coordsize="146,0" path="m5170,337l5316,337e" filled="f" stroked="t" strokeweight=".72pt" strokecolor="#000000">
                <v:path arrowok="t"/>
              </v:shape>
            </v:group>
            <v:group style="position:absolute;left:5242;top:337;width:2;height:336" coordorigin="5242,337" coordsize="2,336">
              <v:shape style="position:absolute;left:5242;top:337;width:2;height:336" coordorigin="5242,337" coordsize="0,336" path="m5242,337l5242,673e" filled="f" stroked="t" strokeweight=".72pt" strokecolor="#000000">
                <v:path arrowok="t"/>
              </v:shape>
            </v:group>
            <v:group style="position:absolute;left:5232;top:769;width:2;height:312" coordorigin="5232,769" coordsize="2,312">
              <v:shape style="position:absolute;left:5232;top:769;width:2;height:312" coordorigin="5232,769" coordsize="0,312" path="m5232,1081l5232,769e" filled="f" stroked="t" strokeweight=".72pt" strokecolor="#000000">
                <v:path arrowok="t"/>
              </v:shape>
            </v:group>
            <v:group style="position:absolute;left:5160;top:1081;width:146;height:2" coordorigin="5160,1081" coordsize="146,2">
              <v:shape style="position:absolute;left:5160;top:1081;width:146;height:2" coordorigin="5160,1081" coordsize="146,0" path="m5160,1081l5306,1081e" filled="f" stroked="t" strokeweight=".72pt" strokecolor="#000000">
                <v:path arrowok="t"/>
              </v:shape>
            </v:group>
            <v:group style="position:absolute;left:5208;top:747;width:146;height:2" coordorigin="5208,747" coordsize="146,2">
              <v:shape style="position:absolute;left:5208;top:747;width:146;height:2" coordorigin="5208,747" coordsize="146,0" path="m5208,747l5354,747e" filled="f" stroked="t" strokeweight=".72pt" strokecolor="#000000">
                <v:path arrowok="t"/>
              </v:shape>
            </v:group>
            <v:group style="position:absolute;left:5280;top:747;width:2;height:245" coordorigin="5280,747" coordsize="2,245">
              <v:shape style="position:absolute;left:5280;top:747;width:2;height:245" coordorigin="5280,747" coordsize="0,245" path="m5280,747l5280,992e" filled="f" stroked="t" strokeweight=".72pt" strokecolor="#000000">
                <v:path arrowok="t"/>
              </v:shape>
            </v:group>
            <v:group style="position:absolute;left:5280;top:1136;width:2;height:245" coordorigin="5280,1136" coordsize="2,245">
              <v:shape style="position:absolute;left:5280;top:1136;width:2;height:245" coordorigin="5280,1136" coordsize="0,245" path="m5280,1381l5280,1136e" filled="f" stroked="t" strokeweight=".72pt" strokecolor="#000000">
                <v:path arrowok="t"/>
              </v:shape>
            </v:group>
            <v:group style="position:absolute;left:5208;top:1381;width:146;height:2" coordorigin="5208,1381" coordsize="146,2">
              <v:shape style="position:absolute;left:5208;top:1381;width:146;height:2" coordorigin="5208,1381" coordsize="146,0" path="m5208,1381l5354,1381e" filled="f" stroked="t" strokeweight=".72pt" strokecolor="#000000">
                <v:path arrowok="t"/>
              </v:shape>
            </v:group>
            <v:group style="position:absolute;left:5242;top:817;width:2;height:334" coordorigin="5242,817" coordsize="2,334">
              <v:shape style="position:absolute;left:5242;top:817;width:2;height:334" coordorigin="5242,817" coordsize="0,334" path="m5242,1151l5242,817e" filled="f" stroked="t" strokeweight=".72pt" strokecolor="#000000">
                <v:path arrowok="t"/>
              </v:shape>
            </v:group>
            <v:group style="position:absolute;left:5170;top:1151;width:146;height:2" coordorigin="5170,1151" coordsize="146,2">
              <v:shape style="position:absolute;left:5170;top:1151;width:146;height:2" coordorigin="5170,1151" coordsize="146,0" path="m5170,1151l5316,1151e" filled="f" stroked="t" strokeweight=".72pt" strokecolor="#000000">
                <v:path arrowok="t"/>
              </v:shape>
            </v:group>
            <v:group style="position:absolute;left:5160;top:625;width:145;height:145" coordorigin="5160,625" coordsize="145,145">
              <v:shape style="position:absolute;left:5160;top:625;width:145;height:145" coordorigin="5160,625" coordsize="145,145" path="m5235,625l5176,653,5160,692,5163,716,5172,737,5187,753,5204,765,5225,770,5249,767,5299,727,5305,697,5302,675,5292,656,5276,640,5257,630,5235,625e" filled="t" fillcolor="#FFFFFF" stroked="f">
                <v:path arrowok="t"/>
                <v:fill/>
              </v:shape>
            </v:group>
            <v:group style="position:absolute;left:5160;top:625;width:145;height:145" coordorigin="5160,625" coordsize="145,145">
              <v:shape style="position:absolute;left:5160;top:625;width:145;height:145" coordorigin="5160,625" coordsize="145,145" path="m5305,697l5276,640,5235,625,5212,629,5192,638,5176,653,5165,671,5160,692,5163,716,5172,737,5187,753,5204,765,5225,770,5249,767,5299,727,5305,697xe" filled="f" stroked="t" strokeweight=".72pt" strokecolor="#000000">
                <v:path arrowok="t"/>
              </v:shape>
            </v:group>
            <v:group style="position:absolute;left:5271;top:736;width:145;height:145" coordorigin="5271,736" coordsize="145,145">
              <v:shape style="position:absolute;left:5271;top:736;width:145;height:145" coordorigin="5271,736" coordsize="145,145" path="m5345,736l5286,763,5271,803,5274,827,5283,847,5297,864,5315,875,5336,880,5360,877,5409,837,5416,807,5412,785,5402,766,5387,750,5367,740,5345,736e" filled="t" fillcolor="#FFFFFF" stroked="f">
                <v:path arrowok="t"/>
                <v:fill/>
              </v:shape>
            </v:group>
            <v:group style="position:absolute;left:5271;top:736;width:145;height:145" coordorigin="5271,736" coordsize="145,145">
              <v:shape style="position:absolute;left:5271;top:736;width:145;height:145" coordorigin="5271,736" coordsize="145,145" path="m5416,807l5387,750,5345,736,5322,739,5302,748,5286,763,5275,781,5271,803,5274,827,5283,847,5297,864,5315,875,5336,880,5360,877,5409,837,5416,807xe" filled="f" stroked="t" strokeweight=".72pt" strokecolor="#000000">
                <v:path arrowok="t"/>
              </v:shape>
            </v:group>
            <v:group style="position:absolute;left:5208;top:992;width:145;height:145" coordorigin="5208,992" coordsize="145,145">
              <v:shape style="position:absolute;left:5208;top:992;width:145;height:145" coordorigin="5208,992" coordsize="145,145" path="m5283,992l5224,1020,5208,1060,5211,1083,5220,1104,5235,1120,5252,1132,5273,1137,5297,1134,5347,1094,5353,1064,5350,1042,5340,1023,5324,1007,5305,997,5283,992e" filled="t" fillcolor="#FFFFFF" stroked="f">
                <v:path arrowok="t"/>
                <v:fill/>
              </v:shape>
            </v:group>
            <v:group style="position:absolute;left:5208;top:992;width:145;height:145" coordorigin="5208,992" coordsize="145,145">
              <v:shape style="position:absolute;left:5208;top:992;width:145;height:145" coordorigin="5208,992" coordsize="145,145" path="m5353,1064l5324,1007,5283,992,5260,996,5240,1005,5224,1020,5213,1038,5208,1060,5211,1083,5220,1104,5235,1120,5252,1132,5273,1137,5297,1134,5347,1094,5353,1064xe" filled="f" stroked="t" strokeweight=".72pt" strokecolor="#000000">
                <v:path arrowok="t"/>
              </v:shape>
            </v:group>
            <v:group style="position:absolute;left:5170;top:673;width:145;height:145" coordorigin="5170,673" coordsize="145,145">
              <v:shape style="position:absolute;left:5170;top:673;width:145;height:145" coordorigin="5170,673" coordsize="145,145" path="m5245,673l5185,701,5170,740,5173,764,5182,785,5196,801,5214,813,5235,818,5259,815,5308,775,5315,745,5311,723,5301,704,5286,688,5267,678,5245,673e" filled="t" fillcolor="#FFFFFF" stroked="f">
                <v:path arrowok="t"/>
                <v:fill/>
              </v:shape>
            </v:group>
            <v:group style="position:absolute;left:5170;top:673;width:145;height:145" coordorigin="5170,673" coordsize="145,145">
              <v:shape style="position:absolute;left:5170;top:673;width:145;height:145" coordorigin="5170,673" coordsize="145,145" path="m5315,745l5286,688,5245,673,5221,677,5201,686,5185,701,5175,719,5170,740,5173,764,5182,785,5196,801,5214,813,5235,818,5259,815,5308,775,5315,745xe" filled="f" stroked="t" strokeweight=".72pt" strokecolor="#000000">
                <v:path arrowok="t"/>
              </v:shape>
            </v:group>
            <v:group style="position:absolute;left:5155;top:659;width:174;height:174" coordorigin="5155,659" coordsize="174,174">
              <v:shape style="position:absolute;left:5155;top:659;width:174;height:174" coordorigin="5155,659" coordsize="174,174" path="m5245,659l5183,682,5155,740,5158,764,5194,818,5234,832,5258,830,5313,795,5329,745,5326,723,5288,672,5245,659e" filled="t" fillcolor="#000000" stroked="f">
                <v:path arrowok="t"/>
                <v:fill/>
              </v:shape>
            </v:group>
            <v:group style="position:absolute;left:5155;top:659;width:174;height:174" coordorigin="5155,659" coordsize="174,174">
              <v:shape style="position:absolute;left:5155;top:659;width:174;height:174" coordorigin="5155,659" coordsize="174,174" path="m5329,745l5305,685,5245,659,5221,662,5169,698,5155,740,5158,764,5194,818,5234,832,5258,830,5313,795,5329,745xe" filled="f" stroked="t" strokeweight=".06pt" strokecolor="#000000">
                <v:path arrowok="t"/>
              </v:shape>
            </v:group>
            <v:group style="position:absolute;left:5342;top:260;width:518;height:403" coordorigin="5342,260" coordsize="518,403">
              <v:shape style="position:absolute;left:5342;top:260;width:518;height:403" coordorigin="5342,260" coordsize="518,403" path="m5342,663l5861,260e" filled="f" stroked="t" strokeweight="1.44pt" strokecolor="#000000">
                <v:path arrowok="t"/>
              </v:shape>
            </v:group>
            <v:group style="position:absolute;left:5342;top:464;width:221;height:199" coordorigin="5342,464" coordsize="221,199">
              <v:shape style="position:absolute;left:5342;top:464;width:221;height:199" coordorigin="5342,464" coordsize="221,199" path="m5458,464l5342,663,5563,601,5458,464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98.119995pt;margin-top:-3.186548pt;width:220.44pt;height:148.56pt;mso-position-horizontal-relative:page;mso-position-vertical-relative:paragraph;z-index:-9381" coordorigin="3962,-64" coordsize="4409,2971">
            <v:group style="position:absolute;left:8126;top:2291;width:146;height:2" coordorigin="8126,2291" coordsize="146,2">
              <v:shape style="position:absolute;left:8126;top:2291;width:146;height:2" coordorigin="8126,2291" coordsize="146,0" path="m8126,2291l8273,2291e" filled="f" stroked="t" strokeweight=".72pt" strokecolor="#000000">
                <v:path arrowok="t"/>
              </v:shape>
            </v:group>
            <v:group style="position:absolute;left:8198;top:2291;width:2;height:108" coordorigin="8198,2291" coordsize="2,108">
              <v:shape style="position:absolute;left:8198;top:2291;width:2;height:108" coordorigin="8198,2291" coordsize="0,108" path="m8198,2291l8198,2399e" filled="f" stroked="t" strokeweight=".72pt" strokecolor="#000000">
                <v:path arrowok="t"/>
              </v:shape>
            </v:group>
            <v:group style="position:absolute;left:8198;top:2543;width:2;height:108" coordorigin="8198,2543" coordsize="2,108">
              <v:shape style="position:absolute;left:8198;top:2543;width:2;height:108" coordorigin="8198,2543" coordsize="0,108" path="m8198,2651l8198,2543e" filled="f" stroked="t" strokeweight=".72pt" strokecolor="#000000">
                <v:path arrowok="t"/>
              </v:shape>
            </v:group>
            <v:group style="position:absolute;left:8126;top:2651;width:146;height:2" coordorigin="8126,2651" coordsize="146,2">
              <v:shape style="position:absolute;left:8126;top:2651;width:146;height:2" coordorigin="8126,2651" coordsize="146,0" path="m8126,2651l8273,2651e" filled="f" stroked="t" strokeweight=".72pt" strokecolor="#000000">
                <v:path arrowok="t"/>
              </v:shape>
            </v:group>
            <v:group style="position:absolute;left:8127;top:2399;width:145;height:145" coordorigin="8127,2399" coordsize="145,145">
              <v:shape style="position:absolute;left:8127;top:2399;width:145;height:145" coordorigin="8127,2399" coordsize="145,145" path="m8272,2471l8243,2414,8201,2399,8178,2402,8158,2412,8142,2426,8131,2445,8127,2466,8130,2490,8139,2510,8153,2527,8171,2538,8192,2544,8216,2540,8265,2500,8272,2471xe" filled="f" stroked="t" strokeweight=".72pt" strokecolor="#000000">
                <v:path arrowok="t"/>
              </v:shape>
            </v:group>
            <v:group style="position:absolute;left:8160;top:2670;width:145;height:145" coordorigin="8160,2670" coordsize="145,145">
              <v:shape style="position:absolute;left:8160;top:2670;width:145;height:145" coordorigin="8160,2670" coordsize="145,145" path="m8305,2742l8276,2685,8235,2670,8212,2673,8192,2683,8176,2697,8165,2716,8160,2737,8163,2761,8172,2781,8187,2798,8204,2809,8225,2815,8249,2812,8299,2771,8305,2742xe" filled="f" stroked="t" strokeweight=".72pt" strokecolor="#000000">
                <v:path arrowok="t"/>
              </v:shape>
            </v:group>
            <v:group style="position:absolute;left:3970;top:2821;width:4394;height:2" coordorigin="3970,2821" coordsize="4394,2">
              <v:shape style="position:absolute;left:3970;top:2821;width:4394;height:2" coordorigin="3970,2821" coordsize="4394,0" path="m3970,2821l8364,2821e" filled="f" stroked="t" strokeweight=".72pt" strokecolor="#000000">
                <v:path arrowok="t"/>
              </v:shape>
            </v:group>
            <v:group style="position:absolute;left:5280;top:2821;width:2;height:79" coordorigin="5280,2821" coordsize="2,79">
              <v:shape style="position:absolute;left:5280;top:2821;width:2;height:79" coordorigin="5280,2821" coordsize="0,79" path="m5280,2821l5280,2900e" filled="f" stroked="t" strokeweight=".72pt" strokecolor="#000000">
                <v:path arrowok="t"/>
              </v:shape>
            </v:group>
            <v:group style="position:absolute;left:6821;top:2821;width:2;height:79" coordorigin="6821,2821" coordsize="2,79">
              <v:shape style="position:absolute;left:6821;top:2821;width:2;height:79" coordorigin="6821,2821" coordsize="0,79" path="m6821,2821l6821,2900e" filled="f" stroked="t" strokeweight=".72pt" strokecolor="#000000">
                <v:path arrowok="t"/>
              </v:shape>
            </v:group>
            <v:group style="position:absolute;left:8364;top:2821;width:2;height:79" coordorigin="8364,2821" coordsize="2,79">
              <v:shape style="position:absolute;left:8364;top:2821;width:2;height:79" coordorigin="8364,2821" coordsize="0,79" path="m8364,2821l8364,2900e" filled="f" stroked="t" strokeweight=".72pt" strokecolor="#000000">
                <v:path arrowok="t"/>
              </v:shape>
            </v:group>
            <v:group style="position:absolute;left:4049;top:-57;width:2;height:2878" coordorigin="4049,-57" coordsize="2,2878">
              <v:shape style="position:absolute;left:4049;top:-57;width:2;height:2878" coordorigin="4049,-57" coordsize="0,2878" path="m4049,2821l4049,-57e" filled="f" stroked="t" strokeweight=".72pt" strokecolor="#000000">
                <v:path arrowok="t"/>
              </v:shape>
            </v:group>
            <v:group style="position:absolute;left:3970;top:2183;width:79;height:2" coordorigin="3970,2183" coordsize="79,2">
              <v:shape style="position:absolute;left:3970;top:2183;width:79;height:2" coordorigin="3970,2183" coordsize="79,0" path="m4049,2183l3970,2183e" filled="f" stroked="t" strokeweight=".72pt" strokecolor="#000000">
                <v:path arrowok="t"/>
              </v:shape>
            </v:group>
            <v:group style="position:absolute;left:3970;top:1544;width:79;height:2" coordorigin="3970,1544" coordsize="79,2">
              <v:shape style="position:absolute;left:3970;top:1544;width:79;height:2" coordorigin="3970,1544" coordsize="79,0" path="m4049,1544l3970,1544e" filled="f" stroked="t" strokeweight=".72pt" strokecolor="#000000">
                <v:path arrowok="t"/>
              </v:shape>
            </v:group>
            <v:group style="position:absolute;left:3970;top:903;width:79;height:2" coordorigin="3970,903" coordsize="79,2">
              <v:shape style="position:absolute;left:3970;top:903;width:79;height:2" coordorigin="3970,903" coordsize="79,0" path="m4049,903l3970,903e" filled="f" stroked="t" strokeweight=".72pt" strokecolor="#000000">
                <v:path arrowok="t"/>
              </v:shape>
            </v:group>
            <v:group style="position:absolute;left:3970;top:265;width:79;height:2" coordorigin="3970,265" coordsize="79,2">
              <v:shape style="position:absolute;left:3970;top:265;width:79;height:2" coordorigin="3970,265" coordsize="79,0" path="m4049,265l3970,265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4.343918pt;margin-top:-2.091748pt;width:27.68pt;height:131.3049pt;mso-position-horizontal-relative:page;mso-position-vertical-relative:paragraph;z-index:-9380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265" w:lineRule="exact"/>
                    <w:ind w:left="-18" w:right="-38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%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57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"/>
                      <w:w w:val="100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1"/>
                      <w:w w:val="10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1"/>
                      <w:w w:val="100"/>
                    </w:rPr>
                    <w:t>isti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8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0"/>
                      <w:w w:val="100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00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39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7"/>
                      <w:w w:val="100"/>
                    </w:rPr>
                    <w:t>w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0"/>
                      <w:w w:val="100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1"/>
                      <w:w w:val="100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28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1"/>
                      <w:w w:val="111"/>
                    </w:rPr>
                    <w:t>fi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1"/>
                      <w:w w:val="111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5"/>
                      <w:w w:val="100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19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  <w:p>
                  <w:pPr>
                    <w:spacing w:before="0" w:after="0" w:line="274" w:lineRule="exact"/>
                    <w:ind w:left="810" w:right="773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9"/>
                      <w:w w:val="109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33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7"/>
                      <w:w w:val="106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4"/>
                      <w:w w:val="106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19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-44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13"/>
                      <w:w w:val="99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7"/>
                      <w:w w:val="105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3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3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5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5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5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5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5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5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5"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5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  <w:position w:val="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5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25" w:lineRule="exact"/>
        <w:ind w:left="20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232.199997pt;margin-top:-7.579802pt;width:8.040000pt;height:16.560pt;mso-position-horizontal-relative:page;mso-position-vertical-relative:paragraph;z-index:-9386" coordorigin="4644,-152" coordsize="161,331">
            <v:group style="position:absolute;left:4651;top:-144;width:146;height:2" coordorigin="4651,-144" coordsize="146,2">
              <v:shape style="position:absolute;left:4651;top:-144;width:146;height:2" coordorigin="4651,-144" coordsize="146,0" path="m4651,-144l4798,-144e" filled="f" stroked="t" strokeweight=".72pt" strokecolor="#000000">
                <v:path arrowok="t"/>
              </v:shape>
            </v:group>
            <v:group style="position:absolute;left:4723;top:-144;width:2;height:86" coordorigin="4723,-144" coordsize="2,86">
              <v:shape style="position:absolute;left:4723;top:-144;width:2;height:86" coordorigin="4723,-144" coordsize="0,86" path="m4723,-144l4723,-58e" filled="f" stroked="t" strokeweight=".72pt" strokecolor="#000000">
                <v:path arrowok="t"/>
              </v:shape>
            </v:group>
            <v:group style="position:absolute;left:4723;top:86;width:2;height:86" coordorigin="4723,86" coordsize="2,86">
              <v:shape style="position:absolute;left:4723;top:86;width:2;height:86" coordorigin="4723,86" coordsize="0,86" path="m4723,172l4723,86e" filled="f" stroked="t" strokeweight=".72pt" strokecolor="#000000">
                <v:path arrowok="t"/>
              </v:shape>
            </v:group>
            <v:group style="position:absolute;left:4651;top:172;width:146;height:2" coordorigin="4651,172" coordsize="146,2">
              <v:shape style="position:absolute;left:4651;top:172;width:146;height:2" coordorigin="4651,172" coordsize="146,0" path="m4651,172l4798,172e" filled="f" stroked="t" strokeweight=".72pt" strokecolor="#000000">
                <v:path arrowok="t"/>
              </v:shape>
            </v:group>
            <v:group style="position:absolute;left:4651;top:-58;width:145;height:145" coordorigin="4651,-58" coordsize="145,145">
              <v:shape style="position:absolute;left:4651;top:-58;width:145;height:145" coordorigin="4651,-58" coordsize="145,145" path="m4796,14l4767,-43,4726,-58,4703,-55,4683,-45,4667,-31,4656,-12,4651,9,4655,33,4664,54,4678,70,4696,81,4716,87,4741,84,4790,44,4796,14x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80.559998pt;margin-top:8.740198pt;width:16.68pt;height:47.64pt;mso-position-horizontal-relative:page;mso-position-vertical-relative:paragraph;z-index:-9384" coordorigin="5611,175" coordsize="334,953">
            <v:group style="position:absolute;left:5654;top:182;width:146;height:2" coordorigin="5654,182" coordsize="146,2">
              <v:shape style="position:absolute;left:5654;top:182;width:146;height:2" coordorigin="5654,182" coordsize="146,0" path="m5654,182l5801,182e" filled="f" stroked="t" strokeweight=".72pt" strokecolor="#000000">
                <v:path arrowok="t"/>
              </v:shape>
            </v:group>
            <v:group style="position:absolute;left:5726;top:182;width:2;height:175" coordorigin="5726,182" coordsize="2,175">
              <v:shape style="position:absolute;left:5726;top:182;width:2;height:175" coordorigin="5726,182" coordsize="0,175" path="m5726,182l5726,357e" filled="f" stroked="t" strokeweight=".72pt" strokecolor="#000000">
                <v:path arrowok="t"/>
              </v:shape>
            </v:group>
            <v:group style="position:absolute;left:5630;top:372;width:146;height:2" coordorigin="5630,372" coordsize="146,2">
              <v:shape style="position:absolute;left:5630;top:372;width:146;height:2" coordorigin="5630,372" coordsize="146,0" path="m5630,372l5777,372e" filled="f" stroked="t" strokeweight=".72pt" strokecolor="#000000">
                <v:path arrowok="t"/>
              </v:shape>
            </v:group>
            <v:group style="position:absolute;left:5726;top:501;width:2;height:178" coordorigin="5726,501" coordsize="2,178">
              <v:shape style="position:absolute;left:5726;top:501;width:2;height:178" coordorigin="5726,501" coordsize="0,178" path="m5726,679l5726,501e" filled="f" stroked="t" strokeweight=".72pt" strokecolor="#000000">
                <v:path arrowok="t"/>
              </v:shape>
            </v:group>
            <v:group style="position:absolute;left:5654;top:679;width:146;height:2" coordorigin="5654,679" coordsize="146,2">
              <v:shape style="position:absolute;left:5654;top:679;width:146;height:2" coordorigin="5654,679" coordsize="146,0" path="m5654,679l5801,679e" filled="f" stroked="t" strokeweight=".72pt" strokecolor="#000000">
                <v:path arrowok="t"/>
              </v:shape>
            </v:group>
            <v:group style="position:absolute;left:5702;top:372;width:2;height:290" coordorigin="5702,372" coordsize="2,290">
              <v:shape style="position:absolute;left:5702;top:372;width:2;height:290" coordorigin="5702,372" coordsize="0,290" path="m5702,372l5702,662e" filled="f" stroked="t" strokeweight=".72pt" strokecolor="#000000">
                <v:path arrowok="t"/>
              </v:shape>
            </v:group>
            <v:group style="position:absolute;left:5779;top:444;width:146;height:2" coordorigin="5779,444" coordsize="146,2">
              <v:shape style="position:absolute;left:5779;top:444;width:146;height:2" coordorigin="5779,444" coordsize="146,0" path="m5779,444l5926,444e" filled="f" stroked="t" strokeweight=".72pt" strokecolor="#000000">
                <v:path arrowok="t"/>
              </v:shape>
            </v:group>
            <v:group style="position:absolute;left:5851;top:444;width:2;height:266" coordorigin="5851,444" coordsize="2,266">
              <v:shape style="position:absolute;left:5851;top:444;width:2;height:266" coordorigin="5851,444" coordsize="0,266" path="m5851,444l5851,710e" filled="f" stroked="t" strokeweight=".72pt" strokecolor="#000000">
                <v:path arrowok="t"/>
              </v:shape>
            </v:group>
            <v:group style="position:absolute;left:5655;top:357;width:145;height:145" coordorigin="5655,357" coordsize="145,145">
              <v:shape style="position:absolute;left:5655;top:357;width:145;height:145" coordorigin="5655,357" coordsize="145,145" path="m5729,357l5670,385,5655,425,5658,448,5667,469,5681,485,5699,497,5720,502,5744,499,5793,459,5800,429,5796,407,5786,388,5771,372,5751,362,5729,357e" filled="t" fillcolor="#FFFFFF" stroked="f">
                <v:path arrowok="t"/>
                <v:fill/>
              </v:shape>
            </v:group>
            <v:group style="position:absolute;left:5655;top:357;width:145;height:145" coordorigin="5655,357" coordsize="145,145">
              <v:shape style="position:absolute;left:5655;top:357;width:145;height:145" coordorigin="5655,357" coordsize="145,145" path="m5800,429l5771,372,5729,357,5706,361,5686,370,5670,385,5659,403,5655,425,5658,448,5667,469,5681,485,5699,497,5720,502,5744,499,5793,459,5800,429xe" filled="f" stroked="t" strokeweight=".72pt" strokecolor="#000000">
                <v:path arrowok="t"/>
              </v:shape>
            </v:group>
            <v:group style="position:absolute;left:5702;top:806;width:2;height:290" coordorigin="5702,806" coordsize="2,290">
              <v:shape style="position:absolute;left:5702;top:806;width:2;height:290" coordorigin="5702,806" coordsize="0,290" path="m5702,1096l5702,806e" filled="f" stroked="t" strokeweight=".72pt" strokecolor="#000000">
                <v:path arrowok="t"/>
              </v:shape>
            </v:group>
            <v:group style="position:absolute;left:5630;top:1108;width:295;height:2" coordorigin="5630,1108" coordsize="295,2">
              <v:shape style="position:absolute;left:5630;top:1108;width:295;height:2" coordorigin="5630,1108" coordsize="295,0" path="m5630,1108l5926,1108e" filled="f" stroked="t" strokeweight="1.92pt" strokecolor="#000000">
                <v:path arrowok="t"/>
              </v:shape>
            </v:group>
            <v:group style="position:absolute;left:5851;top:854;width:2;height:266" coordorigin="5851,854" coordsize="2,266">
              <v:shape style="position:absolute;left:5851;top:854;width:2;height:266" coordorigin="5851,854" coordsize="0,266" path="m5851,1120l5851,854e" filled="f" stroked="t" strokeweight=".72pt" strokecolor="#000000">
                <v:path arrowok="t"/>
              </v:shape>
            </v:group>
            <v:group style="position:absolute;left:5779;top:1120;width:146;height:2" coordorigin="5779,1120" coordsize="146,2">
              <v:shape style="position:absolute;left:5779;top:1120;width:146;height:2" coordorigin="5779,1120" coordsize="146,0" path="m5926,1120l5779,1120e" filled="f" stroked="t" strokeweight=".72pt" strokecolor="#000000">
                <v:path arrowok="t"/>
              </v:shape>
            </v:group>
            <v:group style="position:absolute;left:5631;top:662;width:145;height:145" coordorigin="5631,662" coordsize="145,145">
              <v:shape style="position:absolute;left:5631;top:662;width:145;height:145" coordorigin="5631,662" coordsize="145,145" path="m5705,662l5646,689,5631,729,5634,753,5643,774,5657,790,5675,801,5696,807,5720,804,5769,764,5776,734,5772,712,5762,692,5747,677,5727,666,5705,662e" filled="t" fillcolor="#FFFFFF" stroked="f">
                <v:path arrowok="t"/>
                <v:fill/>
              </v:shape>
            </v:group>
            <v:group style="position:absolute;left:5631;top:662;width:145;height:145" coordorigin="5631,662" coordsize="145,145">
              <v:shape style="position:absolute;left:5631;top:662;width:145;height:145" coordorigin="5631,662" coordsize="145,145" path="m5776,734l5747,677,5705,662,5682,665,5662,675,5646,689,5635,708,5631,729,5634,753,5643,774,5657,790,5675,801,5696,807,5720,804,5769,764,5776,734xe" filled="f" stroked="t" strokeweight=".72pt" strokecolor="#000000">
                <v:path arrowok="t"/>
              </v:shape>
            </v:group>
            <v:group style="position:absolute;left:5779;top:710;width:145;height:145" coordorigin="5779,710" coordsize="145,145">
              <v:shape style="position:absolute;left:5779;top:710;width:145;height:145" coordorigin="5779,710" coordsize="145,145" path="m5924,782l5895,725,5854,710,5831,713,5811,723,5795,737,5784,756,5779,777,5783,801,5792,822,5806,838,5824,849,5844,855,5869,852,5918,812,5924,782xe" filled="f" stroked="t" strokeweight=".7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60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25" w:lineRule="exact"/>
        <w:ind w:left="20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308.279999pt;margin-top:-.019841pt;width:14.64pt;height:42.96pt;mso-position-horizontal-relative:page;mso-position-vertical-relative:paragraph;z-index:-9383" coordorigin="6166,0" coordsize="293,859">
            <v:group style="position:absolute;left:6173;top:7;width:146;height:2" coordorigin="6173,7" coordsize="146,2">
              <v:shape style="position:absolute;left:6173;top:7;width:146;height:2" coordorigin="6173,7" coordsize="146,0" path="m6173,7l6319,7e" filled="f" stroked="t" strokeweight=".72pt" strokecolor="#000000">
                <v:path arrowok="t"/>
              </v:shape>
            </v:group>
            <v:group style="position:absolute;left:6245;top:7;width:2;height:334" coordorigin="6245,7" coordsize="2,334">
              <v:shape style="position:absolute;left:6245;top:7;width:2;height:334" coordorigin="6245,7" coordsize="0,334" path="m6245,7l6245,340e" filled="f" stroked="t" strokeweight=".72pt" strokecolor="#000000">
                <v:path arrowok="t"/>
              </v:shape>
            </v:group>
            <v:group style="position:absolute;left:6305;top:38;width:146;height:2" coordorigin="6305,38" coordsize="146,2">
              <v:shape style="position:absolute;left:6305;top:38;width:146;height:2" coordorigin="6305,38" coordsize="146,0" path="m6305,38l6451,38e" filled="f" stroked="t" strokeweight=".72pt" strokecolor="#000000">
                <v:path arrowok="t"/>
              </v:shape>
            </v:group>
            <v:group style="position:absolute;left:6377;top:38;width:2;height:336" coordorigin="6377,38" coordsize="2,336">
              <v:shape style="position:absolute;left:6377;top:38;width:2;height:336" coordorigin="6377,38" coordsize="0,336" path="m6377,38l6377,374e" filled="f" stroked="t" strokeweight=".72pt" strokecolor="#000000">
                <v:path arrowok="t"/>
              </v:shape>
            </v:group>
            <v:group style="position:absolute;left:6245;top:484;width:2;height:336" coordorigin="6245,484" coordsize="2,336">
              <v:shape style="position:absolute;left:6245;top:484;width:2;height:336" coordorigin="6245,484" coordsize="0,336" path="m6245,820l6245,484e" filled="f" stroked="t" strokeweight=".72pt" strokecolor="#000000">
                <v:path arrowok="t"/>
              </v:shape>
            </v:group>
            <v:group style="position:absolute;left:6173;top:820;width:146;height:2" coordorigin="6173,820" coordsize="146,2">
              <v:shape style="position:absolute;left:6173;top:820;width:146;height:2" coordorigin="6173,820" coordsize="146,0" path="m6173,820l6319,820e" filled="f" stroked="t" strokeweight=".72pt" strokecolor="#000000">
                <v:path arrowok="t"/>
              </v:shape>
            </v:group>
            <v:group style="position:absolute;left:6377;top:518;width:2;height:334" coordorigin="6377,518" coordsize="2,334">
              <v:shape style="position:absolute;left:6377;top:518;width:2;height:334" coordorigin="6377,518" coordsize="0,334" path="m6377,852l6377,518e" filled="f" stroked="t" strokeweight=".72pt" strokecolor="#000000">
                <v:path arrowok="t"/>
              </v:shape>
            </v:group>
            <v:group style="position:absolute;left:6305;top:852;width:146;height:2" coordorigin="6305,852" coordsize="146,2">
              <v:shape style="position:absolute;left:6305;top:852;width:146;height:2" coordorigin="6305,852" coordsize="146,0" path="m6305,852l6451,852e" filled="f" stroked="t" strokeweight=".72pt" strokecolor="#000000">
                <v:path arrowok="t"/>
              </v:shape>
            </v:group>
            <v:group style="position:absolute;left:6173;top:340;width:145;height:145" coordorigin="6173,340" coordsize="145,145">
              <v:shape style="position:absolute;left:6173;top:340;width:145;height:145" coordorigin="6173,340" coordsize="145,145" path="m6318,412l6289,355,6248,340,6225,344,6204,353,6189,368,6178,386,6173,408,6176,432,6185,452,6199,468,6217,480,6238,485,6262,482,6311,442,6318,412xe" filled="f" stroked="t" strokeweight=".72pt" strokecolor="#000000">
                <v:path arrowok="t"/>
              </v:shape>
            </v:group>
            <v:group style="position:absolute;left:6305;top:374;width:145;height:145" coordorigin="6305,374" coordsize="145,145">
              <v:shape style="position:absolute;left:6305;top:374;width:145;height:145" coordorigin="6305,374" coordsize="145,145" path="m6380,374l6321,401,6305,441,6308,465,6317,486,6331,502,6349,513,6370,519,6394,516,6443,476,6450,446,6446,424,6436,404,6421,389,6402,378,6380,374e" filled="t" fillcolor="#FFFFFF" stroked="f">
                <v:path arrowok="t"/>
                <v:fill/>
              </v:shape>
            </v:group>
            <v:group style="position:absolute;left:6305;top:374;width:145;height:145" coordorigin="6305,374" coordsize="145,145">
              <v:shape style="position:absolute;left:6305;top:374;width:145;height:145" coordorigin="6305,374" coordsize="145,145" path="m6450,446l6421,389,6380,374,6357,377,6336,387,6321,401,6310,420,6305,441,6308,465,6317,486,6331,502,6349,513,6370,519,6394,516,6443,476,6450,446xe" filled="f" stroked="t" strokeweight=".7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40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25" w:lineRule="exact"/>
        <w:ind w:left="20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354pt;margin-top:6.220176pt;width:8.040000pt;height:21pt;mso-position-horizontal-relative:page;mso-position-vertical-relative:paragraph;z-index:-9382" coordorigin="7080,124" coordsize="161,420">
            <v:group style="position:absolute;left:7087;top:132;width:146;height:2" coordorigin="7087,132" coordsize="146,2">
              <v:shape style="position:absolute;left:7087;top:132;width:146;height:2" coordorigin="7087,132" coordsize="146,0" path="m7087,132l7234,132e" filled="f" stroked="t" strokeweight=".72pt" strokecolor="#000000">
                <v:path arrowok="t"/>
              </v:shape>
            </v:group>
            <v:group style="position:absolute;left:7159;top:132;width:2;height:130" coordorigin="7159,132" coordsize="2,130">
              <v:shape style="position:absolute;left:7159;top:132;width:2;height:130" coordorigin="7159,132" coordsize="0,130" path="m7159,132l7159,261e" filled="f" stroked="t" strokeweight=".72pt" strokecolor="#000000">
                <v:path arrowok="t"/>
              </v:shape>
            </v:group>
            <v:group style="position:absolute;left:7159;top:405;width:2;height:132" coordorigin="7159,405" coordsize="2,132">
              <v:shape style="position:absolute;left:7159;top:405;width:2;height:132" coordorigin="7159,405" coordsize="0,132" path="m7159,537l7159,405e" filled="f" stroked="t" strokeweight=".72pt" strokecolor="#000000">
                <v:path arrowok="t"/>
              </v:shape>
            </v:group>
            <v:group style="position:absolute;left:7087;top:537;width:146;height:2" coordorigin="7087,537" coordsize="146,2">
              <v:shape style="position:absolute;left:7087;top:537;width:146;height:2" coordorigin="7087,537" coordsize="146,0" path="m7087,537l7234,537e" filled="f" stroked="t" strokeweight=".72pt" strokecolor="#000000">
                <v:path arrowok="t"/>
              </v:shape>
            </v:group>
            <v:group style="position:absolute;left:7087;top:261;width:145;height:145" coordorigin="7087,261" coordsize="145,145">
              <v:shape style="position:absolute;left:7087;top:261;width:145;height:145" coordorigin="7087,261" coordsize="145,145" path="m7232,333l7203,276,7162,261,7139,265,7119,274,7103,289,7092,307,7087,329,7091,352,7100,373,7114,389,7132,401,7152,406,7177,403,7226,363,7232,333xe" filled="f" stroked="t" strokeweight=".7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20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214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3" w:lineRule="exact"/>
        <w:ind w:left="3456" w:right="-20"/>
        <w:jc w:val="left"/>
        <w:tabs>
          <w:tab w:pos="4980" w:val="left"/>
          <w:tab w:pos="65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4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71" w:lineRule="exact"/>
        <w:ind w:left="4241" w:right="3698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8"/>
          <w:position w:val="-1"/>
        </w:rPr>
        <w:t>RRT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360" w:lineRule="auto"/>
        <w:ind w:left="120" w:right="63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11: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relative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reten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organochlorines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versus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percentage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led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observed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collected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Brisbane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River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Estuary.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Phase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II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Evaluation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Dimethylarsenic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Blue.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Background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Blue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methyl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(DMA)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120" w:right="10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99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Properties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environ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u w:val="single" w:color="0000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ental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fate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DMA: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phase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project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focus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evaluate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co-distillation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Blue,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better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ethylarsenic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(DMA)</w:t>
      </w:r>
    </w:p>
    <w:p>
      <w:pPr>
        <w:spacing w:before="5" w:after="0" w:line="360" w:lineRule="auto"/>
        <w:ind w:left="120" w:right="5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cacodylic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icide.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countries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U.S.A.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defoliant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cotton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cultivation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weed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control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areas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crop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production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(i.e.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around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buildings,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271" w:lineRule="exact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fences,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forest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anag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ent).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29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Compound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Properties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C2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H7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O2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(62)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MW: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138.0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42" w:lineRule="auto"/>
        <w:ind w:left="120" w:right="-62"/>
        <w:jc w:val="left"/>
        <w:tabs>
          <w:tab w:pos="1960" w:val="left"/>
          <w:tab w:pos="220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Colorless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cr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stals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(pure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pound).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technical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grade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65%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pure,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sodium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chloride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being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purity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(62).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MELTING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POINT: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192-198</w:t>
      </w:r>
      <w:r>
        <w:rPr>
          <w:rFonts w:ascii="Times New Roman" w:hAnsi="Times New Roman" w:cs="Times New Roman" w:eastAsia="Times New Roman"/>
          <w:sz w:val="14"/>
          <w:szCs w:val="14"/>
          <w:spacing w:val="1"/>
          <w:w w:val="100"/>
          <w:position w:val="1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pure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pound)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6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2);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spacing w:val="1"/>
          <w:w w:val="100"/>
          <w:position w:val="1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(pure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che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al)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SOLUBILITY: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kg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/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kg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water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spacing w:val="1"/>
          <w:w w:val="100"/>
          <w:position w:val="1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10" w:after="0" w:line="248" w:lineRule="exact"/>
        <w:ind w:left="120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(pure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co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pound)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-1"/>
        </w:rPr>
        <w:t>(62).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98.957438pt;height:69.75pt;mso-position-horizontal-relative:char;mso-position-vertical-relative:line" type="#_x0000_t75">
            <v:imagedata r:id="rId5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5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eth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acid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type w:val="continuous"/>
          <w:pgSz w:w="11900" w:h="16840"/>
          <w:pgMar w:top="1380" w:bottom="280" w:left="1680" w:right="1680"/>
          <w:cols w:num="2" w:equalWidth="0">
            <w:col w:w="3889" w:space="1697"/>
            <w:col w:w="2954"/>
          </w:cols>
        </w:sectPr>
      </w:pPr>
      <w:rPr/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360" w:lineRule="auto"/>
        <w:ind w:left="120" w:right="5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polar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highly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soluble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practically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soluble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solvents.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clear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yellowish-tan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quid.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Vietnam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4.4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illion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liters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(1.12</w:t>
      </w:r>
    </w:p>
    <w:p>
      <w:pPr>
        <w:spacing w:before="5" w:after="0" w:line="360" w:lineRule="auto"/>
        <w:ind w:left="120" w:right="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Mil.Gallons)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between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1962-1971.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Interestingly,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purposes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Orange.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crop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destruction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ssions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choice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destruction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rice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crops.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Blue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around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eters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applied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helicop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ground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vehic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(Young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1978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quoted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IoM,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1999).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Blue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against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grassy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plants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absorbing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isture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leaves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esicc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application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usually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range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4.5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litres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acre;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tall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grasses,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higher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doses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sses.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According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pesticide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anual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quickly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adsorbed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soil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icles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exchange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thus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inactivated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soil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obial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considered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process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soil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15-80%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being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lost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onths.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type w:val="continuous"/>
          <w:pgSz w:w="11900" w:h="16840"/>
          <w:pgMar w:top="1380" w:bottom="280" w:left="1680" w:right="16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360" w:lineRule="auto"/>
        <w:ind w:left="120" w:right="53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hand,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practically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non-volatile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degradation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UV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radiation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relevant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process.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631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99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Toxicology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DMA: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authors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experts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toxicity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therefore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asked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Jack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leader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Metals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Metalloids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Toxicity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program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ENTOX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toxicity,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review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toxicity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report.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review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beyond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scope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report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therefore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provided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appendix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(Appendix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II).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report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ains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llectu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property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Ng.</w:t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419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99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Result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u w:val="single" w:color="0000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estigated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whether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ition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Oran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inants,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Blue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thus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relevant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pathway.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purpose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(approxi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ately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</w:p>
    <w:p>
      <w:pPr>
        <w:spacing w:before="22" w:after="0" w:line="364" w:lineRule="auto"/>
        <w:ind w:left="120" w:right="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g)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placed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flask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added.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lution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equili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rated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previously.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(10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10-30%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30-90%)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non-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fractions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analysed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ICPMS.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trace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levels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detecta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fractions.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contrast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non-distilled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required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dilution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prior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analy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contained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oncentrated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Since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polar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extre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ely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low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vapour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pressure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gh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ility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agree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hypothesis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ests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ave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substantial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quantities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produced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stillation.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rther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issue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Orange,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apparently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arily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crop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destruction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around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bases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defoliation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angrove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areas.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Hence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likely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spraying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contributed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significantly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direct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bers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board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exception,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however,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potential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ination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(and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particular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fish)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fresh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obtained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Vietna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uncertainty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360" w:lineRule="auto"/>
        <w:ind w:left="120" w:right="53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persists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whether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obtained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significant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quantities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Vietn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supply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board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navy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ships.</w:t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0" w:right="661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Formation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10" w:lineRule="atLeast"/>
        <w:ind w:left="120" w:right="4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ation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Orange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ponents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easured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present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ental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set-up.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aspect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ental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fully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satisfactory.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2,4,5-T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licates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(i.e.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evaluate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crease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TCDD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concentrati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cult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appearance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practically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non-existent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Secondly,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proble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deter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ining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suitable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iking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Orange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ponents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standard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solutions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elution.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Finally,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key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problem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section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erature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copper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stillation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board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probably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110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while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copper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laboratory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ents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60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ch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eq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lent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erature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stillation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units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ile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draw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few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conclusions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120" w:right="5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formation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aim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set-up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ents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future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hope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resolve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proble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disallow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conclusion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120" w:right="74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Preliminary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Estimation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Uptake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Sailors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goal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evaluation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personnel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aboard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duty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Vietnam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potential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pathways.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following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assess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preli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inary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input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factor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uncertain.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rstly,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directly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ck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PSDD/Fs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period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sites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interest,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lculate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concentrations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concentrations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fish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Vietnam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taken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relevant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period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(Baugh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Meselson,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1973).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TCDD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concentration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fish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describ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Baugh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Meselson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(1973),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gives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fish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lipid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ation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(2.5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%)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entally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deter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fish-water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bioconcentration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ctors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(Loonen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1994).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best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suggests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TCDD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concentrat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Vietnam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Baugh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Meselson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‘s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exposed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range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0.04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0.7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ng/L.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show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dischar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enrich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TCDD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factor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(i.e.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0.08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1.4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ng/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Recent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ation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suggests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possibly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5-10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increase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enrich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factor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approxi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ately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10-20,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depending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average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avera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direct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ption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lead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daily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burden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0.4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</w:p>
    <w:p>
      <w:pPr>
        <w:spacing w:before="5" w:after="0" w:line="360" w:lineRule="auto"/>
        <w:ind w:left="120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ng/day.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epare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sult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hydrophobic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character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oxi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TCDD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accu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Hence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inating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ilar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direct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ption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another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0.4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ng/day.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2: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Model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Input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eter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including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uncertainty.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470001pt;margin-top:-516.550964pt;width:422.07pt;height:520.72pt;mso-position-horizontal-relative:page;mso-position-vertical-relative:paragraph;z-index:-9379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958" w:hRule="exact"/>
                    </w:trPr>
                    <w:tc>
                      <w:tcPr>
                        <w:tcW w:w="390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3262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501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360" w:lineRule="auto"/>
                          <w:ind w:left="187" w:right="126" w:firstLine="84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Lite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atu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values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used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63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Esti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2"/>
                            <w:w w:val="100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ated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8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7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Uncert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inty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63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38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Reference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958" w:hRule="exact"/>
                    </w:trPr>
                    <w:tc>
                      <w:tcPr>
                        <w:tcW w:w="390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A</w:t>
                        </w:r>
                      </w:p>
                    </w:tc>
                    <w:tc>
                      <w:tcPr>
                        <w:tcW w:w="3262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Concentration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of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TCDD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in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fish</w:t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360" w:lineRule="auto"/>
                          <w:ind w:left="262" w:right="198" w:firstLine="2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49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–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1020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ng/kg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FW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1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Large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&gt;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10</w:t>
                        </w:r>
                      </w:p>
                    </w:tc>
                    <w:tc>
                      <w:tcPr>
                        <w:tcW w:w="1763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360" w:lineRule="auto"/>
                          <w:ind w:left="114" w:right="54" w:firstLine="118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Baugh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2"/>
                            <w:w w:val="100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&amp;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Meselson,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1973</w:t>
                        </w:r>
                      </w:p>
                    </w:tc>
                  </w:tr>
                  <w:tr>
                    <w:trPr>
                      <w:trHeight w:val="1373" w:hRule="exact"/>
                    </w:trPr>
                    <w:tc>
                      <w:tcPr>
                        <w:tcW w:w="390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62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360" w:lineRule="auto"/>
                          <w:ind w:left="102" w:right="191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Esti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2"/>
                            <w:w w:val="100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ated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sh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li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id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conte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to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calc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late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9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sh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li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id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based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concentration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46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2.5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%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545" w:right="526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2-4</w:t>
                        </w:r>
                      </w:p>
                    </w:tc>
                    <w:tc>
                      <w:tcPr>
                        <w:tcW w:w="1763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94" w:right="17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Mueller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et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99"/>
                          </w:rPr>
                          <w:t>al.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8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597" w:right="578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1997</w:t>
                        </w:r>
                      </w:p>
                    </w:tc>
                  </w:tr>
                  <w:tr>
                    <w:trPr>
                      <w:trHeight w:val="958" w:hRule="exact"/>
                    </w:trPr>
                    <w:tc>
                      <w:tcPr>
                        <w:tcW w:w="390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62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360" w:lineRule="auto"/>
                          <w:ind w:left="102" w:right="544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Esti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2"/>
                            <w:w w:val="100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ated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sh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li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id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based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concentration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C=A*100/B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360" w:lineRule="auto"/>
                          <w:ind w:left="221" w:right="159" w:firstLine="133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2.8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–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44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ug/kg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lipid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360" w:lineRule="auto"/>
                          <w:ind w:left="663" w:right="63" w:firstLine="-54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See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col.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&amp;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63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078" w:hRule="exact"/>
                    </w:trPr>
                    <w:tc>
                      <w:tcPr>
                        <w:tcW w:w="390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D</w:t>
                        </w:r>
                      </w:p>
                    </w:tc>
                    <w:tc>
                      <w:tcPr>
                        <w:tcW w:w="3262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Bioconcentration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factor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8" w:after="0" w:line="240" w:lineRule="exact"/>
                          <w:jc w:val="left"/>
                          <w:rPr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ish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li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id-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water)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40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81000-</w:t>
                        </w:r>
                      </w:p>
                      <w:p>
                        <w:pPr>
                          <w:spacing w:before="8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38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170000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46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Medium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–</w:t>
                        </w:r>
                      </w:p>
                      <w:p>
                        <w:pPr>
                          <w:spacing w:before="8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3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less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–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10</w:t>
                        </w:r>
                      </w:p>
                    </w:tc>
                    <w:tc>
                      <w:tcPr>
                        <w:tcW w:w="1763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07" w:right="187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Loonen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et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99"/>
                          </w:rPr>
                          <w:t>al.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8" w:after="0" w:line="130" w:lineRule="exact"/>
                          <w:jc w:val="left"/>
                          <w:rPr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588" w:right="569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1994</w:t>
                        </w:r>
                      </w:p>
                    </w:tc>
                  </w:tr>
                  <w:tr>
                    <w:trPr>
                      <w:trHeight w:val="959" w:hRule="exact"/>
                    </w:trPr>
                    <w:tc>
                      <w:tcPr>
                        <w:tcW w:w="390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3262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329" w:lineRule="auto"/>
                          <w:ind w:left="102" w:right="93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Calcul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ted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wat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conce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ation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upper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esti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2"/>
                            <w:w w:val="100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ate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using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5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E=C/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spacing w:val="0"/>
                            <w:w w:val="100"/>
                            <w:position w:val="11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360" w:lineRule="auto"/>
                          <w:ind w:left="161" w:right="84" w:firstLine="-17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0.043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–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0.69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ng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water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1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Large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&gt;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10</w:t>
                        </w:r>
                      </w:p>
                    </w:tc>
                    <w:tc>
                      <w:tcPr>
                        <w:tcW w:w="1763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372" w:hRule="exact"/>
                    </w:trPr>
                    <w:tc>
                      <w:tcPr>
                        <w:tcW w:w="390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F</w:t>
                        </w:r>
                      </w:p>
                    </w:tc>
                    <w:tc>
                      <w:tcPr>
                        <w:tcW w:w="3262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359" w:lineRule="auto"/>
                          <w:ind w:left="102" w:right="533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Enrich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2"/>
                            <w:w w:val="100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ent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factor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from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distillation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assu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2"/>
                            <w:w w:val="100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ng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50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%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water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is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tilled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81" w:after="0" w:line="240" w:lineRule="auto"/>
                          <w:ind w:left="603" w:right="584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position w:val="-11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w w:val="99"/>
                            <w:position w:val="0"/>
                          </w:rPr>
                          <w:t>#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  <w:w w:val="100"/>
                            <w:position w:val="0"/>
                          </w:rPr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8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Low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(&lt;2)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63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371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This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study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372" w:hRule="exact"/>
                    </w:trPr>
                    <w:tc>
                      <w:tcPr>
                        <w:tcW w:w="390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G</w:t>
                        </w:r>
                      </w:p>
                    </w:tc>
                    <w:tc>
                      <w:tcPr>
                        <w:tcW w:w="3262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360" w:lineRule="auto"/>
                          <w:ind w:left="102" w:right="446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eriod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for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which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water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was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distilled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during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period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in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Vietnam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8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2"/>
                            <w:w w:val="100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aters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37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14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days</w:t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8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Low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(&lt;5)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63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360" w:lineRule="auto"/>
                          <w:ind w:left="82" w:right="60" w:firstLine="-4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99"/>
                          </w:rPr>
                          <w:t>Personal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9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99"/>
                          </w:rPr>
                          <w:t>Communication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9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RAN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373" w:hRule="exact"/>
                    </w:trPr>
                    <w:tc>
                      <w:tcPr>
                        <w:tcW w:w="390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H</w:t>
                        </w:r>
                      </w:p>
                    </w:tc>
                    <w:tc>
                      <w:tcPr>
                        <w:tcW w:w="3262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360" w:lineRule="auto"/>
                          <w:ind w:left="102" w:right="151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aily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portion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of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water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directly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consu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2"/>
                            <w:w w:val="100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ed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by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RAN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2"/>
                            <w:w w:val="100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mbers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543" w:right="524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99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28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ow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  <w:t>(&lt;2)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763" w:type="dxa"/>
                        <w:tcBorders>
                          <w:top w:val="single" w:sz="4.640" w:space="0" w:color="000000"/>
                          <w:bottom w:val="single" w:sz="4.640" w:space="0" w:color="000000"/>
                          <w:left w:val="single" w:sz="4.640" w:space="0" w:color="000000"/>
                          <w:right w:val="single" w:sz="4.640" w:space="0" w:color="000000"/>
                        </w:tcBorders>
                      </w:tcPr>
                      <w:p>
                        <w:pPr>
                          <w:spacing w:before="7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360" w:lineRule="auto"/>
                          <w:ind w:left="82" w:right="60" w:firstLine="-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99"/>
                          </w:rPr>
                          <w:t>Personal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9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99"/>
                          </w:rPr>
                          <w:t>Communication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9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-1"/>
                            <w:w w:val="100"/>
                          </w:rPr>
                          <w:t>RAN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$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Note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density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fish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lipid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assu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kg/L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thus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values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69" w:lineRule="exact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directly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transfor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per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lipid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basis.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10" w:after="0" w:line="276" w:lineRule="exact"/>
        <w:ind w:left="120" w:right="19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#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Likely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substantially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underesti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ated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accor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rece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tly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acquired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ation.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Probably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appropriate.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pgMar w:header="733" w:footer="758" w:top="920" w:bottom="940" w:left="1680" w:right="15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360" w:lineRule="auto"/>
        <w:ind w:left="120" w:right="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portant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overall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period.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According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reports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personnel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rule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board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produce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arily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periods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rbid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pure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caused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potential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engines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boilers.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hore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oduced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arily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engine.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Hence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produced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periods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inated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lasted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gnificant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portion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return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trip.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days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reserve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produced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trip,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burden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rough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direct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inated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distilling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Vietna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waters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ated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between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190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journey.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70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kg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person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burden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range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pg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kg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bw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period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addition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background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TCDD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dioxin-like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(It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noted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1960s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early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1970s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ably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peak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periods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burden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populat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thus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already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substantially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higher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uncertainty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assess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figures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relatively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large.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uncertainties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related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centrat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fish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calculation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concentration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fish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Since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chora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Australian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angrove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region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regularly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sprayed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Orange,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likely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concentrat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chorage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higher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predicted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39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Comparison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Effects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beyond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scope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evaluate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bers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interest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perspective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current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guidelines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rvable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values.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present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(2002)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series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intake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criteria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applied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rious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ittees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Europe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difference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guidelines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eriod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alue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calc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lated.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princi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targe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daily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intake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pg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TEq/kg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bw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whereas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European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ittees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eir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values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weekly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(14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pg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kg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bw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week)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hly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value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(70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pg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kg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bw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onth).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assess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reassuri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various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ittees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developed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values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despite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following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establishing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intake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values.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guideli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based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range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logical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udies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bioche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rkers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obtain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low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observable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levels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various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endpoints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(van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Leuuwen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2001,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presentation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NRCET)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(Table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ralia’s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NHMRC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rece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tly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stributed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docu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value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70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pg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kg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bw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recom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ended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adoption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Australia.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10" w:lineRule="atLeast"/>
        <w:ind w:left="120" w:right="4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notable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exception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idelines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approach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taken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US-EPA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established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recom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ended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guideline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orders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agnitude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lower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values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WHO/ICPS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various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European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ittees.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US-EPA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concluded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rece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in-reassess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docu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back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ination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range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0.5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pg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kg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bw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significant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etween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-2</w:t>
      </w:r>
      <w:r>
        <w:rPr>
          <w:rFonts w:ascii="Times New Roman" w:hAnsi="Times New Roman" w:cs="Times New Roman" w:eastAsia="Times New Roman"/>
          <w:sz w:val="16"/>
          <w:szCs w:val="16"/>
          <w:spacing w:val="20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10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arison,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bers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related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sources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12-200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/kg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bw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/day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360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6000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pg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kg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bw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onth.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indicates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addition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background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xposure,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bers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received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orders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agnitude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acce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intake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values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observed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vels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ental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(Table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3).</w:t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9" w:after="0" w:line="360" w:lineRule="auto"/>
        <w:ind w:left="220" w:right="73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3: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burdens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ated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daily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intake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(EHDI)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(Table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Leeuwen,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presentation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NRCET,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August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2001)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585.600014" w:type="dxa"/>
      </w:tblPr>
      <w:tblGrid/>
      <w:tr>
        <w:trPr>
          <w:trHeight w:val="892" w:hRule="exact"/>
        </w:trPr>
        <w:tc>
          <w:tcPr>
            <w:tcW w:w="281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9" w:after="0" w:line="240" w:lineRule="auto"/>
              <w:ind w:left="4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Response</w:t>
            </w:r>
          </w:p>
        </w:tc>
        <w:tc>
          <w:tcPr>
            <w:tcW w:w="24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9" w:after="0" w:line="240" w:lineRule="auto"/>
              <w:ind w:left="343" w:right="305" w:firstLine="1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Maternal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body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burden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(ng/kg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bw)</w:t>
            </w:r>
          </w:p>
        </w:tc>
        <w:tc>
          <w:tcPr>
            <w:tcW w:w="21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9" w:after="0" w:line="240" w:lineRule="auto"/>
              <w:ind w:left="36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EDI</w:t>
            </w:r>
          </w:p>
          <w:p>
            <w:pPr>
              <w:spacing w:before="0" w:after="0" w:line="240" w:lineRule="auto"/>
              <w:ind w:left="48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(pg/kg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bw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day)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990" w:hRule="exact"/>
        </w:trPr>
        <w:tc>
          <w:tcPr>
            <w:tcW w:w="281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4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Rats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Decreased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sperm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counts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4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54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28</w:t>
            </w:r>
          </w:p>
        </w:tc>
        <w:tc>
          <w:tcPr>
            <w:tcW w:w="21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748" w:right="108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14</w:t>
            </w:r>
          </w:p>
        </w:tc>
      </w:tr>
      <w:tr>
        <w:trPr>
          <w:trHeight w:val="396" w:hRule="exact"/>
        </w:trPr>
        <w:tc>
          <w:tcPr>
            <w:tcW w:w="281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7" w:after="0" w:line="240" w:lineRule="auto"/>
              <w:ind w:left="4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Immune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suppression</w:t>
            </w:r>
          </w:p>
        </w:tc>
        <w:tc>
          <w:tcPr>
            <w:tcW w:w="24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7" w:after="0" w:line="240" w:lineRule="auto"/>
              <w:ind w:left="1543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50</w:t>
            </w:r>
          </w:p>
        </w:tc>
        <w:tc>
          <w:tcPr>
            <w:tcW w:w="21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7" w:after="0" w:line="240" w:lineRule="auto"/>
              <w:ind w:left="749" w:right="108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25</w:t>
            </w:r>
          </w:p>
        </w:tc>
      </w:tr>
      <w:tr>
        <w:trPr>
          <w:trHeight w:val="594" w:hRule="exact"/>
        </w:trPr>
        <w:tc>
          <w:tcPr>
            <w:tcW w:w="281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7" w:after="0" w:line="240" w:lineRule="auto"/>
              <w:ind w:left="4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Genital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alfor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ations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4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7" w:after="0" w:line="240" w:lineRule="auto"/>
              <w:ind w:left="154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73</w:t>
            </w:r>
          </w:p>
        </w:tc>
        <w:tc>
          <w:tcPr>
            <w:tcW w:w="21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7" w:after="0" w:line="240" w:lineRule="auto"/>
              <w:ind w:left="748" w:right="108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37</w:t>
            </w:r>
          </w:p>
        </w:tc>
      </w:tr>
      <w:tr>
        <w:trPr>
          <w:trHeight w:val="992" w:hRule="exact"/>
        </w:trPr>
        <w:tc>
          <w:tcPr>
            <w:tcW w:w="281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4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Monkeys</w:t>
            </w:r>
          </w:p>
          <w:p>
            <w:pPr>
              <w:spacing w:before="0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eurobehavioural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effects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4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544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42</w:t>
            </w:r>
          </w:p>
        </w:tc>
        <w:tc>
          <w:tcPr>
            <w:tcW w:w="21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750" w:right="108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21</w:t>
            </w:r>
          </w:p>
        </w:tc>
      </w:tr>
      <w:tr>
        <w:trPr>
          <w:trHeight w:val="420" w:hRule="exact"/>
        </w:trPr>
        <w:tc>
          <w:tcPr>
            <w:tcW w:w="281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4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Endo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etriosis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4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154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69</w:t>
            </w:r>
          </w:p>
        </w:tc>
        <w:tc>
          <w:tcPr>
            <w:tcW w:w="217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9" w:after="0" w:line="240" w:lineRule="auto"/>
              <w:ind w:left="748" w:right="108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35</w:t>
            </w:r>
          </w:p>
        </w:tc>
      </w:tr>
    </w:tbl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10" w:lineRule="atLeast"/>
        <w:ind w:left="220" w:right="22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4: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Acce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idelines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icals.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arison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between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standards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intake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furans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dioxin-like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PCBs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agreed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(1998),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EC-SCF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(2001)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FAO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(2001).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1.400003" w:type="dxa"/>
      </w:tblPr>
      <w:tblGrid/>
      <w:tr>
        <w:trPr>
          <w:trHeight w:val="407" w:hRule="exact"/>
        </w:trPr>
        <w:tc>
          <w:tcPr>
            <w:tcW w:w="21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7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Standard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1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7" w:after="0" w:line="240" w:lineRule="auto"/>
              <w:ind w:left="28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kg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bw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day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1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7" w:after="0" w:line="240" w:lineRule="auto"/>
              <w:ind w:left="204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kg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bw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week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1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7" w:after="0" w:line="240" w:lineRule="auto"/>
              <w:ind w:left="15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kg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bw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onth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682" w:hRule="exact"/>
        </w:trPr>
        <w:tc>
          <w:tcPr>
            <w:tcW w:w="21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7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WHO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consultation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(1998)</w:t>
            </w:r>
          </w:p>
        </w:tc>
        <w:tc>
          <w:tcPr>
            <w:tcW w:w="21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7" w:after="0" w:line="240" w:lineRule="auto"/>
              <w:ind w:left="861" w:right="84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1-4</w:t>
            </w:r>
          </w:p>
        </w:tc>
        <w:tc>
          <w:tcPr>
            <w:tcW w:w="21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7" w:after="0" w:line="240" w:lineRule="auto"/>
              <w:ind w:left="720" w:right="70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(7-28)</w:t>
            </w:r>
          </w:p>
        </w:tc>
        <w:tc>
          <w:tcPr>
            <w:tcW w:w="21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7" w:after="0" w:line="240" w:lineRule="auto"/>
              <w:ind w:left="60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(30-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120)</w:t>
            </w:r>
          </w:p>
        </w:tc>
      </w:tr>
      <w:tr>
        <w:trPr>
          <w:trHeight w:val="406" w:hRule="exact"/>
        </w:trPr>
        <w:tc>
          <w:tcPr>
            <w:tcW w:w="21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7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EC-SCF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(2001)</w:t>
            </w:r>
          </w:p>
        </w:tc>
        <w:tc>
          <w:tcPr>
            <w:tcW w:w="21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7" w:after="0" w:line="240" w:lineRule="auto"/>
              <w:ind w:left="881" w:right="86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(2)</w:t>
            </w:r>
          </w:p>
        </w:tc>
        <w:tc>
          <w:tcPr>
            <w:tcW w:w="21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7" w:after="0" w:line="240" w:lineRule="auto"/>
              <w:ind w:left="902" w:right="88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14</w:t>
            </w:r>
          </w:p>
        </w:tc>
        <w:tc>
          <w:tcPr>
            <w:tcW w:w="21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7" w:after="0" w:line="240" w:lineRule="auto"/>
              <w:ind w:left="821" w:right="80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(60)</w:t>
            </w:r>
          </w:p>
        </w:tc>
      </w:tr>
      <w:tr>
        <w:trPr>
          <w:trHeight w:val="407" w:hRule="exact"/>
        </w:trPr>
        <w:tc>
          <w:tcPr>
            <w:tcW w:w="21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7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FAO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WHO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(2001)</w:t>
            </w:r>
          </w:p>
        </w:tc>
        <w:tc>
          <w:tcPr>
            <w:tcW w:w="21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7" w:after="0" w:line="240" w:lineRule="auto"/>
              <w:ind w:left="792" w:right="77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(2.3)</w:t>
            </w:r>
          </w:p>
        </w:tc>
        <w:tc>
          <w:tcPr>
            <w:tcW w:w="21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7" w:after="0" w:line="240" w:lineRule="auto"/>
              <w:ind w:left="822" w:right="80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(16)</w:t>
            </w:r>
          </w:p>
        </w:tc>
        <w:tc>
          <w:tcPr>
            <w:tcW w:w="21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7" w:after="0" w:line="240" w:lineRule="auto"/>
              <w:ind w:left="901" w:right="88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70</w:t>
            </w:r>
          </w:p>
        </w:tc>
      </w:tr>
    </w:tbl>
    <w:p>
      <w:pPr>
        <w:spacing w:before="0" w:after="0" w:line="267" w:lineRule="exact"/>
        <w:ind w:left="2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values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brackets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calc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lated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periods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easier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2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arison.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733" w:footer="758" w:top="920" w:bottom="940" w:left="1580" w:right="15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9" w:after="0" w:line="240" w:lineRule="auto"/>
        <w:ind w:left="120" w:right="673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106"/>
        </w:rPr>
        <w:t>CONC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6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USION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evaluated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tial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organic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pollutants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clearly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onstrated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hydrophobic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dioxin-like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organochlorine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pesticides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contamination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water.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co-distillation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largely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depends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physico-che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properties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pounds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interest.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2,3,7,8-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Tetrachlorodibenzodioxin,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ary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inant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Orange,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liant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Vietnam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lict,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tils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tively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rapidly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thus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enric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illed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six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chlorine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substit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organochl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ated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tende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tilled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source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9" w:lineRule="auto"/>
        <w:ind w:left="120" w:right="4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relationship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between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physico-che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operties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apparent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since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lative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tende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decreased.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salinity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co-distillation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deter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ined,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indicated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suspended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particles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rption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tendency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tillation.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However,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TCDD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</w:p>
    <w:p>
      <w:pPr>
        <w:spacing w:before="0" w:after="0" w:line="281" w:lineRule="exact"/>
        <w:ind w:left="120" w:right="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high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1.4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found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originated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Brisbane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River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Estuary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suggests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tillation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ghly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7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noted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evaporati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world.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Based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authors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strongly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recom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end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prevention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ination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produced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evaporative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certain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source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contain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volatile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volatile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hydrophobic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llutants.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cannot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guaranteed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recom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end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post-di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ep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rption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oves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inants.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(Acti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ated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charcoal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carbon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filters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suitable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purpose.)</w:t>
      </w:r>
    </w:p>
    <w:p>
      <w:pPr>
        <w:jc w:val="left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9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109"/>
        </w:rPr>
        <w:t>REF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NC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9" w:lineRule="auto"/>
        <w:ind w:left="840" w:right="653" w:firstLine="-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AIHW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Australian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Institute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elfare.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1999.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Morbi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ity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veterans: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Australia’s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veteran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community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Vol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Validation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Canberra.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360" w:lineRule="auto"/>
        <w:ind w:left="840" w:right="318" w:firstLine="-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Baugh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R.,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Meselson.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1973.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analytical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ethod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detecting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TCDD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(Dioxin):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Levels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TCDD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Vietnam.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Environmental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Perspective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5: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27-35.</w:t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60" w:lineRule="auto"/>
        <w:ind w:left="840" w:right="341" w:firstLine="-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Beck,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Eckart,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Mathar,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ittkowski.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1989.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burden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intake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Federal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Republic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any.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Chemosphere</w:t>
      </w:r>
    </w:p>
    <w:p>
      <w:pPr>
        <w:spacing w:before="5" w:after="0" w:line="240" w:lineRule="auto"/>
        <w:ind w:left="8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18,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1-6: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417-24.</w:t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9" w:lineRule="auto"/>
        <w:ind w:left="840" w:right="307" w:firstLine="-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Cavanagh,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2000.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Organochlorine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Insecticide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Usage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Sugar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Industry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Herbert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Burdekin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River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Region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chemical,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biological,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assessments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Unpublished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thesis,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Cook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University,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Australia.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359" w:lineRule="auto"/>
        <w:ind w:left="840" w:right="251" w:firstLine="-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Crane,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PJ,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Barnard,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KW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Horsley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Adena.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1997a.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Mortality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etnam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Veterans: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veteran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cohort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report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trospective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cohort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Australian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Vietnam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veteran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Depart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Veterans’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Affairs,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Canberra.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ISBN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642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27098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</w:t>
      </w:r>
    </w:p>
    <w:p>
      <w:pPr>
        <w:spacing w:before="4" w:after="0" w:line="360" w:lineRule="auto"/>
        <w:ind w:left="840" w:right="281" w:firstLine="-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Crane,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PJ,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Barnard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KW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Horsley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Adena.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1997b.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Mortality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National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Service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5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5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etnam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Veterans.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report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retrospective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cohort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Australian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Vietnam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veterans.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Depart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Veterans’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Affairs,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Canberra.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ISBN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642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38363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X.</w:t>
      </w:r>
    </w:p>
    <w:p>
      <w:pPr>
        <w:spacing w:before="5" w:after="0" w:line="350" w:lineRule="auto"/>
        <w:ind w:left="840" w:right="62" w:firstLine="-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EC-SCF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Protection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Directo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ate-General.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Opinion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3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Scientific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Committee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Assessment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Dioxins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Dioxin-like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PCBs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(Update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based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scientific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since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adoption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SCF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Opinion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19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Nove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2002).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European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ission,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Brussels,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Belgiu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Docu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CS/CNTM/DIOXIN/20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final.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Adopted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30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2001.</w:t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FAO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57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th</w:t>
      </w:r>
      <w:r>
        <w:rPr>
          <w:rFonts w:ascii="Times New Roman" w:hAnsi="Times New Roman" w:cs="Times New Roman" w:eastAsia="Times New Roman"/>
          <w:sz w:val="16"/>
          <w:szCs w:val="16"/>
          <w:spacing w:val="20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JECFA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Meeting,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5-14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June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2001: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Sum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ary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8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Conclusions,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Annex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pp24-40.</w:t>
      </w:r>
    </w:p>
    <w:p>
      <w:pPr>
        <w:jc w:val="left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Fürst,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1998.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Lebens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ittel.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Handbuch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Dioxine.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1st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ed.,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Oeh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8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227-66.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Heidelberg: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Spektrum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Akade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ischer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Verlag.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840" w:right="100" w:firstLine="-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Hülster,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1994.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Transfer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von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polychlorierten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Dibenzo-p-dioxinen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Dibenzofuranen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(PCDD/PCD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unterschiedlich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stark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belasteten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Böden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Nahrungs-und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Futterpflanzen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Verlag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Ulrich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Grauer,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60" w:lineRule="auto"/>
        <w:ind w:left="840" w:right="353" w:firstLine="-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IARC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International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Agency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Research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1997.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IARC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Monographs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Evaluation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Carcinogenic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Risks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69.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Polychlorinated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dibenzo-p-dioxins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polychlorinated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dibenzofurans.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rld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Organisation,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France.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Medicine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1999.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Veterans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Agent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Orange,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Update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1998.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8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Washington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DC,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National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Acade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Press.</w:t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840" w:right="612" w:firstLine="-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Hatte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r-Frey,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Travis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C.C.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1989.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arison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human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exposiure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municipal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waste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ration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backgroun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ination.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Chemosphere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18,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1643-649.</w:t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60" w:lineRule="auto"/>
        <w:ind w:left="840" w:right="238" w:firstLine="-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Fuerst,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Rappe.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2000.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populations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related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pounds.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Additives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Contaminants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17,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4: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241-59.</w:t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59" w:lineRule="auto"/>
        <w:ind w:left="840" w:right="279" w:firstLine="-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Loonen,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Parsons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Govers.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1994.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bioaccu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lation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lex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xture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polychlori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ated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benz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p-dioxins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(PCDDs)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polychlorinated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dibenzofurans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(PCDFs)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fish.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Chemosphere</w:t>
      </w:r>
    </w:p>
    <w:p>
      <w:pPr>
        <w:spacing w:before="5" w:after="0" w:line="240" w:lineRule="auto"/>
        <w:ind w:left="8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28,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8: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1433-1446.</w:t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840" w:right="459" w:firstLine="-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Reehl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Rosenblatt.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1990.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Handbook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chemical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property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estimation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methods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ashington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USA: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American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Society.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60" w:lineRule="auto"/>
        <w:ind w:left="840" w:right="77" w:firstLine="-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Mackay,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Shiu,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Illustrated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handbook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physical-chemical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properties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environmental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organic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chemicals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Vol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Monoaromatic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hydrocarbons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chlorobenzenes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PCBs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Lewis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Publisher,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Chelsea,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USA.</w:t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60" w:lineRule="auto"/>
        <w:ind w:left="840" w:right="433" w:firstLine="-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McLachlan,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1997.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odel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predict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accu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lation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agricultural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chain.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Chemosphere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34,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5-7: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1263-76.</w:t>
      </w:r>
    </w:p>
    <w:p>
      <w:pPr>
        <w:jc w:val="left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360" w:lineRule="auto"/>
        <w:ind w:left="840" w:right="114" w:firstLine="-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McLachlan,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1996.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Biological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uptake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transfer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polychlorinated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dibenzo-p-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dibenzofurans.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Issues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Environmental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Science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Technology.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ed.,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Hester,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Harrison,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31-52.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ridge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UK: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Royal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Society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istry.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60" w:lineRule="auto"/>
        <w:ind w:left="840" w:right="478" w:firstLine="-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Müller,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JF.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1997.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Occurrence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Distribution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sses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Semivolatile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Organic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Chemicals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Atmosphere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eave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Unpublished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thesis,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Griffith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University,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alia.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Müller,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JF,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McLachlan,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DW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Hawker,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DW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Connell.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1997.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Bioconcentration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840" w:right="10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persistent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volatile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hydrophobic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vegetation/at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sphere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syste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In: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Ecological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Issues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onmental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Impact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Assessment.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isinoff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P.N.,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421-42.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Houston,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Texas,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USA: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Gulf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Publishing.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Naval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Marine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Engineering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Practice,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1959.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12: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Auxiliary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Machi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8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Majesty’s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Stationery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Office,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London.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840" w:right="526" w:firstLine="-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Paasivirta,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Sinkkonen,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Mikkelson,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Rantio,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ania.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1999.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ation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vapor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solubilities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Henry’s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law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tants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selected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persistent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pollutants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functions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erature.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Chemosphere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39,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5: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811-832.</w:t>
      </w:r>
    </w:p>
    <w:p>
      <w:pPr>
        <w:spacing w:before="5" w:after="0" w:line="359" w:lineRule="auto"/>
        <w:ind w:left="840" w:right="359" w:firstLine="-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Leuuwen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RFX.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August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2000.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Assess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dioxins.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presentation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National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earch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Center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ental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Toxicology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(NRCET),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Queensland,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Australia.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360" w:lineRule="auto"/>
        <w:ind w:left="840" w:right="160" w:firstLine="-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ndholz,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(Ed).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1983.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Merck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Index: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encyclope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dia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chemicals,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drugs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biologicals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Merck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United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States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erica.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360" w:lineRule="auto"/>
        <w:ind w:left="840" w:right="212" w:firstLine="-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rld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Organisation.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1998.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Assess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risks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dioxins: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re-e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rable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daily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intake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(TDI).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Exec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6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tive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Summary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Consultatio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25-29,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Geneva,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Switzerland.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APPENDI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40" w:lineRule="auto"/>
        <w:ind w:left="141" w:right="13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Appendix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1: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Relative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quantity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nochlorines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PCDD/Fs.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Blue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shaded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rk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uncertainty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peaks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erferences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broad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peaks,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yellow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shaded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areas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quantifyable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based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average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(F2+R)</w:t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819998" w:type="dxa"/>
      </w:tblPr>
      <w:tblGrid/>
      <w:tr>
        <w:trPr>
          <w:trHeight w:val="677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7" w:after="0" w:line="240" w:lineRule="auto"/>
              <w:ind w:left="304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Blank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406" w:type="dxa"/>
            <w:gridSpan w:val="2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8" w:after="0" w:line="240" w:lineRule="auto"/>
              <w:ind w:left="776" w:right="757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DVA1-1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2" w:lineRule="exact"/>
              <w:ind w:left="516" w:right="49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NaCl;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TSS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407" w:type="dxa"/>
            <w:gridSpan w:val="2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8" w:after="0" w:line="240" w:lineRule="auto"/>
              <w:ind w:left="776" w:right="75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DVA1-2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2" w:lineRule="exact"/>
              <w:ind w:left="281" w:right="26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15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g/L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NaCl;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TSS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3611" w:type="dxa"/>
            <w:gridSpan w:val="3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8" w:after="0" w:line="240" w:lineRule="auto"/>
              <w:ind w:left="1379" w:right="135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DVA1-3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2" w:lineRule="exact"/>
              <w:ind w:left="882" w:right="86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30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g/L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NaCl;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TSS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3612" w:type="dxa"/>
            <w:gridSpan w:val="3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8" w:after="0" w:line="240" w:lineRule="auto"/>
              <w:ind w:left="1377" w:right="135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DVA1-4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2" w:lineRule="exact"/>
              <w:ind w:left="619" w:right="60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30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g/L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NaCl;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g/L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TSS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54" w:right="43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F1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94" w:right="47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R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54" w:right="4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F1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94" w:right="47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R</w:t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55" w:right="4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F1</w:t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53" w:right="43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F2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94" w:right="47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R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53" w:right="4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F1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55" w:right="43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F2</w:t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94" w:right="47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R</w:t>
            </w:r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0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Distilled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ount</w:t>
            </w:r>
          </w:p>
        </w:tc>
        <w:tc>
          <w:tcPr>
            <w:tcW w:w="1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08" w:right="3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141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09" w:right="39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29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59" w:right="44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92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09" w:right="3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620</w:t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09" w:right="39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61</w:t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09" w:right="3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343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0" w:right="39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96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09" w:right="3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165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0" w:right="39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43</w:t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1" w:right="3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492</w:t>
            </w:r>
          </w:p>
        </w:tc>
      </w:tr>
      <w:tr>
        <w:trPr>
          <w:trHeight w:val="401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832" w:right="8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HCB</w:t>
            </w:r>
          </w:p>
        </w:tc>
        <w:tc>
          <w:tcPr>
            <w:tcW w:w="1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7" w:after="0" w:line="240" w:lineRule="auto"/>
              <w:ind w:left="386" w:right="3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ND</w:t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09" w:right="39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4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5" w:right="39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ND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09" w:right="3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59" w:right="44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1</w:t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9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5" w:right="39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NA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5" w:right="39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NA</w:t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4" w:right="39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NA</w:t>
            </w:r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709" w:right="6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Lind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ne</w:t>
            </w:r>
          </w:p>
        </w:tc>
        <w:tc>
          <w:tcPr>
            <w:tcW w:w="1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6" w:after="0" w:line="240" w:lineRule="auto"/>
              <w:ind w:left="386" w:right="3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ND</w:t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93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5" w:right="3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ND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09" w:right="3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69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5" w:right="39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NA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5" w:right="39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NA</w:t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3" w:right="39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NA</w:t>
            </w:r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62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Hepta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hl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r</w:t>
            </w:r>
          </w:p>
        </w:tc>
        <w:tc>
          <w:tcPr>
            <w:tcW w:w="1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7" w:after="0" w:line="240" w:lineRule="auto"/>
              <w:ind w:left="386" w:right="3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ND</w:t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09" w:right="39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1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5" w:right="39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ND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09" w:right="3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0" w:right="3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5" w:right="3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NA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5" w:right="3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NA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4" w:right="3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NA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01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776" w:right="75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Al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rin</w:t>
            </w:r>
          </w:p>
        </w:tc>
        <w:tc>
          <w:tcPr>
            <w:tcW w:w="1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7" w:after="0" w:line="240" w:lineRule="auto"/>
              <w:ind w:left="386" w:right="3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ND</w:t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3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09" w:right="3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0" w:right="3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5" w:right="3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NA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5" w:right="3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NA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4" w:right="3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NA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0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Hepta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hl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re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x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</w:p>
        </w:tc>
        <w:tc>
          <w:tcPr>
            <w:tcW w:w="1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6" w:after="0" w:line="240" w:lineRule="auto"/>
              <w:ind w:left="386" w:right="3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ND</w:t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09" w:right="39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2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1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09" w:right="3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4</w:t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6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5" w:right="39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NA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5" w:right="39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NA</w:t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4" w:right="39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NA</w:t>
            </w:r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832" w:right="81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DDE</w:t>
            </w:r>
          </w:p>
        </w:tc>
        <w:tc>
          <w:tcPr>
            <w:tcW w:w="1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7" w:after="0" w:line="240" w:lineRule="auto"/>
              <w:ind w:left="386" w:right="3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ND</w:t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5" w:right="3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ND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59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96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4</w:t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59" w:right="44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7</w:t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59" w:right="44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1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2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5" w:right="3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NA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5" w:right="39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NA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3" w:right="3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NA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01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726" w:right="70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dieldr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</w:t>
            </w:r>
          </w:p>
        </w:tc>
        <w:tc>
          <w:tcPr>
            <w:tcW w:w="1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7" w:after="0" w:line="240" w:lineRule="auto"/>
              <w:ind w:left="386" w:right="3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ND</w:t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5" w:right="3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ND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09" w:right="3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0" w:right="3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5" w:right="3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NA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5" w:right="39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NA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3" w:right="3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NA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821" w:right="80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</w:t>
            </w:r>
          </w:p>
        </w:tc>
        <w:tc>
          <w:tcPr>
            <w:tcW w:w="1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6" w:after="0" w:line="240" w:lineRule="auto"/>
              <w:ind w:left="386" w:right="3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ND</w:t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5" w:right="3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ND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09" w:right="3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1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5" w:right="39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NA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5" w:right="39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NA</w:t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3" w:right="39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NA</w:t>
            </w:r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832" w:right="81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DDT</w:t>
            </w:r>
          </w:p>
        </w:tc>
        <w:tc>
          <w:tcPr>
            <w:tcW w:w="1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7" w:after="0" w:line="240" w:lineRule="auto"/>
              <w:ind w:left="386" w:right="3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ND</w:t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73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5" w:right="3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ND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09" w:right="3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1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5" w:right="39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NA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5" w:right="39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NA</w:t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4" w:right="39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NA</w:t>
            </w:r>
          </w:p>
        </w:tc>
      </w:tr>
      <w:tr>
        <w:trPr>
          <w:trHeight w:val="401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0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8-T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DF</w:t>
            </w:r>
          </w:p>
        </w:tc>
        <w:tc>
          <w:tcPr>
            <w:tcW w:w="1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7" w:after="0" w:line="240" w:lineRule="auto"/>
              <w:ind w:left="386" w:right="3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ND</w:t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79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5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9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1</w:t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4</w:t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1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5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58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8" w:after="0" w:line="240" w:lineRule="auto"/>
              <w:ind w:left="49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8-T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</w:t>
            </w:r>
          </w:p>
        </w:tc>
        <w:tc>
          <w:tcPr>
            <w:tcW w:w="1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6" w:after="0" w:line="240" w:lineRule="auto"/>
              <w:ind w:left="386" w:right="3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ND</w:t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8" w:after="0" w:line="240" w:lineRule="auto"/>
              <w:ind w:left="460" w:right="44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5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8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3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8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5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8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5</w:t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8" w:after="0" w:line="240" w:lineRule="auto"/>
              <w:ind w:left="460" w:right="44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7</w:t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8" w:after="0" w:line="240" w:lineRule="auto"/>
              <w:ind w:left="510" w:right="49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9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8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3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8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7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8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4</w:t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8" w:after="0" w:line="240" w:lineRule="auto"/>
              <w:ind w:left="458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9</w:t>
            </w:r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9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4-T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</w:t>
            </w:r>
          </w:p>
        </w:tc>
        <w:tc>
          <w:tcPr>
            <w:tcW w:w="1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6" w:after="0" w:line="240" w:lineRule="auto"/>
              <w:ind w:left="386" w:right="3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ND</w:t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51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65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7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8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3</w:t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58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9</w:t>
            </w:r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4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Pe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CD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*</w:t>
            </w:r>
          </w:p>
        </w:tc>
        <w:tc>
          <w:tcPr>
            <w:tcW w:w="1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7" w:after="0" w:line="240" w:lineRule="auto"/>
              <w:ind w:left="386" w:right="3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ND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46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48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52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7</w:t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58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3</w:t>
            </w:r>
          </w:p>
        </w:tc>
      </w:tr>
      <w:tr>
        <w:trPr>
          <w:trHeight w:val="401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2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Pe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D*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7" w:after="0" w:line="240" w:lineRule="auto"/>
              <w:ind w:left="386" w:right="3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ND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42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5" w:right="3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NQ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00FFFF"/>
          </w:tcPr>
          <w:p>
            <w:pPr>
              <w:spacing w:before="76" w:after="0" w:line="240" w:lineRule="auto"/>
              <w:ind w:left="460" w:right="44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00FFFF"/>
          </w:tcPr>
          <w:p>
            <w:pPr>
              <w:spacing w:before="76" w:after="0" w:line="240" w:lineRule="auto"/>
              <w:ind w:left="510" w:right="49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00FFFF"/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58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72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29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x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CDF</w:t>
            </w:r>
          </w:p>
        </w:tc>
        <w:tc>
          <w:tcPr>
            <w:tcW w:w="1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6" w:after="0" w:line="240" w:lineRule="auto"/>
              <w:ind w:left="386" w:right="3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ND</w:t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5" w:right="3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NQ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76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00FFFF"/>
          </w:tcPr>
          <w:p>
            <w:pPr>
              <w:spacing w:before="76" w:after="0" w:line="240" w:lineRule="auto"/>
              <w:ind w:left="460" w:right="44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65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00FFFF"/>
          </w:tcPr>
          <w:p>
            <w:pPr>
              <w:spacing w:before="76" w:after="0" w:line="240" w:lineRule="auto"/>
              <w:ind w:left="460" w:right="44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00FFFF"/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1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6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3</w:t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58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1</w:t>
            </w:r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28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x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</w:t>
            </w:r>
          </w:p>
        </w:tc>
        <w:tc>
          <w:tcPr>
            <w:tcW w:w="1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7" w:after="0" w:line="240" w:lineRule="auto"/>
              <w:ind w:left="386" w:right="3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ND</w:t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5" w:right="3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NQ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00FFFF"/>
          </w:tcPr>
          <w:p>
            <w:pPr>
              <w:spacing w:before="76" w:after="0" w:line="240" w:lineRule="auto"/>
              <w:ind w:left="460" w:right="44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57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00FFFF"/>
          </w:tcPr>
          <w:p>
            <w:pPr>
              <w:spacing w:before="76" w:after="0" w:line="240" w:lineRule="auto"/>
              <w:ind w:left="460" w:right="44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00FFFF"/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6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7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58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3</w:t>
            </w:r>
          </w:p>
        </w:tc>
      </w:tr>
      <w:tr>
        <w:trPr>
          <w:trHeight w:val="401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20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Hp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</w:t>
            </w:r>
          </w:p>
        </w:tc>
        <w:tc>
          <w:tcPr>
            <w:tcW w:w="1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7" w:after="0" w:line="240" w:lineRule="auto"/>
              <w:ind w:left="386" w:right="3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ND</w:t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5" w:right="3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NQ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6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59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4</w:t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00FFFF"/>
          </w:tcPr>
          <w:p>
            <w:pPr>
              <w:spacing w:before="76" w:after="0" w:line="240" w:lineRule="auto"/>
              <w:ind w:left="460" w:right="44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45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00FFFF"/>
          </w:tcPr>
          <w:p>
            <w:pPr>
              <w:spacing w:before="76" w:after="0" w:line="240" w:lineRule="auto"/>
              <w:ind w:left="460" w:right="44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00FFFF"/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7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2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3</w:t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58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5</w:t>
            </w:r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770" w:right="75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OCDF</w:t>
            </w:r>
          </w:p>
        </w:tc>
        <w:tc>
          <w:tcPr>
            <w:tcW w:w="1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6" w:after="0" w:line="240" w:lineRule="auto"/>
              <w:ind w:left="386" w:right="3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ND</w:t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5" w:right="3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NQ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3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59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7</w:t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00FFFF"/>
          </w:tcPr>
          <w:p>
            <w:pPr>
              <w:spacing w:before="76" w:after="0" w:line="240" w:lineRule="auto"/>
              <w:ind w:left="460" w:right="44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42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00FFFF"/>
          </w:tcPr>
          <w:p>
            <w:pPr>
              <w:spacing w:before="76" w:after="0" w:line="240" w:lineRule="auto"/>
              <w:ind w:left="460" w:right="44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00FFFF"/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7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1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6</w:t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58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2</w:t>
            </w:r>
          </w:p>
        </w:tc>
      </w:tr>
      <w:tr>
        <w:trPr>
          <w:trHeight w:val="401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754" w:right="73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OC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</w:t>
            </w:r>
          </w:p>
        </w:tc>
        <w:tc>
          <w:tcPr>
            <w:tcW w:w="1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7" w:after="0" w:line="240" w:lineRule="auto"/>
              <w:ind w:left="386" w:right="36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ND</w:t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15" w:right="39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NQ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1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59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9</w:t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00FFFF"/>
          </w:tcPr>
          <w:p>
            <w:pPr>
              <w:spacing w:before="76" w:after="0" w:line="240" w:lineRule="auto"/>
              <w:ind w:left="460" w:right="44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00FFFF"/>
          </w:tcPr>
          <w:p>
            <w:pPr>
              <w:spacing w:before="76" w:after="0" w:line="240" w:lineRule="auto"/>
              <w:ind w:left="510" w:right="49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6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00FFFF"/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54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10" w:right="49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1</w:t>
            </w:r>
          </w:p>
        </w:tc>
        <w:tc>
          <w:tcPr>
            <w:tcW w:w="120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60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1</w:t>
            </w:r>
          </w:p>
        </w:tc>
        <w:tc>
          <w:tcPr>
            <w:tcW w:w="120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58" w:right="44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8</w:t>
            </w:r>
          </w:p>
        </w:tc>
      </w:tr>
    </w:tbl>
    <w:p>
      <w:pPr>
        <w:jc w:val="center"/>
        <w:spacing w:after="0"/>
        <w:sectPr>
          <w:pgNumType w:start="44"/>
          <w:pgMar w:header="733" w:footer="655" w:top="920" w:bottom="840" w:left="420" w:right="860"/>
          <w:headerReference w:type="default" r:id="rId53"/>
          <w:footerReference w:type="default" r:id="rId54"/>
          <w:pgSz w:w="16840" w:h="11900" w:orient="landscape"/>
        </w:sectPr>
      </w:pPr>
      <w:rPr/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71" w:lineRule="exact"/>
        <w:ind w:left="14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799999" w:type="dxa"/>
      </w:tblPr>
      <w:tblGrid/>
      <w:tr>
        <w:trPr>
          <w:trHeight w:val="677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3223" w:type="dxa"/>
            <w:gridSpan w:val="3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8" w:after="0" w:line="240" w:lineRule="auto"/>
              <w:ind w:left="1185" w:right="116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DVA2-3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2" w:lineRule="exact"/>
              <w:ind w:left="689" w:right="66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30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g/L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NaCl;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TSS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3226" w:type="dxa"/>
            <w:gridSpan w:val="3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8" w:after="0" w:line="240" w:lineRule="auto"/>
              <w:ind w:left="1185" w:right="1167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DVA2-4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2" w:lineRule="exact"/>
              <w:ind w:left="908" w:right="88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Brisbane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River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3224" w:type="dxa"/>
            <w:gridSpan w:val="3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8" w:after="0" w:line="240" w:lineRule="auto"/>
              <w:ind w:left="1185" w:right="116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DVA2-5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2" w:lineRule="exact"/>
              <w:ind w:left="908" w:right="887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Brisbane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River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3226" w:type="dxa"/>
            <w:gridSpan w:val="3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8" w:after="0" w:line="249" w:lineRule="exact"/>
              <w:ind w:left="1185" w:right="1167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  <w:position w:val="-1"/>
              </w:rPr>
              <w:t>DVA2-6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56" w:lineRule="exact"/>
              <w:ind w:left="440" w:right="41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0.2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TSS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spacing w:val="-1"/>
                <w:w w:val="100"/>
                <w:position w:val="10"/>
              </w:rPr>
              <w:t>-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spacing w:val="1"/>
                <w:w w:val="100"/>
                <w:position w:val="10"/>
              </w:rPr>
              <w:t>1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position w:val="0"/>
              </w:rPr>
              <w:t>;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54"/>
                <w:w w:val="100"/>
                <w:position w:val="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position w:val="0"/>
              </w:rPr>
              <w:t>30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position w:val="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position w:val="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position w:val="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  <w:position w:val="0"/>
              </w:rPr>
              <w:t>NaCl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422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7" w:after="0" w:line="240" w:lineRule="auto"/>
              <w:ind w:left="378" w:right="35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F1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7" w:after="0" w:line="240" w:lineRule="auto"/>
              <w:ind w:left="379" w:right="35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F2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7" w:after="0" w:line="240" w:lineRule="auto"/>
              <w:ind w:left="422" w:right="40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7" w:after="0" w:line="240" w:lineRule="auto"/>
              <w:ind w:left="379" w:right="36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F1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7" w:after="0" w:line="240" w:lineRule="auto"/>
              <w:ind w:left="379" w:right="36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F2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7" w:after="0" w:line="240" w:lineRule="auto"/>
              <w:ind w:left="422" w:right="40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7" w:after="0" w:line="240" w:lineRule="auto"/>
              <w:ind w:left="379" w:right="35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F1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7" w:after="0" w:line="240" w:lineRule="auto"/>
              <w:ind w:left="379" w:right="35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F2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7" w:after="0" w:line="240" w:lineRule="auto"/>
              <w:ind w:left="422" w:right="40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7" w:after="0" w:line="240" w:lineRule="auto"/>
              <w:ind w:left="379" w:right="36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F1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7" w:after="0" w:line="240" w:lineRule="auto"/>
              <w:ind w:left="379" w:right="36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F2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7" w:after="0" w:line="240" w:lineRule="auto"/>
              <w:ind w:left="422" w:right="40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401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0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Distilled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ount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4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78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29" w:right="309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231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29" w:right="31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491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96" w:right="37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64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46" w:right="32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3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46" w:right="32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3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96" w:right="37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46" w:right="3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9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46" w:right="32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9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84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29" w:right="31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492</w:t>
            </w:r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832" w:right="8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HCB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709" w:right="6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Lind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ne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62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Hepta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hl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r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401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776" w:right="75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Al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rin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0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Hepta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hl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re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x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46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54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832" w:right="81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DDE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4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89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9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61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29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11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00"/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68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13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19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00"/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50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27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22</w:t>
            </w:r>
          </w:p>
        </w:tc>
      </w:tr>
      <w:tr>
        <w:trPr>
          <w:trHeight w:val="401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726" w:right="70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dieldr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821" w:right="80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4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82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17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58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38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00"/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75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21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00"/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70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30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832" w:right="81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DDT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4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88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11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62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38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00"/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64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21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15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00"/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24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35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41</w:t>
            </w:r>
          </w:p>
        </w:tc>
      </w:tr>
      <w:tr>
        <w:trPr>
          <w:trHeight w:val="401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0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8-T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DF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4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84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9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48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36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16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00"/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62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18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20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00"/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49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29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22</w:t>
            </w:r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8" w:after="0" w:line="240" w:lineRule="auto"/>
              <w:ind w:left="49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8-T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9" w:after="0" w:line="240" w:lineRule="auto"/>
              <w:ind w:left="384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91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9" w:after="0" w:line="240" w:lineRule="auto"/>
              <w:ind w:left="440" w:right="42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9" w:after="0" w:line="240" w:lineRule="auto"/>
              <w:ind w:left="440" w:right="42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9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56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9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34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9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10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00"/>
          </w:tcPr>
          <w:p>
            <w:pPr>
              <w:spacing w:before="79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74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9" w:after="0" w:line="240" w:lineRule="auto"/>
              <w:ind w:left="385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14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9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12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00"/>
          </w:tcPr>
          <w:p>
            <w:pPr>
              <w:spacing w:before="79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55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9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32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9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13</w:t>
            </w:r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9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4-T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4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78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10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12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46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36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18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00"/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57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15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27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00"/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38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28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34</w:t>
            </w:r>
          </w:p>
        </w:tc>
      </w:tr>
      <w:tr>
        <w:trPr>
          <w:trHeight w:val="401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4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Pe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CD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*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4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74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13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13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34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40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26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00"/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50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18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33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00"/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29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33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38</w:t>
            </w:r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2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Pe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D*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4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68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15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17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33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40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27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00"/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48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16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35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00"/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29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30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41</w:t>
            </w:r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29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x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CDF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4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60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17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22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23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36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41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00"/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41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13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46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00"/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18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26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56</w:t>
            </w:r>
          </w:p>
        </w:tc>
      </w:tr>
      <w:tr>
        <w:trPr>
          <w:trHeight w:val="401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28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x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4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56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18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26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22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35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43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00"/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40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12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48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00"/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19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25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56</w:t>
            </w:r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20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Hp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4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28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14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58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10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19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70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00"/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19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77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00"/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14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11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75</w:t>
            </w:r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770" w:right="75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OCDF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4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22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14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64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11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82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00"/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15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82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00"/>
          </w:tcPr>
          <w:p>
            <w:pPr>
              <w:spacing w:before="76" w:after="0" w:line="240" w:lineRule="auto"/>
              <w:ind w:left="440" w:right="42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9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6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84</w:t>
            </w:r>
          </w:p>
        </w:tc>
      </w:tr>
      <w:tr>
        <w:trPr>
          <w:trHeight w:val="401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754" w:right="73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OC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8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85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92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00"/>
          </w:tcPr>
          <w:p>
            <w:pPr>
              <w:spacing w:before="76" w:after="0" w:line="240" w:lineRule="auto"/>
              <w:ind w:left="440" w:right="42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96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00"/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13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84</w:t>
            </w:r>
          </w:p>
        </w:tc>
      </w:tr>
    </w:tbl>
    <w:p>
      <w:pPr>
        <w:spacing w:before="0" w:after="0" w:line="252" w:lineRule="exact"/>
        <w:ind w:left="141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Shaded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colu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interferences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ntification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perfor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culated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ass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ming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recovery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DVA2-3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DVA-4.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733" w:footer="655" w:top="920" w:bottom="840" w:left="420" w:right="860"/>
          <w:pgSz w:w="16840" w:h="11900" w:orient="landscape"/>
        </w:sectPr>
      </w:pPr>
      <w:rPr/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819998" w:type="dxa"/>
      </w:tblPr>
      <w:tblGrid/>
      <w:tr>
        <w:trPr>
          <w:trHeight w:val="677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3223" w:type="dxa"/>
            <w:gridSpan w:val="3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8" w:after="0" w:line="249" w:lineRule="exact"/>
              <w:ind w:left="1185" w:right="116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  <w:position w:val="-1"/>
              </w:rPr>
              <w:t>DVA2-7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56" w:lineRule="exact"/>
              <w:ind w:left="313" w:right="293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30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g/L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NaCl;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TSS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L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spacing w:val="0"/>
                <w:w w:val="100"/>
                <w:position w:val="10"/>
              </w:rPr>
              <w:t>-1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spacing w:val="0"/>
                <w:w w:val="100"/>
                <w:position w:val="0"/>
              </w:rPr>
            </w:r>
          </w:p>
        </w:tc>
        <w:tc>
          <w:tcPr>
            <w:tcW w:w="3226" w:type="dxa"/>
            <w:gridSpan w:val="3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8" w:after="0" w:line="249" w:lineRule="exact"/>
              <w:ind w:left="1185" w:right="1167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  <w:position w:val="-1"/>
              </w:rPr>
              <w:t>DVA2-8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56" w:lineRule="exact"/>
              <w:ind w:left="368" w:right="350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30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g/L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NaCl;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TSS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L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spacing w:val="0"/>
                <w:w w:val="100"/>
                <w:position w:val="10"/>
              </w:rPr>
              <w:t>-1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spacing w:val="0"/>
                <w:w w:val="100"/>
                <w:position w:val="0"/>
              </w:rPr>
            </w:r>
          </w:p>
        </w:tc>
        <w:tc>
          <w:tcPr>
            <w:tcW w:w="3224" w:type="dxa"/>
            <w:gridSpan w:val="3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8" w:after="0" w:line="249" w:lineRule="exact"/>
              <w:ind w:left="1185" w:right="116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  <w:position w:val="-1"/>
              </w:rPr>
              <w:t>DVA2-9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56" w:lineRule="exact"/>
              <w:ind w:left="451" w:right="431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30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g/L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NaCl;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TSS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L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spacing w:val="0"/>
                <w:w w:val="100"/>
                <w:position w:val="10"/>
              </w:rPr>
              <w:t>-1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spacing w:val="0"/>
                <w:w w:val="100"/>
                <w:position w:val="0"/>
              </w:rPr>
            </w:r>
          </w:p>
        </w:tc>
      </w:tr>
      <w:tr>
        <w:trPr>
          <w:trHeight w:val="422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7" w:after="0" w:line="240" w:lineRule="auto"/>
              <w:ind w:left="378" w:right="35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F1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7" w:after="0" w:line="240" w:lineRule="auto"/>
              <w:ind w:left="379" w:right="35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F2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7" w:after="0" w:line="240" w:lineRule="auto"/>
              <w:ind w:left="422" w:right="40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7" w:after="0" w:line="240" w:lineRule="auto"/>
              <w:ind w:left="379" w:right="36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F1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7" w:after="0" w:line="240" w:lineRule="auto"/>
              <w:ind w:left="379" w:right="36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F2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7" w:after="0" w:line="240" w:lineRule="auto"/>
              <w:ind w:left="422" w:right="40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7" w:after="0" w:line="240" w:lineRule="auto"/>
              <w:ind w:left="379" w:right="35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F1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7" w:after="0" w:line="240" w:lineRule="auto"/>
              <w:ind w:left="379" w:right="35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F2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7" w:after="0" w:line="240" w:lineRule="auto"/>
              <w:ind w:left="422" w:right="40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03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Distilled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ount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4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86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29" w:right="309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219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29" w:right="31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495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96" w:right="37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75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46" w:right="32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8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46" w:right="32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7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46" w:right="32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5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46" w:right="3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3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46" w:right="32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2</w:t>
            </w:r>
          </w:p>
        </w:tc>
      </w:tr>
      <w:tr>
        <w:trPr>
          <w:trHeight w:val="401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832" w:right="8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HCB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709" w:right="69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Lind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ne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62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Hepta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hl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r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401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776" w:right="75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Al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rin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0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Hepta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hl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re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x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.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832" w:right="81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DDE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4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63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26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11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36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36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29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71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16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13</w:t>
            </w:r>
          </w:p>
        </w:tc>
      </w:tr>
      <w:tr>
        <w:trPr>
          <w:trHeight w:val="401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726" w:right="70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dieldr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n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821" w:right="80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4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64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29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34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42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24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75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19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</w:t>
            </w:r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832" w:right="81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DDT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4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58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31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12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16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46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38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47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20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33</w:t>
            </w:r>
          </w:p>
        </w:tc>
      </w:tr>
      <w:tr>
        <w:trPr>
          <w:trHeight w:val="401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50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8-T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DF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4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47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33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20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34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31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35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67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18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15</w:t>
            </w:r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8" w:after="0" w:line="240" w:lineRule="auto"/>
              <w:ind w:left="49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8-T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9" w:after="0" w:line="240" w:lineRule="auto"/>
              <w:ind w:left="384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64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9" w:after="0" w:line="240" w:lineRule="auto"/>
              <w:ind w:left="385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24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9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12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9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38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9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36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9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26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9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75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9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12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9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13</w:t>
            </w:r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92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4-T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4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36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33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31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29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29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43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51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26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23</w:t>
            </w:r>
          </w:p>
        </w:tc>
      </w:tr>
      <w:tr>
        <w:trPr>
          <w:trHeight w:val="401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4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Pe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CD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*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4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31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33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36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21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26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54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46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28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27</w:t>
            </w:r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28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Pe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D*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4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25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34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41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18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24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58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41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26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32</w:t>
            </w:r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29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x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CDF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4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16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26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58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10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14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76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29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25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46</w:t>
            </w:r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28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x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4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14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28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58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9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16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74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25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23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53</w:t>
            </w:r>
          </w:p>
        </w:tc>
      </w:tr>
      <w:tr>
        <w:trPr>
          <w:trHeight w:val="401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20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1"/>
                <w:w w:val="100"/>
              </w:rPr>
              <w:t>Hp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4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13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82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9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87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8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9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83</w:t>
            </w:r>
          </w:p>
        </w:tc>
      </w:tr>
      <w:tr>
        <w:trPr>
          <w:trHeight w:val="400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770" w:right="75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OCDF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90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91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6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8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86</w:t>
            </w:r>
          </w:p>
        </w:tc>
      </w:tr>
      <w:tr>
        <w:trPr>
          <w:trHeight w:val="401" w:hRule="exact"/>
        </w:trPr>
        <w:tc>
          <w:tcPr>
            <w:tcW w:w="215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754" w:right="73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Pr/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OC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D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94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93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</w:t>
            </w:r>
          </w:p>
        </w:tc>
        <w:tc>
          <w:tcPr>
            <w:tcW w:w="10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440" w:right="421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</w:t>
            </w:r>
          </w:p>
        </w:tc>
        <w:tc>
          <w:tcPr>
            <w:tcW w:w="1075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6" w:after="0" w:line="240" w:lineRule="auto"/>
              <w:ind w:left="385" w:right="36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95</w:t>
            </w:r>
          </w:p>
        </w:tc>
      </w:tr>
    </w:tbl>
    <w:p>
      <w:pPr>
        <w:jc w:val="center"/>
        <w:spacing w:after="0"/>
        <w:sectPr>
          <w:pgMar w:header="733" w:footer="655" w:top="920" w:bottom="940" w:left="420" w:right="860"/>
          <w:pgSz w:w="16840" w:h="11900" w:orient="landscape"/>
        </w:sectPr>
      </w:pPr>
      <w:rPr/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76" w:lineRule="exact"/>
        <w:ind w:left="120" w:right="12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Appendix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2: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eters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regres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etween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relative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fraction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codistilled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(%)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suspended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treat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ent.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cases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=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besid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controls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treat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included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0.16;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0.48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1.44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4.6" w:type="dxa"/>
      </w:tblPr>
      <w:tblGrid/>
      <w:tr>
        <w:trPr>
          <w:trHeight w:val="410" w:hRule="exact"/>
        </w:trPr>
        <w:tc>
          <w:tcPr>
            <w:tcW w:w="2153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53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pound</w:t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34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slope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6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intercept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991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21" w:after="0" w:line="240" w:lineRule="auto"/>
              <w:ind w:left="366" w:right="34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position w:val="-11"/>
              </w:rPr>
              <w:t>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w w:val="99"/>
                <w:position w:val="0"/>
              </w:rPr>
              <w:t>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w w:val="100"/>
                <w:position w:val="0"/>
              </w:rPr>
            </w:r>
          </w:p>
        </w:tc>
        <w:tc>
          <w:tcPr>
            <w:tcW w:w="127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528" w:right="51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</w:t>
            </w:r>
          </w:p>
        </w:tc>
      </w:tr>
      <w:tr>
        <w:trPr>
          <w:trHeight w:val="412" w:hRule="exact"/>
        </w:trPr>
        <w:tc>
          <w:tcPr>
            <w:tcW w:w="2153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784" w:right="76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DDE</w:t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91" w:right="27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-21</w:t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330" w:right="31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73</w:t>
            </w:r>
          </w:p>
        </w:tc>
        <w:tc>
          <w:tcPr>
            <w:tcW w:w="991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7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0.62</w:t>
            </w:r>
          </w:p>
        </w:tc>
        <w:tc>
          <w:tcPr>
            <w:tcW w:w="127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41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0.11</w:t>
            </w:r>
          </w:p>
        </w:tc>
      </w:tr>
      <w:tr>
        <w:trPr>
          <w:trHeight w:val="410" w:hRule="exact"/>
        </w:trPr>
        <w:tc>
          <w:tcPr>
            <w:tcW w:w="2153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711" w:right="69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DDD*</w:t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91" w:right="26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-24</w:t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330" w:right="31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76</w:t>
            </w:r>
          </w:p>
        </w:tc>
        <w:tc>
          <w:tcPr>
            <w:tcW w:w="991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7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0.97</w:t>
            </w:r>
          </w:p>
        </w:tc>
        <w:tc>
          <w:tcPr>
            <w:tcW w:w="127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9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0.0017</w:t>
            </w:r>
          </w:p>
        </w:tc>
      </w:tr>
      <w:tr>
        <w:trPr>
          <w:trHeight w:val="412" w:hRule="exact"/>
        </w:trPr>
        <w:tc>
          <w:tcPr>
            <w:tcW w:w="2153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784" w:right="76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DDT</w:t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91" w:right="27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-23</w:t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330" w:right="31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59</w:t>
            </w:r>
          </w:p>
        </w:tc>
        <w:tc>
          <w:tcPr>
            <w:tcW w:w="991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7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0.37</w:t>
            </w:r>
          </w:p>
        </w:tc>
        <w:tc>
          <w:tcPr>
            <w:tcW w:w="127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41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0.28</w:t>
            </w:r>
          </w:p>
        </w:tc>
      </w:tr>
      <w:tr>
        <w:trPr>
          <w:trHeight w:val="410" w:hRule="exact"/>
        </w:trPr>
        <w:tc>
          <w:tcPr>
            <w:tcW w:w="2153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/>
            <w:rPr/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/>
            <w:rPr/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/>
            <w:rPr/>
          </w:p>
        </w:tc>
        <w:tc>
          <w:tcPr>
            <w:tcW w:w="991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/>
            <w:rPr/>
          </w:p>
        </w:tc>
        <w:tc>
          <w:tcPr>
            <w:tcW w:w="127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/>
            <w:rPr/>
          </w:p>
        </w:tc>
      </w:tr>
      <w:tr>
        <w:trPr>
          <w:trHeight w:val="412" w:hRule="exact"/>
        </w:trPr>
        <w:tc>
          <w:tcPr>
            <w:tcW w:w="2153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37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2,3,7,8-TCDD</w:t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90" w:right="27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-22</w:t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329" w:right="31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76</w:t>
            </w:r>
          </w:p>
        </w:tc>
        <w:tc>
          <w:tcPr>
            <w:tcW w:w="991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7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0.69</w:t>
            </w:r>
          </w:p>
        </w:tc>
        <w:tc>
          <w:tcPr>
            <w:tcW w:w="127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35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0.084</w:t>
            </w:r>
          </w:p>
        </w:tc>
      </w:tr>
      <w:tr>
        <w:trPr>
          <w:trHeight w:val="410" w:hRule="exact"/>
        </w:trPr>
        <w:tc>
          <w:tcPr>
            <w:tcW w:w="2153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37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1,2,3,4-TCDD</w:t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90" w:right="27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-17</w:t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329" w:right="31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55</w:t>
            </w:r>
          </w:p>
        </w:tc>
        <w:tc>
          <w:tcPr>
            <w:tcW w:w="991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7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0.45</w:t>
            </w:r>
          </w:p>
        </w:tc>
        <w:tc>
          <w:tcPr>
            <w:tcW w:w="127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41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0.22</w:t>
            </w:r>
          </w:p>
        </w:tc>
      </w:tr>
      <w:tr>
        <w:trPr>
          <w:trHeight w:val="412" w:hRule="exact"/>
        </w:trPr>
        <w:tc>
          <w:tcPr>
            <w:tcW w:w="2153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3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1,2,3,4,7-PeCDD</w:t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90" w:right="27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-18</w:t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329" w:right="31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46</w:t>
            </w:r>
          </w:p>
        </w:tc>
        <w:tc>
          <w:tcPr>
            <w:tcW w:w="991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7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0.47</w:t>
            </w:r>
          </w:p>
        </w:tc>
        <w:tc>
          <w:tcPr>
            <w:tcW w:w="127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41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0.20</w:t>
            </w:r>
          </w:p>
        </w:tc>
      </w:tr>
      <w:tr>
        <w:trPr>
          <w:trHeight w:val="410" w:hRule="exact"/>
        </w:trPr>
        <w:tc>
          <w:tcPr>
            <w:tcW w:w="2153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11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1,2,3,4,7,8-HxCDD</w:t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90" w:right="27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-16</w:t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329" w:right="31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33</w:t>
            </w:r>
          </w:p>
        </w:tc>
        <w:tc>
          <w:tcPr>
            <w:tcW w:w="991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7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0.40</w:t>
            </w:r>
          </w:p>
        </w:tc>
        <w:tc>
          <w:tcPr>
            <w:tcW w:w="127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41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0.25</w:t>
            </w:r>
          </w:p>
        </w:tc>
      </w:tr>
      <w:tr>
        <w:trPr>
          <w:trHeight w:val="412" w:hRule="exact"/>
        </w:trPr>
        <w:tc>
          <w:tcPr>
            <w:tcW w:w="2153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9" w:right="-4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1,2,3,4,6,7,8-HpCDD</w:t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9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-7.8</w:t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330" w:right="31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16</w:t>
            </w:r>
          </w:p>
        </w:tc>
        <w:tc>
          <w:tcPr>
            <w:tcW w:w="991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7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0.35</w:t>
            </w:r>
          </w:p>
        </w:tc>
        <w:tc>
          <w:tcPr>
            <w:tcW w:w="127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41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0.29</w:t>
            </w:r>
          </w:p>
        </w:tc>
      </w:tr>
      <w:tr>
        <w:trPr>
          <w:trHeight w:val="410" w:hRule="exact"/>
        </w:trPr>
        <w:tc>
          <w:tcPr>
            <w:tcW w:w="2153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691" w:right="67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OCDD</w:t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9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-2.9</w:t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99" w:right="28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6.7</w:t>
            </w:r>
          </w:p>
        </w:tc>
        <w:tc>
          <w:tcPr>
            <w:tcW w:w="991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7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0.18</w:t>
            </w:r>
          </w:p>
        </w:tc>
        <w:tc>
          <w:tcPr>
            <w:tcW w:w="127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41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0.47</w:t>
            </w:r>
          </w:p>
        </w:tc>
      </w:tr>
      <w:tr>
        <w:trPr>
          <w:trHeight w:val="412" w:hRule="exact"/>
        </w:trPr>
        <w:tc>
          <w:tcPr>
            <w:tcW w:w="2153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39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2,3,7,8-TCDF</w:t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90" w:right="27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-21</w:t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329" w:right="31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67</w:t>
            </w:r>
          </w:p>
        </w:tc>
        <w:tc>
          <w:tcPr>
            <w:tcW w:w="991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7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0.63</w:t>
            </w:r>
          </w:p>
        </w:tc>
        <w:tc>
          <w:tcPr>
            <w:tcW w:w="127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41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0.11</w:t>
            </w:r>
          </w:p>
        </w:tc>
      </w:tr>
      <w:tr>
        <w:trPr>
          <w:trHeight w:val="410" w:hRule="exact"/>
        </w:trPr>
        <w:tc>
          <w:tcPr>
            <w:tcW w:w="2153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5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2,3,4,7,8-PeCDF</w:t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90" w:right="27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-19</w:t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329" w:right="31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50</w:t>
            </w:r>
          </w:p>
        </w:tc>
        <w:tc>
          <w:tcPr>
            <w:tcW w:w="991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7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0.45</w:t>
            </w:r>
          </w:p>
        </w:tc>
        <w:tc>
          <w:tcPr>
            <w:tcW w:w="127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41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0.22</w:t>
            </w:r>
          </w:p>
        </w:tc>
      </w:tr>
      <w:tr>
        <w:trPr>
          <w:trHeight w:val="412" w:hRule="exact"/>
        </w:trPr>
        <w:tc>
          <w:tcPr>
            <w:tcW w:w="2153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13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1,2,3,4,7,8-HxCDF</w:t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90" w:right="27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-17</w:t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329" w:right="31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35</w:t>
            </w:r>
          </w:p>
        </w:tc>
        <w:tc>
          <w:tcPr>
            <w:tcW w:w="991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7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0.40</w:t>
            </w:r>
          </w:p>
        </w:tc>
        <w:tc>
          <w:tcPr>
            <w:tcW w:w="1277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41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0.25</w:t>
            </w:r>
          </w:p>
        </w:tc>
      </w:tr>
      <w:tr>
        <w:trPr>
          <w:trHeight w:val="410" w:hRule="exact"/>
        </w:trPr>
        <w:tc>
          <w:tcPr>
            <w:tcW w:w="2153" w:type="dxa"/>
            <w:tcBorders>
              <w:top w:val="single" w:sz="7.04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711" w:right="69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OCDF</w:t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9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-5.8</w:t>
            </w:r>
          </w:p>
        </w:tc>
        <w:tc>
          <w:tcPr>
            <w:tcW w:w="992" w:type="dxa"/>
            <w:tcBorders>
              <w:top w:val="single" w:sz="7.04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330" w:right="31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12</w:t>
            </w:r>
          </w:p>
        </w:tc>
        <w:tc>
          <w:tcPr>
            <w:tcW w:w="991" w:type="dxa"/>
            <w:tcBorders>
              <w:top w:val="single" w:sz="7.04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27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0.31</w:t>
            </w:r>
          </w:p>
        </w:tc>
        <w:tc>
          <w:tcPr>
            <w:tcW w:w="1277" w:type="dxa"/>
            <w:tcBorders>
              <w:top w:val="single" w:sz="7.04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57" w:after="0" w:line="240" w:lineRule="auto"/>
              <w:ind w:left="41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0.33</w:t>
            </w:r>
          </w:p>
        </w:tc>
      </w:tr>
    </w:tbl>
    <w:p>
      <w:pPr>
        <w:jc w:val="left"/>
        <w:spacing w:after="0"/>
        <w:sectPr>
          <w:pgNumType w:start="47"/>
          <w:pgMar w:header="733" w:footer="758" w:top="920" w:bottom="940" w:left="1680" w:right="1680"/>
          <w:headerReference w:type="default" r:id="rId55"/>
          <w:footerReference w:type="default" r:id="rId56"/>
          <w:pgSz w:w="11900" w:h="16840"/>
        </w:sectPr>
      </w:pPr>
      <w:rPr/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680" w:right="89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Appendix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3: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ental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set-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distillation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ents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including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quantity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distilled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fraction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(in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1.800003" w:type="dxa"/>
      </w:tblPr>
      <w:tblGrid/>
      <w:tr>
        <w:trPr>
          <w:trHeight w:val="526" w:hRule="exact"/>
        </w:trPr>
        <w:tc>
          <w:tcPr>
            <w:tcW w:w="6097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85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54" w:right="23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F1</w:t>
            </w:r>
          </w:p>
        </w:tc>
        <w:tc>
          <w:tcPr>
            <w:tcW w:w="99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26" w:right="30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F2</w:t>
            </w:r>
          </w:p>
        </w:tc>
        <w:tc>
          <w:tcPr>
            <w:tcW w:w="104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Rest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527" w:hRule="exact"/>
        </w:trPr>
        <w:tc>
          <w:tcPr>
            <w:tcW w:w="8982" w:type="dxa"/>
            <w:gridSpan w:val="4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57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Experi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ent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Total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Volu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1000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526" w:hRule="exact"/>
        </w:trPr>
        <w:tc>
          <w:tcPr>
            <w:tcW w:w="6097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Expt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1: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(DVA-1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B0)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Blank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885" w:type="dxa"/>
            <w:gridSpan w:val="3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3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bined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526" w:hRule="exact"/>
        </w:trPr>
        <w:tc>
          <w:tcPr>
            <w:tcW w:w="6097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Expt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1: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(DVA-1-Bl1)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Blank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3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107</w:t>
            </w:r>
          </w:p>
        </w:tc>
        <w:tc>
          <w:tcPr>
            <w:tcW w:w="2035" w:type="dxa"/>
            <w:gridSpan w:val="2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2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893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bined)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526" w:hRule="exact"/>
        </w:trPr>
        <w:tc>
          <w:tcPr>
            <w:tcW w:w="6097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Expt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1: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(DVA-1-Bl2)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TSS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Blank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885" w:type="dxa"/>
            <w:gridSpan w:val="3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3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bined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527" w:hRule="exact"/>
        </w:trPr>
        <w:tc>
          <w:tcPr>
            <w:tcW w:w="6097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Expt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1: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(DVA-1-V1)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SPIKE</w:t>
            </w:r>
          </w:p>
        </w:tc>
        <w:tc>
          <w:tcPr>
            <w:tcW w:w="85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3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141</w:t>
            </w:r>
          </w:p>
        </w:tc>
        <w:tc>
          <w:tcPr>
            <w:tcW w:w="99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1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230</w:t>
            </w:r>
          </w:p>
        </w:tc>
        <w:tc>
          <w:tcPr>
            <w:tcW w:w="104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3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629</w:t>
            </w:r>
          </w:p>
        </w:tc>
      </w:tr>
      <w:tr>
        <w:trPr>
          <w:trHeight w:val="526" w:hRule="exact"/>
        </w:trPr>
        <w:tc>
          <w:tcPr>
            <w:tcW w:w="6097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Expt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1: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(DVA-1-V2)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NaCl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Spike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62" w:right="24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92</w:t>
            </w:r>
          </w:p>
        </w:tc>
        <w:tc>
          <w:tcPr>
            <w:tcW w:w="99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1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288</w:t>
            </w:r>
          </w:p>
        </w:tc>
        <w:tc>
          <w:tcPr>
            <w:tcW w:w="104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3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620</w:t>
            </w:r>
          </w:p>
        </w:tc>
      </w:tr>
      <w:tr>
        <w:trPr>
          <w:trHeight w:val="526" w:hRule="exact"/>
        </w:trPr>
        <w:tc>
          <w:tcPr>
            <w:tcW w:w="6097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Expt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1: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(DVA-1-V3)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NaCl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Spike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85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4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161</w:t>
            </w:r>
          </w:p>
        </w:tc>
        <w:tc>
          <w:tcPr>
            <w:tcW w:w="99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1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343</w:t>
            </w:r>
          </w:p>
        </w:tc>
        <w:tc>
          <w:tcPr>
            <w:tcW w:w="104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3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496</w:t>
            </w:r>
          </w:p>
        </w:tc>
      </w:tr>
      <w:tr>
        <w:trPr>
          <w:trHeight w:val="527" w:hRule="exact"/>
        </w:trPr>
        <w:tc>
          <w:tcPr>
            <w:tcW w:w="6097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Expt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1: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(DVA-1-V4)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NaCl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TSS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+SPIKE</w:t>
            </w:r>
          </w:p>
        </w:tc>
        <w:tc>
          <w:tcPr>
            <w:tcW w:w="85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3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165</w:t>
            </w:r>
          </w:p>
        </w:tc>
        <w:tc>
          <w:tcPr>
            <w:tcW w:w="99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1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259</w:t>
            </w:r>
          </w:p>
        </w:tc>
        <w:tc>
          <w:tcPr>
            <w:tcW w:w="104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3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575</w:t>
            </w:r>
          </w:p>
        </w:tc>
      </w:tr>
      <w:tr>
        <w:trPr>
          <w:trHeight w:val="526" w:hRule="exact"/>
        </w:trPr>
        <w:tc>
          <w:tcPr>
            <w:tcW w:w="6097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Expt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1: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(DVA-1-R)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NaCl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TSS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+SPIKE</w:t>
            </w:r>
          </w:p>
        </w:tc>
        <w:tc>
          <w:tcPr>
            <w:tcW w:w="2885" w:type="dxa"/>
            <w:gridSpan w:val="3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1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ined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for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recovery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526" w:hRule="exact"/>
        </w:trPr>
        <w:tc>
          <w:tcPr>
            <w:tcW w:w="8982" w:type="dxa"/>
            <w:gridSpan w:val="4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63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Experi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ent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Total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Volu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800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527" w:hRule="exact"/>
        </w:trPr>
        <w:tc>
          <w:tcPr>
            <w:tcW w:w="6097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Expt.2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5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(DVA-2-1)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24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NaCl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BLANK</w:t>
            </w:r>
          </w:p>
        </w:tc>
        <w:tc>
          <w:tcPr>
            <w:tcW w:w="85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61" w:right="24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70</w:t>
            </w:r>
          </w:p>
        </w:tc>
        <w:tc>
          <w:tcPr>
            <w:tcW w:w="99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1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280</w:t>
            </w:r>
          </w:p>
        </w:tc>
        <w:tc>
          <w:tcPr>
            <w:tcW w:w="104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3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450</w:t>
            </w:r>
          </w:p>
        </w:tc>
      </w:tr>
      <w:tr>
        <w:trPr>
          <w:trHeight w:val="526" w:hRule="exact"/>
        </w:trPr>
        <w:tc>
          <w:tcPr>
            <w:tcW w:w="6097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Expt.2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5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(DVA-2-2)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Brisbane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River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BLANK</w:t>
            </w:r>
          </w:p>
        </w:tc>
        <w:tc>
          <w:tcPr>
            <w:tcW w:w="85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61" w:right="24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65</w:t>
            </w:r>
          </w:p>
        </w:tc>
        <w:tc>
          <w:tcPr>
            <w:tcW w:w="99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1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230</w:t>
            </w:r>
          </w:p>
        </w:tc>
        <w:tc>
          <w:tcPr>
            <w:tcW w:w="104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3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505</w:t>
            </w:r>
          </w:p>
        </w:tc>
      </w:tr>
      <w:tr>
        <w:trPr>
          <w:trHeight w:val="526" w:hRule="exact"/>
        </w:trPr>
        <w:tc>
          <w:tcPr>
            <w:tcW w:w="6097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Expt.2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5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(DVA-2-3)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(RO+24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NaCl+SPIKE)</w:t>
            </w:r>
          </w:p>
        </w:tc>
        <w:tc>
          <w:tcPr>
            <w:tcW w:w="85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61" w:right="24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78</w:t>
            </w:r>
          </w:p>
        </w:tc>
        <w:tc>
          <w:tcPr>
            <w:tcW w:w="99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1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231</w:t>
            </w:r>
          </w:p>
        </w:tc>
        <w:tc>
          <w:tcPr>
            <w:tcW w:w="104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3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491</w:t>
            </w:r>
          </w:p>
        </w:tc>
      </w:tr>
      <w:tr>
        <w:trPr>
          <w:trHeight w:val="527" w:hRule="exact"/>
        </w:trPr>
        <w:tc>
          <w:tcPr>
            <w:tcW w:w="6097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Expt.2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5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(DVA-2-4)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(Brisbane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River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SPIKE)</w:t>
            </w:r>
          </w:p>
        </w:tc>
        <w:tc>
          <w:tcPr>
            <w:tcW w:w="85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62" w:right="24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64</w:t>
            </w:r>
          </w:p>
        </w:tc>
        <w:tc>
          <w:tcPr>
            <w:tcW w:w="99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1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233</w:t>
            </w:r>
          </w:p>
        </w:tc>
        <w:tc>
          <w:tcPr>
            <w:tcW w:w="104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3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503</w:t>
            </w:r>
          </w:p>
        </w:tc>
      </w:tr>
      <w:tr>
        <w:trPr>
          <w:trHeight w:val="526" w:hRule="exact"/>
        </w:trPr>
        <w:tc>
          <w:tcPr>
            <w:tcW w:w="6097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Expt.2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5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(DVA-2-5)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(Brisbane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River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SPIKE)</w:t>
            </w:r>
          </w:p>
        </w:tc>
        <w:tc>
          <w:tcPr>
            <w:tcW w:w="85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62" w:right="24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84</w:t>
            </w:r>
          </w:p>
        </w:tc>
        <w:tc>
          <w:tcPr>
            <w:tcW w:w="99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1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239</w:t>
            </w:r>
          </w:p>
        </w:tc>
        <w:tc>
          <w:tcPr>
            <w:tcW w:w="104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3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477</w:t>
            </w:r>
          </w:p>
        </w:tc>
      </w:tr>
      <w:tr>
        <w:trPr>
          <w:trHeight w:val="526" w:hRule="exact"/>
        </w:trPr>
        <w:tc>
          <w:tcPr>
            <w:tcW w:w="6097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Expt.2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5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(DVA-2-6)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(RO+24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NaCl+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0.16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TSS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SPIKE)</w:t>
            </w:r>
          </w:p>
        </w:tc>
        <w:tc>
          <w:tcPr>
            <w:tcW w:w="85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61" w:right="24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86</w:t>
            </w:r>
          </w:p>
        </w:tc>
        <w:tc>
          <w:tcPr>
            <w:tcW w:w="99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1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225</w:t>
            </w:r>
          </w:p>
        </w:tc>
        <w:tc>
          <w:tcPr>
            <w:tcW w:w="104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3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489</w:t>
            </w:r>
          </w:p>
        </w:tc>
      </w:tr>
      <w:tr>
        <w:trPr>
          <w:trHeight w:val="527" w:hRule="exact"/>
        </w:trPr>
        <w:tc>
          <w:tcPr>
            <w:tcW w:w="6097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Expt.2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5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(DVA-2-7)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(RO+24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NaCl+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0.48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TSS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SPIKE)</w:t>
            </w:r>
          </w:p>
        </w:tc>
        <w:tc>
          <w:tcPr>
            <w:tcW w:w="85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61" w:right="24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86</w:t>
            </w:r>
          </w:p>
        </w:tc>
        <w:tc>
          <w:tcPr>
            <w:tcW w:w="99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1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219</w:t>
            </w:r>
          </w:p>
        </w:tc>
        <w:tc>
          <w:tcPr>
            <w:tcW w:w="104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3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495</w:t>
            </w:r>
          </w:p>
        </w:tc>
      </w:tr>
      <w:tr>
        <w:trPr>
          <w:trHeight w:val="526" w:hRule="exact"/>
        </w:trPr>
        <w:tc>
          <w:tcPr>
            <w:tcW w:w="6097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Expt.2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5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(DVA-2-8)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(RO+24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NaCl+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1.44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TSS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SPIKE)</w:t>
            </w:r>
          </w:p>
        </w:tc>
        <w:tc>
          <w:tcPr>
            <w:tcW w:w="85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61" w:right="24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75</w:t>
            </w:r>
          </w:p>
        </w:tc>
        <w:tc>
          <w:tcPr>
            <w:tcW w:w="99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1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238</w:t>
            </w:r>
          </w:p>
        </w:tc>
        <w:tc>
          <w:tcPr>
            <w:tcW w:w="104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3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487</w:t>
            </w:r>
          </w:p>
        </w:tc>
      </w:tr>
      <w:tr>
        <w:trPr>
          <w:trHeight w:val="527" w:hRule="exact"/>
        </w:trPr>
        <w:tc>
          <w:tcPr>
            <w:tcW w:w="6097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Expt.2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5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(DVA-2-9)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(RO+24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NaCl+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TSS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SPIKE)</w:t>
            </w:r>
          </w:p>
        </w:tc>
        <w:tc>
          <w:tcPr>
            <w:tcW w:w="85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3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115</w:t>
            </w:r>
          </w:p>
        </w:tc>
        <w:tc>
          <w:tcPr>
            <w:tcW w:w="99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1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233</w:t>
            </w:r>
          </w:p>
        </w:tc>
        <w:tc>
          <w:tcPr>
            <w:tcW w:w="1043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3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348</w:t>
            </w:r>
          </w:p>
        </w:tc>
      </w:tr>
    </w:tbl>
    <w:p>
      <w:pPr>
        <w:jc w:val="left"/>
        <w:spacing w:after="0"/>
        <w:sectPr>
          <w:pgMar w:header="733" w:footer="758" w:top="920" w:bottom="940" w:left="1120" w:right="1580"/>
          <w:pgSz w:w="11900" w:h="16840"/>
        </w:sectPr>
      </w:pPr>
      <w:rPr/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2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Appendix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4: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ary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ental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variations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1.400003" w:type="dxa"/>
      </w:tblPr>
      <w:tblGrid/>
      <w:tr>
        <w:trPr>
          <w:trHeight w:val="526" w:hRule="exact"/>
        </w:trPr>
        <w:tc>
          <w:tcPr>
            <w:tcW w:w="21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21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Preli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inary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Expt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1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Experi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ent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</w:t>
            </w:r>
          </w:p>
        </w:tc>
        <w:tc>
          <w:tcPr>
            <w:tcW w:w="21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3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Experi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ent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</w:t>
            </w:r>
          </w:p>
        </w:tc>
      </w:tr>
      <w:tr>
        <w:trPr>
          <w:trHeight w:val="1319" w:hRule="exact"/>
        </w:trPr>
        <w:tc>
          <w:tcPr>
            <w:tcW w:w="21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Water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used</w:t>
            </w:r>
          </w:p>
        </w:tc>
        <w:tc>
          <w:tcPr>
            <w:tcW w:w="21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ater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1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3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ater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1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3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ater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Brisbane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River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</w:t>
            </w:r>
          </w:p>
        </w:tc>
      </w:tr>
      <w:tr>
        <w:trPr>
          <w:trHeight w:val="1558" w:hRule="exact"/>
        </w:trPr>
        <w:tc>
          <w:tcPr>
            <w:tcW w:w="21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Salinity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1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8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NaCl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11"/>
              </w:rPr>
              <w:t>-1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0"/>
              </w:rPr>
            </w:r>
          </w:p>
        </w:tc>
        <w:tc>
          <w:tcPr>
            <w:tcW w:w="21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8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NaCl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11"/>
              </w:rPr>
              <w:t>-1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5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NaCl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11"/>
              </w:rPr>
              <w:t>-1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5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NaCl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11"/>
              </w:rPr>
              <w:t>-1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0"/>
              </w:rPr>
            </w:r>
          </w:p>
        </w:tc>
        <w:tc>
          <w:tcPr>
            <w:tcW w:w="21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8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NaCl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11"/>
              </w:rPr>
              <w:t>-1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1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NaCl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11"/>
              </w:rPr>
              <w:t>-1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0"/>
              </w:rPr>
            </w:r>
          </w:p>
        </w:tc>
      </w:tr>
      <w:tr>
        <w:trPr>
          <w:trHeight w:val="2074" w:hRule="exact"/>
        </w:trPr>
        <w:tc>
          <w:tcPr>
            <w:tcW w:w="21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38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Total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sus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ended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solids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1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81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11"/>
              </w:rPr>
              <w:t>-1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0"/>
              </w:rPr>
            </w:r>
          </w:p>
        </w:tc>
        <w:tc>
          <w:tcPr>
            <w:tcW w:w="21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81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11"/>
              </w:rPr>
              <w:t>-1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5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11"/>
              </w:rPr>
              <w:t>-1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0"/>
              </w:rPr>
            </w:r>
          </w:p>
        </w:tc>
        <w:tc>
          <w:tcPr>
            <w:tcW w:w="21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81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11"/>
              </w:rPr>
              <w:t>-1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5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11"/>
              </w:rPr>
              <w:t>-1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5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600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11"/>
              </w:rPr>
              <w:t>-1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0"/>
              </w:rPr>
            </w:r>
          </w:p>
          <w:p>
            <w:pPr>
              <w:spacing w:before="5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1800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11"/>
              </w:rPr>
              <w:t>-1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0"/>
              </w:rPr>
            </w:r>
          </w:p>
        </w:tc>
      </w:tr>
      <w:tr>
        <w:trPr>
          <w:trHeight w:val="802" w:hRule="exact"/>
        </w:trPr>
        <w:tc>
          <w:tcPr>
            <w:tcW w:w="21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pounds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used</w:t>
            </w:r>
          </w:p>
        </w:tc>
        <w:tc>
          <w:tcPr>
            <w:tcW w:w="21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Pesticides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1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Dioxins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and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OC</w:t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pesticides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1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Dioxins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and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OC</w:t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pesticides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527" w:hRule="exact"/>
        </w:trPr>
        <w:tc>
          <w:tcPr>
            <w:tcW w:w="21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Clean-up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1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one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1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None</w:t>
            </w:r>
          </w:p>
        </w:tc>
        <w:tc>
          <w:tcPr>
            <w:tcW w:w="21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3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Minicolu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</w:t>
            </w:r>
          </w:p>
        </w:tc>
      </w:tr>
      <w:tr>
        <w:trPr>
          <w:trHeight w:val="803" w:hRule="exact"/>
        </w:trPr>
        <w:tc>
          <w:tcPr>
            <w:tcW w:w="21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Instru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ental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Analysis</w:t>
            </w:r>
          </w:p>
        </w:tc>
        <w:tc>
          <w:tcPr>
            <w:tcW w:w="213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GC-ECD</w:t>
            </w:r>
          </w:p>
        </w:tc>
        <w:tc>
          <w:tcPr>
            <w:tcW w:w="21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18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GC-ECD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and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GC-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MS</w:t>
            </w:r>
          </w:p>
        </w:tc>
        <w:tc>
          <w:tcPr>
            <w:tcW w:w="213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GC-MS</w:t>
            </w:r>
          </w:p>
        </w:tc>
      </w:tr>
    </w:tbl>
    <w:p>
      <w:pPr>
        <w:jc w:val="left"/>
        <w:spacing w:after="0"/>
        <w:sectPr>
          <w:pgMar w:header="733" w:footer="758" w:top="920" w:bottom="940" w:left="1580" w:right="15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71" w:lineRule="exact"/>
        <w:ind w:left="2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Appendix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5: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Variations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ental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set-up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ation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study.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1.400003" w:type="dxa"/>
      </w:tblPr>
      <w:tblGrid/>
      <w:tr>
        <w:trPr>
          <w:trHeight w:val="286" w:hRule="exact"/>
        </w:trPr>
        <w:tc>
          <w:tcPr>
            <w:tcW w:w="11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4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9"/>
              </w:rPr>
              <w:t>Variants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71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4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1-liter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dest.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Water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30g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5"/>
              </w:rPr>
              <w:t>NaCl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56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4" w:lineRule="exact"/>
              <w:ind w:left="103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1-liter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7"/>
              </w:rPr>
              <w:t>Brisbane-River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7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7"/>
              </w:rPr>
              <w:t>w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12"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15"/>
              </w:rPr>
              <w:t>ter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1115" w:hRule="exact"/>
        </w:trPr>
        <w:tc>
          <w:tcPr>
            <w:tcW w:w="11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5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7"/>
              </w:rPr>
              <w:t>Blank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71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3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Spike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x*</w:t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Recovery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Standard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341" w:right="465" w:firstLine="-23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arm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up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60ºC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with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copper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header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(8h)</w:t>
            </w:r>
          </w:p>
        </w:tc>
        <w:tc>
          <w:tcPr>
            <w:tcW w:w="356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3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Spike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x*</w:t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Recovery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Standard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341" w:right="311" w:firstLine="-23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arm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up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60ºC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with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copper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header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(8h)</w:t>
            </w:r>
          </w:p>
        </w:tc>
      </w:tr>
      <w:tr>
        <w:trPr>
          <w:trHeight w:val="1390" w:hRule="exact"/>
        </w:trPr>
        <w:tc>
          <w:tcPr>
            <w:tcW w:w="11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5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2,4-D</w:t>
            </w:r>
          </w:p>
        </w:tc>
        <w:tc>
          <w:tcPr>
            <w:tcW w:w="371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3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Spike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x*</w:t>
            </w:r>
          </w:p>
          <w:p>
            <w:pPr>
              <w:spacing w:before="0" w:after="0" w:line="275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Recovery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Standard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2,4-D</w:t>
            </w:r>
          </w:p>
          <w:p>
            <w:pPr>
              <w:spacing w:before="0" w:after="0" w:line="240" w:lineRule="auto"/>
              <w:ind w:left="342" w:right="1178" w:firstLine="-24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arm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up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60ºC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with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copper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header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(8h)</w:t>
            </w:r>
          </w:p>
        </w:tc>
        <w:tc>
          <w:tcPr>
            <w:tcW w:w="356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3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Spike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x*</w:t>
            </w:r>
          </w:p>
          <w:p>
            <w:pPr>
              <w:spacing w:before="0" w:after="0" w:line="275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Recovery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Standard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2,4-D</w:t>
            </w:r>
          </w:p>
          <w:p>
            <w:pPr>
              <w:spacing w:before="0" w:after="0" w:line="240" w:lineRule="auto"/>
              <w:ind w:left="342" w:right="1024" w:firstLine="-24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arm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up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60ºC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with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copper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header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(8h)</w:t>
            </w:r>
          </w:p>
        </w:tc>
      </w:tr>
      <w:tr>
        <w:trPr>
          <w:trHeight w:val="1114" w:hRule="exact"/>
        </w:trPr>
        <w:tc>
          <w:tcPr>
            <w:tcW w:w="11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2" w:after="0" w:line="276" w:lineRule="exact"/>
              <w:ind w:left="102" w:right="13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2,4-D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9"/>
              </w:rPr>
              <w:t>Control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71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3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Spike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x*</w:t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Recovery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Standard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2,4-D</w:t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Stay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for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8h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without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heading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56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3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Spike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x*</w:t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Recovery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Standard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2,4-D</w:t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Stay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for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8h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without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heading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1390" w:hRule="exact"/>
        </w:trPr>
        <w:tc>
          <w:tcPr>
            <w:tcW w:w="11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5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1"/>
              </w:rPr>
              <w:t>2,4,5-T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71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3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Spike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x*</w:t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Recovery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Standard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2,4,5-T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341" w:right="465" w:firstLine="-23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arm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up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60ºC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with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copper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header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(8h)</w:t>
            </w:r>
          </w:p>
        </w:tc>
        <w:tc>
          <w:tcPr>
            <w:tcW w:w="356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3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Spike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x*</w:t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Recovery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Standard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2,4,5-T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341" w:right="311" w:firstLine="-23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arm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up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60ºC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with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copper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header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(8h)</w:t>
            </w:r>
          </w:p>
        </w:tc>
      </w:tr>
      <w:tr>
        <w:trPr>
          <w:trHeight w:val="1115" w:hRule="exact"/>
        </w:trPr>
        <w:tc>
          <w:tcPr>
            <w:tcW w:w="11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2" w:after="0" w:line="276" w:lineRule="exact"/>
              <w:ind w:left="102" w:right="13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1"/>
              </w:rPr>
              <w:t>2,4,5-T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1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9"/>
              </w:rPr>
              <w:t>Control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71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3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Spike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x*</w:t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Recovery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Standard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2,4,5-T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Stay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for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8h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without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heading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56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3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Spike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x*</w:t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Recovery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Standard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2,4,5-T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Stay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for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8h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without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heading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1666" w:hRule="exact"/>
        </w:trPr>
        <w:tc>
          <w:tcPr>
            <w:tcW w:w="11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4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2,4-D</w:t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11"/>
              </w:rPr>
              <w:t>and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1"/>
              </w:rPr>
              <w:t>2,4,5-T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71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Spike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x*</w:t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Recovery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Standard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2,4-D</w:t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2,4,5-T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281" w:right="465" w:firstLine="-17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arm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up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60ºC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with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copper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header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(8h)</w:t>
            </w:r>
          </w:p>
        </w:tc>
        <w:tc>
          <w:tcPr>
            <w:tcW w:w="356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Spike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x*</w:t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Recovery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Standard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2,4-D</w:t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2,4,5-T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281" w:right="311" w:firstLine="-17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arm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up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60ºC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with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copper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header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(8h)</w:t>
            </w:r>
          </w:p>
        </w:tc>
      </w:tr>
      <w:tr>
        <w:trPr>
          <w:trHeight w:val="1728" w:hRule="exact"/>
        </w:trPr>
        <w:tc>
          <w:tcPr>
            <w:tcW w:w="11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5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2,4-D</w:t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11"/>
              </w:rPr>
              <w:t>and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13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1"/>
              </w:rPr>
              <w:t>2,4,5-T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1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9"/>
              </w:rPr>
              <w:t>Control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71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3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Spike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x*</w:t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Recovery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Standard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2,4-D</w:t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2,4,5-T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Stay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for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8h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without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heading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56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3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Spike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x*</w:t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Recovery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Standard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2,4-D</w:t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2,4,5-T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Stay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for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8h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without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heading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</w:tbl>
    <w:p>
      <w:pPr>
        <w:spacing w:before="0" w:after="0" w:line="267" w:lineRule="exact"/>
        <w:ind w:left="2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*Spike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Mix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=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50%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Internal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Standard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Solution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16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%Supple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Internal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Standard/Solution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733" w:footer="758" w:top="920" w:bottom="940" w:left="15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APPENDI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II: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Mar w:header="733" w:footer="758" w:top="920" w:bottom="940" w:left="1680" w:right="166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3" w:after="0" w:line="240" w:lineRule="auto"/>
        <w:ind w:left="1497" w:right="1492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Appendix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II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REVIEW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NIC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TOXIC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8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219" w:right="3213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Jack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2002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20" w:right="22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National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Research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Centre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tal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Toxicology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(EnTox),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University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20" w:right="719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Queensland.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20" w:right="449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further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ation: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hyperlink r:id="rId57"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j.ng@uq.edu.au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</w:r>
      </w:hyperlink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452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Sources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environment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10" w:lineRule="atLeast"/>
        <w:ind w:left="120" w:right="6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occurs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widely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rocks,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air,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plants,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ranks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th</w:t>
      </w:r>
      <w:r>
        <w:rPr>
          <w:rFonts w:ascii="Times New Roman" w:hAnsi="Times New Roman" w:cs="Times New Roman" w:eastAsia="Times New Roman"/>
          <w:sz w:val="16"/>
          <w:szCs w:val="16"/>
          <w:spacing w:val="29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abundance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rth’s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crust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(Cullen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1989).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ubiquitous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ent.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crust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contains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g/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highest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620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g/kg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it’s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deep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inside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core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(Zheng,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1994).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etalloid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exhibiting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ical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hysi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prop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ties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both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etallic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etallic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There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three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derivativ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color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grey,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yellow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black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respectively.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Grey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called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tallic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enic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conductor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electro-conductor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relatively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stable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eratures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ang,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44" w:lineRule="auto"/>
        <w:ind w:left="120" w:right="6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1997).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show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either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electro-positi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electro-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negative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valence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pounds.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valencies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-3,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Although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nature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extend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ental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occurs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stly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ganic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organic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either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(III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(+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spacing w:val="32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(V)</w:t>
      </w:r>
      <w:r>
        <w:rPr>
          <w:rFonts w:ascii="Times New Roman" w:hAnsi="Times New Roman" w:cs="Times New Roman" w:eastAsia="Times New Roman"/>
          <w:sz w:val="16"/>
          <w:szCs w:val="16"/>
          <w:spacing w:val="16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+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5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spacing w:val="35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valency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state,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3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spacing w:val="38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AsF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3"/>
        </w:rPr>
        <w:t>5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31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elch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al.,1988).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gai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three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electrons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3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2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(Arsine)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when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reacted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hydro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en,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loses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five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electrons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As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-3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3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5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-3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-3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ganic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species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most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prevalent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golic,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1994;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Clifford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1994;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USEPA,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2000).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60" w:lineRule="auto"/>
        <w:ind w:left="120" w:right="7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erous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sources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anthropogenic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activities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introduce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ary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sources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include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geological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ations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rocks,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soil,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deposits,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geother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activity,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volcanic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ribute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background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base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abnor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geoche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conditions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areas.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ajor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sources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distribution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influenced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activities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include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wood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preservatives,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agric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nclu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s),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dustri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uses,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ning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elting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733" w:footer="758" w:top="920" w:bottom="940" w:left="1680" w:right="166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ities.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ination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depends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activity,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sources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pollution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dispersion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fate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released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(USEPA,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2000).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recent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placed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ratio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anthropogenic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spheric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inputs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60:40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(Chilver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1987).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8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Marine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freshwater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organis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usually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higher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concentrations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structure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present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background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ounding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“fish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arsenic”(organic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arsenic)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ically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physiologically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arsenate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arsenite.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curs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seawater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ainly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arsenate,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levels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approxi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ately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2µg/L.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arine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levels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high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/kg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(Shibata,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1992;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1988;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aki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1992).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360" w:lineRule="auto"/>
        <w:ind w:left="120" w:right="7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arsenicals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arine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organis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accu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lation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sised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arsenate.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accu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lation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higher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tration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anism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ental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accu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lation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astonishingly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high.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ple,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arine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algae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concentration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359" w:lineRule="auto"/>
        <w:ind w:left="120" w:right="46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51.2±14.92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/kg,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10000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gher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seawater.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fact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enic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arine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organis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indicates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6" w:after="0" w:line="360" w:lineRule="auto"/>
        <w:ind w:left="120" w:right="10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ring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transfor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60" w:lineRule="auto"/>
        <w:ind w:left="120" w:right="7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pollution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aqueous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ainly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containing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waste-water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produced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industrial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process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wastes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pollute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soil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sources.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Serious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pollution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poisoning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incidents.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1961,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Guizhuo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province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China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produ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arsenic-containing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waste-water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inated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source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caused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acute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poisoning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residents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(Zhao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1963).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Acute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toxicity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52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human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acute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ning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incidents,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-3"/>
        </w:rPr>
        <w:t>5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3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1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enic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esti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ated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range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/kg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(Vallee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1960;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nship,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1984).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dose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correspond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lethal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dose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range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70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280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50%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adults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weighing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70kg.</w:t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360" w:lineRule="auto"/>
        <w:ind w:left="120" w:right="5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non-lethal,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high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acute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doses,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gastroenterological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effects,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shock,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neuritis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(continuous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pain)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vascular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(Buchanan,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1962).</w:t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Although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certain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varies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greatly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ecies,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city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strong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relationship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status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ponent: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believed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organic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arsenicals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(Kaise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1992).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LD50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values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/kg):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arsine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ethylarsonic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(MMAA)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700-1800,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ethylarsinic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</w:t>
      </w:r>
      <w:r>
        <w:rPr>
          <w:rFonts w:ascii="Times New Roman" w:hAnsi="Times New Roman" w:cs="Times New Roman" w:eastAsia="Times New Roman"/>
          <w:sz w:val="24"/>
          <w:szCs w:val="24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(DMAA)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700-</w:t>
      </w:r>
    </w:p>
    <w:p>
      <w:pPr>
        <w:spacing w:before="5" w:after="0" w:line="360" w:lineRule="auto"/>
        <w:ind w:left="120" w:right="5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2600,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arsenobetaine&gt;10000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arsenocholi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6500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(Mellan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1956).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sequence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toxicity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potency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arsenicals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9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-3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&gt;As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+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&gt;As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5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+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&gt;R-As-X</w:t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Chronic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toxicity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15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poisoning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(arsenicosis).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reported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live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areas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gher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concentrations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burning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coal.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Arsenicosis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reported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exposed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workplace.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Skin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lesions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typical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tom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chronic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poisoning.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changes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keratosis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extre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eties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typical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poisoning.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Melanosis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lesions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changes.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Chronic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enic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isoning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causes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including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respiratory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syste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digestive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syste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cir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ulatory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syste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neural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system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renal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syste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significant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consequence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anic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cers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various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especially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skin,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lung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bladder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(ATSDR,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2000;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IPCS,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2001).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Episodes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chronic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poisonings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reported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around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America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Europe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edley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2001).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60" w:lineRule="auto"/>
        <w:ind w:left="120" w:right="5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ber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adverse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effects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rted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chro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cally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highly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arsenic.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120" w:right="5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common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sympto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ure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appear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occur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120" w:right="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5-15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years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equivalent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700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µg/day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70kg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adult.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include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alterations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devel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keratoses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lized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arily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hands,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feet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torso.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hyperpig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entation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keratoses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exposed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characteristic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eh,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1973;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Tseng,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1977).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Chronic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often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associated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rations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rolo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unction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(Morris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1974;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Nevens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al.,1990)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develop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peripheral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vascular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disease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(hardening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arteries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legs,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pain,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bness,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tingling,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infection,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gangrene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clots).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Taiwan,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black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foot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disease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severe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anifestation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Peripheral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neuropathy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present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(Hind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1977;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Southwick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1983).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increased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diabetes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(Lai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1994;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1998;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Tseng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2002).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increa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rtality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etes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rted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occupatio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exposed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Sweden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(Rah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Axelson,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1995;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1998).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enic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entering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body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lti-site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body.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Asian,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Mexican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populations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generally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hundred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crogra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reported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increased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risks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bladder,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aiwan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(Chen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1985),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Argentina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(Hopenhayn-Rich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1996)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Chile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360" w:lineRule="auto"/>
        <w:ind w:left="120" w:right="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1998).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current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evidence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suggests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risks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liver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kidney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increased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following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dose–dependent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associated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observed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aiwan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(Tseng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1968;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1977).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Tseng’s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reports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corroborating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studies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Albores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(1979)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Cebrian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(1983)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edicines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(Cuzick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1982)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pesticides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(Roth,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1956)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led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USEPA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skin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endpoint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classifying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(group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A)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route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(USEPA,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1984).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worldwide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risk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elevated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levels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(Table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).</w:t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220" w:right="152"/>
        <w:jc w:val="left"/>
        <w:tabs>
          <w:tab w:pos="13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Episodes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caused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poisonings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potential</w:t>
      </w:r>
      <w:r>
        <w:rPr>
          <w:rFonts w:ascii="Times New Roman" w:hAnsi="Times New Roman" w:cs="Times New Roman" w:eastAsia="Times New Roman"/>
          <w:sz w:val="24"/>
          <w:szCs w:val="24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ination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around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world</w:t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2.399998" w:type="dxa"/>
      </w:tblPr>
      <w:tblGrid/>
      <w:tr>
        <w:trPr>
          <w:trHeight w:val="566" w:hRule="exact"/>
        </w:trPr>
        <w:tc>
          <w:tcPr>
            <w:tcW w:w="2261" w:type="dxa"/>
            <w:tcBorders>
              <w:top w:val="single" w:sz="12.8" w:space="0" w:color="008000"/>
              <w:bottom w:val="single" w:sz="6.56" w:space="0" w:color="008000"/>
              <w:left w:val="nil" w:sz="6" w:space="0" w:color="auto"/>
              <w:right w:val="nil" w:sz="6" w:space="0" w:color="auto"/>
            </w:tcBorders>
            <w:shd w:val="clear" w:color="auto" w:fill="EFEFEF"/>
          </w:tcPr>
          <w:p>
            <w:pPr>
              <w:spacing w:before="0" w:after="0" w:line="275" w:lineRule="exact"/>
              <w:ind w:left="27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10"/>
              </w:rPr>
              <w:t>Country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6"/>
                <w:w w:val="11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8"/>
              </w:rPr>
              <w:t>Area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8" w:type="dxa"/>
            <w:tcBorders>
              <w:top w:val="single" w:sz="12.8" w:space="0" w:color="008000"/>
              <w:bottom w:val="single" w:sz="6.56" w:space="0" w:color="008000"/>
              <w:left w:val="nil" w:sz="6" w:space="0" w:color="auto"/>
              <w:right w:val="nil" w:sz="6" w:space="0" w:color="auto"/>
            </w:tcBorders>
            <w:shd w:val="clear" w:color="auto" w:fill="EFEFEF"/>
          </w:tcPr>
          <w:p>
            <w:pPr>
              <w:spacing w:before="2" w:after="0" w:line="276" w:lineRule="exact"/>
              <w:ind w:left="396" w:right="90" w:firstLine="-23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7"/>
              </w:rPr>
              <w:t>Population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7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11"/>
              </w:rPr>
              <w:t>risk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88" w:type="dxa"/>
            <w:tcBorders>
              <w:top w:val="single" w:sz="12.8" w:space="0" w:color="008000"/>
              <w:bottom w:val="single" w:sz="6.56" w:space="0" w:color="008000"/>
              <w:left w:val="nil" w:sz="6" w:space="0" w:color="auto"/>
              <w:right w:val="nil" w:sz="6" w:space="0" w:color="auto"/>
            </w:tcBorders>
            <w:shd w:val="clear" w:color="auto" w:fill="EFEFEF"/>
          </w:tcPr>
          <w:p>
            <w:pPr>
              <w:spacing w:before="2" w:after="0" w:line="276" w:lineRule="exact"/>
              <w:ind w:left="454" w:right="220" w:firstLine="-23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Sources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6"/>
              </w:rPr>
              <w:t>exposure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single" w:sz="12.8" w:space="0" w:color="008000"/>
              <w:bottom w:val="single" w:sz="6.56" w:space="0" w:color="008000"/>
              <w:left w:val="nil" w:sz="6" w:space="0" w:color="auto"/>
              <w:right w:val="nil" w:sz="6" w:space="0" w:color="auto"/>
            </w:tcBorders>
            <w:shd w:val="clear" w:color="auto" w:fill="EFEFEF"/>
          </w:tcPr>
          <w:p>
            <w:pPr>
              <w:spacing w:before="2" w:after="0" w:line="276" w:lineRule="exact"/>
              <w:ind w:left="436" w:right="136" w:firstLine="-22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3"/>
              </w:rPr>
              <w:t>Discover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3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10"/>
              </w:rPr>
              <w:t>date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639" w:type="dxa"/>
            <w:tcBorders>
              <w:top w:val="single" w:sz="12.8" w:space="0" w:color="008000"/>
              <w:bottom w:val="single" w:sz="6.56" w:space="0" w:color="008000"/>
              <w:left w:val="nil" w:sz="6" w:space="0" w:color="auto"/>
              <w:right w:val="nil" w:sz="6" w:space="0" w:color="auto"/>
            </w:tcBorders>
            <w:shd w:val="clear" w:color="auto" w:fill="EFEFEF"/>
          </w:tcPr>
          <w:p>
            <w:pPr>
              <w:spacing w:before="0" w:after="0" w:line="275" w:lineRule="exact"/>
              <w:ind w:left="30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4"/>
              </w:rPr>
              <w:t>References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287" w:hRule="exact"/>
        </w:trPr>
        <w:tc>
          <w:tcPr>
            <w:tcW w:w="2261" w:type="dxa"/>
            <w:tcBorders>
              <w:top w:val="single" w:sz="6.56" w:space="0" w:color="008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74" w:lineRule="exact"/>
              <w:ind w:left="57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Bangladesh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8" w:type="dxa"/>
            <w:tcBorders>
              <w:top w:val="single" w:sz="6.56" w:space="0" w:color="008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74" w:lineRule="exact"/>
              <w:ind w:left="18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50,000,000</w:t>
            </w:r>
          </w:p>
        </w:tc>
        <w:tc>
          <w:tcPr>
            <w:tcW w:w="1888" w:type="dxa"/>
            <w:tcBorders>
              <w:top w:val="single" w:sz="6.56" w:space="0" w:color="008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74" w:lineRule="exact"/>
              <w:ind w:left="15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water: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single" w:sz="6.56" w:space="0" w:color="008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74" w:lineRule="exact"/>
              <w:ind w:left="36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1980s</w:t>
            </w:r>
          </w:p>
        </w:tc>
        <w:tc>
          <w:tcPr>
            <w:tcW w:w="1639" w:type="dxa"/>
            <w:tcBorders>
              <w:top w:val="single" w:sz="6.56" w:space="0" w:color="008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74" w:lineRule="exact"/>
              <w:ind w:left="62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Saha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551" w:hRule="exact"/>
        </w:trPr>
        <w:tc>
          <w:tcPr>
            <w:tcW w:w="22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20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West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Bengal,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India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24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1,000,000</w:t>
            </w:r>
          </w:p>
        </w:tc>
        <w:tc>
          <w:tcPr>
            <w:tcW w:w="18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319" w:right="36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artisan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99"/>
              </w:rPr>
              <w:t>well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75" w:lineRule="exact"/>
              <w:ind w:left="114" w:right="15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99"/>
              </w:rPr>
              <w:t>water: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36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1980s</w:t>
            </w:r>
          </w:p>
        </w:tc>
        <w:tc>
          <w:tcPr>
            <w:tcW w:w="16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503" w:right="40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(1984)</w:t>
            </w:r>
          </w:p>
          <w:p>
            <w:pPr>
              <w:spacing w:before="0" w:after="0" w:line="275" w:lineRule="exact"/>
              <w:ind w:left="256" w:right="15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Chowdhury</w:t>
            </w:r>
          </w:p>
        </w:tc>
      </w:tr>
      <w:tr>
        <w:trPr>
          <w:trHeight w:val="276" w:hRule="exact"/>
        </w:trPr>
        <w:tc>
          <w:tcPr>
            <w:tcW w:w="22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8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35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artisan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well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24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al.,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(1999)</w:t>
            </w:r>
          </w:p>
        </w:tc>
      </w:tr>
      <w:tr>
        <w:trPr>
          <w:trHeight w:val="276" w:hRule="exact"/>
        </w:trPr>
        <w:tc>
          <w:tcPr>
            <w:tcW w:w="22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36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Xinjiang,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China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33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100,000</w:t>
            </w:r>
          </w:p>
        </w:tc>
        <w:tc>
          <w:tcPr>
            <w:tcW w:w="18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15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water: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36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1980s</w:t>
            </w:r>
          </w:p>
        </w:tc>
        <w:tc>
          <w:tcPr>
            <w:tcW w:w="16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574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Wang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276" w:hRule="exact"/>
        </w:trPr>
        <w:tc>
          <w:tcPr>
            <w:tcW w:w="22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8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35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artisan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well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50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(1994);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276" w:hRule="exact"/>
        </w:trPr>
        <w:tc>
          <w:tcPr>
            <w:tcW w:w="22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8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19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Cheng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(1998)</w:t>
            </w:r>
          </w:p>
        </w:tc>
      </w:tr>
      <w:tr>
        <w:trPr>
          <w:trHeight w:val="276" w:hRule="exact"/>
        </w:trPr>
        <w:tc>
          <w:tcPr>
            <w:tcW w:w="22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35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Inner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Mongolia,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33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600,000</w:t>
            </w:r>
          </w:p>
        </w:tc>
        <w:tc>
          <w:tcPr>
            <w:tcW w:w="18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15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water: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36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1990s</w:t>
            </w:r>
          </w:p>
        </w:tc>
        <w:tc>
          <w:tcPr>
            <w:tcW w:w="16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19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Cheng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(1998)</w:t>
            </w:r>
          </w:p>
        </w:tc>
      </w:tr>
      <w:tr>
        <w:trPr>
          <w:trHeight w:val="276" w:hRule="exact"/>
        </w:trPr>
        <w:tc>
          <w:tcPr>
            <w:tcW w:w="22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807" w:right="78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99"/>
              </w:rPr>
              <w:t>China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8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616" w:right="65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bores</w:t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76" w:hRule="exact"/>
        </w:trPr>
        <w:tc>
          <w:tcPr>
            <w:tcW w:w="22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37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Guizhuo,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China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39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20,000</w:t>
            </w:r>
          </w:p>
        </w:tc>
        <w:tc>
          <w:tcPr>
            <w:tcW w:w="18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28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Burning-coal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36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1950s</w:t>
            </w:r>
          </w:p>
        </w:tc>
        <w:tc>
          <w:tcPr>
            <w:tcW w:w="16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19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Cheng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(1998)</w:t>
            </w:r>
          </w:p>
        </w:tc>
      </w:tr>
      <w:tr>
        <w:trPr>
          <w:trHeight w:val="276" w:hRule="exact"/>
        </w:trPr>
        <w:tc>
          <w:tcPr>
            <w:tcW w:w="22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42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Taiwan,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China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33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200,000</w:t>
            </w:r>
          </w:p>
        </w:tc>
        <w:tc>
          <w:tcPr>
            <w:tcW w:w="18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324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Artisan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well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36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1950s</w:t>
            </w:r>
          </w:p>
        </w:tc>
        <w:tc>
          <w:tcPr>
            <w:tcW w:w="16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364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Tseng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and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276" w:hRule="exact"/>
        </w:trPr>
        <w:tc>
          <w:tcPr>
            <w:tcW w:w="22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8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21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Chiou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(1958)</w:t>
            </w:r>
          </w:p>
        </w:tc>
      </w:tr>
      <w:tr>
        <w:trPr>
          <w:trHeight w:val="276" w:hRule="exact"/>
        </w:trPr>
        <w:tc>
          <w:tcPr>
            <w:tcW w:w="22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10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Ronpibool,Thailand,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45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1,000</w:t>
            </w:r>
          </w:p>
        </w:tc>
        <w:tc>
          <w:tcPr>
            <w:tcW w:w="18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62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Water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36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1980s</w:t>
            </w:r>
          </w:p>
        </w:tc>
        <w:tc>
          <w:tcPr>
            <w:tcW w:w="16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24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Choprapwon</w:t>
            </w:r>
          </w:p>
        </w:tc>
      </w:tr>
      <w:tr>
        <w:trPr>
          <w:trHeight w:val="276" w:hRule="exact"/>
        </w:trPr>
        <w:tc>
          <w:tcPr>
            <w:tcW w:w="22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8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26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conta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inated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254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al.,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(1995;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276" w:hRule="exact"/>
        </w:trPr>
        <w:tc>
          <w:tcPr>
            <w:tcW w:w="22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8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26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tin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ning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58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2001)</w:t>
            </w:r>
          </w:p>
        </w:tc>
      </w:tr>
      <w:tr>
        <w:trPr>
          <w:trHeight w:val="276" w:hRule="exact"/>
        </w:trPr>
        <w:tc>
          <w:tcPr>
            <w:tcW w:w="22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8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602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99"/>
              </w:rPr>
              <w:t>waste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76" w:hRule="exact"/>
        </w:trPr>
        <w:tc>
          <w:tcPr>
            <w:tcW w:w="22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734" w:right="71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99"/>
              </w:rPr>
              <w:t>Mexica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33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400.000</w:t>
            </w:r>
          </w:p>
        </w:tc>
        <w:tc>
          <w:tcPr>
            <w:tcW w:w="18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184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water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41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1983</w:t>
            </w:r>
          </w:p>
        </w:tc>
        <w:tc>
          <w:tcPr>
            <w:tcW w:w="16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364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Cebrian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276" w:hRule="exact"/>
        </w:trPr>
        <w:tc>
          <w:tcPr>
            <w:tcW w:w="22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8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363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al.,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(1983)</w:t>
            </w:r>
          </w:p>
        </w:tc>
      </w:tr>
      <w:tr>
        <w:trPr>
          <w:trHeight w:val="276" w:hRule="exact"/>
        </w:trPr>
        <w:tc>
          <w:tcPr>
            <w:tcW w:w="22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833" w:right="81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99"/>
              </w:rPr>
              <w:t>Chile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33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437.000</w:t>
            </w:r>
          </w:p>
        </w:tc>
        <w:tc>
          <w:tcPr>
            <w:tcW w:w="18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18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water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41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1971</w:t>
            </w:r>
          </w:p>
        </w:tc>
        <w:tc>
          <w:tcPr>
            <w:tcW w:w="16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22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Sancha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al.,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276" w:hRule="exact"/>
        </w:trPr>
        <w:tc>
          <w:tcPr>
            <w:tcW w:w="22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8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54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(2001)</w:t>
            </w:r>
          </w:p>
        </w:tc>
      </w:tr>
      <w:tr>
        <w:trPr>
          <w:trHeight w:val="276" w:hRule="exact"/>
        </w:trPr>
        <w:tc>
          <w:tcPr>
            <w:tcW w:w="22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65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Argentina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24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2,000,000</w:t>
            </w:r>
          </w:p>
        </w:tc>
        <w:tc>
          <w:tcPr>
            <w:tcW w:w="18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184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water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33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1981</w:t>
            </w:r>
          </w:p>
        </w:tc>
        <w:tc>
          <w:tcPr>
            <w:tcW w:w="16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22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Sancha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al.,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276" w:hRule="exact"/>
        </w:trPr>
        <w:tc>
          <w:tcPr>
            <w:tcW w:w="22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8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54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(2001)</w:t>
            </w:r>
          </w:p>
        </w:tc>
      </w:tr>
      <w:tr>
        <w:trPr>
          <w:trHeight w:val="276" w:hRule="exact"/>
        </w:trPr>
        <w:tc>
          <w:tcPr>
            <w:tcW w:w="22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740" w:right="71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99"/>
              </w:rPr>
              <w:t>Bolivia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28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20,000</w:t>
            </w:r>
          </w:p>
        </w:tc>
        <w:tc>
          <w:tcPr>
            <w:tcW w:w="18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57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34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1997</w:t>
            </w:r>
          </w:p>
        </w:tc>
        <w:tc>
          <w:tcPr>
            <w:tcW w:w="16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44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Sancha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276" w:hRule="exact"/>
        </w:trPr>
        <w:tc>
          <w:tcPr>
            <w:tcW w:w="22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8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744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water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41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al.,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(2001)</w:t>
            </w:r>
          </w:p>
        </w:tc>
      </w:tr>
      <w:tr>
        <w:trPr>
          <w:trHeight w:val="276" w:hRule="exact"/>
        </w:trPr>
        <w:tc>
          <w:tcPr>
            <w:tcW w:w="22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874" w:right="85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Peru</w:t>
            </w:r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25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250,000</w:t>
            </w:r>
          </w:p>
        </w:tc>
        <w:tc>
          <w:tcPr>
            <w:tcW w:w="18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59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31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1984</w:t>
            </w:r>
          </w:p>
        </w:tc>
        <w:tc>
          <w:tcPr>
            <w:tcW w:w="16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22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Sancha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al.,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276" w:hRule="exact"/>
        </w:trPr>
        <w:tc>
          <w:tcPr>
            <w:tcW w:w="22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8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75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water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54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(2001)</w:t>
            </w:r>
          </w:p>
        </w:tc>
      </w:tr>
      <w:tr>
        <w:trPr>
          <w:trHeight w:val="276" w:hRule="exact"/>
        </w:trPr>
        <w:tc>
          <w:tcPr>
            <w:tcW w:w="22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719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Vietnam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28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illions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8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59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31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2001</w:t>
            </w:r>
          </w:p>
        </w:tc>
        <w:tc>
          <w:tcPr>
            <w:tcW w:w="16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40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Berg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al.,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276" w:hRule="exact"/>
        </w:trPr>
        <w:tc>
          <w:tcPr>
            <w:tcW w:w="22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8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75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water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60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(2001)</w:t>
            </w:r>
          </w:p>
        </w:tc>
      </w:tr>
      <w:tr>
        <w:trPr>
          <w:trHeight w:val="276" w:hRule="exact"/>
        </w:trPr>
        <w:tc>
          <w:tcPr>
            <w:tcW w:w="22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40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Western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</w:t>
            </w:r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648" w:right="61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</w:t>
            </w:r>
          </w:p>
        </w:tc>
        <w:tc>
          <w:tcPr>
            <w:tcW w:w="18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60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334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1988</w:t>
            </w:r>
          </w:p>
        </w:tc>
        <w:tc>
          <w:tcPr>
            <w:tcW w:w="16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26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Welch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al.,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276" w:hRule="exact"/>
        </w:trPr>
        <w:tc>
          <w:tcPr>
            <w:tcW w:w="22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8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76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water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554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(1988)</w:t>
            </w:r>
          </w:p>
        </w:tc>
      </w:tr>
      <w:tr>
        <w:trPr>
          <w:trHeight w:val="276" w:hRule="exact"/>
        </w:trPr>
        <w:tc>
          <w:tcPr>
            <w:tcW w:w="22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71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Hungary</w:t>
            </w:r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243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220,000</w:t>
            </w:r>
          </w:p>
        </w:tc>
        <w:tc>
          <w:tcPr>
            <w:tcW w:w="18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58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304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1974</w:t>
            </w:r>
          </w:p>
        </w:tc>
        <w:tc>
          <w:tcPr>
            <w:tcW w:w="16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22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Sancha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al.,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276" w:hRule="exact"/>
        </w:trPr>
        <w:tc>
          <w:tcPr>
            <w:tcW w:w="22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8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75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water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54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(2001)</w:t>
            </w:r>
          </w:p>
        </w:tc>
      </w:tr>
      <w:tr>
        <w:trPr>
          <w:trHeight w:val="294" w:hRule="exact"/>
        </w:trPr>
        <w:tc>
          <w:tcPr>
            <w:tcW w:w="226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69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Ro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ania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4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27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36.000</w:t>
            </w:r>
          </w:p>
        </w:tc>
        <w:tc>
          <w:tcPr>
            <w:tcW w:w="188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600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3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334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2001</w:t>
            </w:r>
          </w:p>
        </w:tc>
        <w:tc>
          <w:tcPr>
            <w:tcW w:w="163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63" w:lineRule="exact"/>
              <w:ind w:left="22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Gurzau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al.,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</w:tbl>
    <w:p>
      <w:pPr>
        <w:spacing w:before="0" w:after="0" w:line="240" w:lineRule="exact"/>
        <w:ind w:left="108" w:right="-20"/>
        <w:jc w:val="left"/>
        <w:tabs>
          <w:tab w:pos="4200" w:val="left"/>
          <w:tab w:pos="7540" w:val="left"/>
          <w:tab w:pos="86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</w:rPr>
      </w:r>
      <w:r>
        <w:rPr>
          <w:rFonts w:ascii="Times New Roman" w:hAnsi="Times New Roman" w:cs="Times New Roman" w:eastAsia="Times New Roman"/>
          <w:sz w:val="24"/>
          <w:szCs w:val="24"/>
          <w:u w:val="thick" w:color="008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u w:val="thick" w:color="008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u w:val="thick" w:color="008000"/>
        </w:rPr>
      </w:r>
      <w:r>
        <w:rPr>
          <w:rFonts w:ascii="Times New Roman" w:hAnsi="Times New Roman" w:cs="Times New Roman" w:eastAsia="Times New Roman"/>
          <w:sz w:val="24"/>
          <w:szCs w:val="24"/>
          <w:w w:val="99"/>
          <w:u w:val="thick" w:color="0080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w w:val="99"/>
          <w:u w:val="thick" w:color="008000"/>
        </w:rPr>
      </w:r>
      <w:r>
        <w:rPr>
          <w:rFonts w:ascii="Times New Roman" w:hAnsi="Times New Roman" w:cs="Times New Roman" w:eastAsia="Times New Roman"/>
          <w:sz w:val="24"/>
          <w:szCs w:val="24"/>
          <w:w w:val="100"/>
          <w:u w:val="thick" w:color="008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w w:val="100"/>
          <w:u w:val="thick" w:color="008000"/>
        </w:rPr>
      </w:r>
      <w:r>
        <w:rPr>
          <w:rFonts w:ascii="Times New Roman" w:hAnsi="Times New Roman" w:cs="Times New Roman" w:eastAsia="Times New Roman"/>
          <w:sz w:val="24"/>
          <w:szCs w:val="24"/>
          <w:w w:val="100"/>
          <w:u w:val="thick" w:color="008000"/>
        </w:rPr>
        <w:t>(b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u w:val="thick" w:color="0080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u w:val="thick" w:color="008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thick" w:color="0080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thick" w:color="008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thick" w:color="008000"/>
        </w:rPr>
        <w:t>es)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thick" w:color="008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thick" w:color="008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thick" w:color="008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thick" w:color="008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thick" w:color="008000"/>
        </w:rPr>
        <w:t>(2001)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thick" w:color="008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thick" w:color="0080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thick" w:color="0080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thick" w:color="0080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360" w:lineRule="auto"/>
        <w:ind w:left="220" w:right="1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Recently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Berg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(200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rted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cases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high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levels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ination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alluvial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tract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River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Vietn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passes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city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Hanoi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surrounding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rural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districts.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average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concentrati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ground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159µg/L,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varied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3050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µg/L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rural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ground</w:t>
      </w:r>
    </w:p>
    <w:p>
      <w:pPr>
        <w:jc w:val="both"/>
        <w:spacing w:after="0"/>
        <w:sectPr>
          <w:pgMar w:header="733" w:footer="758" w:top="920" w:bottom="940" w:left="1580" w:right="15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360" w:lineRule="auto"/>
        <w:ind w:left="120" w:right="5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private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scale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bores.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affected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rural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area,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groundwater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directly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average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concentration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430</w:t>
      </w:r>
    </w:p>
    <w:p>
      <w:pPr>
        <w:spacing w:before="5" w:after="0" w:line="240" w:lineRule="auto"/>
        <w:ind w:left="120" w:right="5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µg/L.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high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concentrations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ound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bores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(48%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µg/L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120" w:right="5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20%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150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µg/L)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indicate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veral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illion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eople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untreated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groundwater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ght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considerable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chronic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poisoning.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[The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recommended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guideline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535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Toxicity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organic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arsenicals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9" w:lineRule="auto"/>
        <w:ind w:left="120" w:right="4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ists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vary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occu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ence.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portant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consider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exert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exposed.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dver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effects;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(As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+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ate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(As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+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most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prevalent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toxic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found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water.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Volatile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pounds,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arsine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(As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-3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very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toxic;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however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arsine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found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food.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Moreover,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organic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enobetaine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arsenocholine)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found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fish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shellfish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seem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little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toxicity.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14" w:lineRule="exact"/>
        <w:ind w:left="120" w:right="4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Previous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udies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indicated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nic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enicals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ethylation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etabolites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senic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hundreds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likely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produce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genetic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changes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cells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ganic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enic.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cals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reactive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tissues,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cells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easily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excreted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urine.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rece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observations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researchers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challenged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ethylation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detoxification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echanism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(Petrick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2000).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authors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organic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nic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ethylarsonous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(MM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III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toxic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enite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Chang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Hepatocytes.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ean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-3"/>
        </w:rPr>
        <w:t>5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3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spacing w:val="29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based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LDH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(leakage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lactate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dehydrogenase)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phosphate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edia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6µM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III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68µM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arsenite.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Using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assay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+</w:t>
      </w:r>
      <w:r>
        <w:rPr>
          <w:rFonts w:ascii="Times New Roman" w:hAnsi="Times New Roman" w:cs="Times New Roman" w:eastAsia="Times New Roman"/>
          <w:sz w:val="16"/>
          <w:szCs w:val="16"/>
          <w:spacing w:val="31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leakage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phosphate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edia,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LC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-3"/>
        </w:rPr>
        <w:t>5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3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spacing w:val="26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6.3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µM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III</w:t>
      </w:r>
      <w:r>
        <w:rPr>
          <w:rFonts w:ascii="Times New Roman" w:hAnsi="Times New Roman" w:cs="Times New Roman" w:eastAsia="Times New Roman"/>
          <w:sz w:val="16"/>
          <w:szCs w:val="16"/>
          <w:spacing w:val="29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19.8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µM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arsenite.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ean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-3"/>
        </w:rPr>
        <w:t>5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3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spacing w:val="26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based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XTT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[the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tetrazolium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salt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2,3-bis(2-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ethoxy-4-nitro-5-sul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ophenyl)-2H-tetrazoliu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-</w:t>
      </w:r>
    </w:p>
    <w:p>
      <w:pPr>
        <w:spacing w:before="72" w:after="0" w:line="24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5-carboxanilide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inner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salt]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phosphate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edia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13.6µM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III</w:t>
      </w:r>
      <w:r>
        <w:rPr>
          <w:rFonts w:ascii="Times New Roman" w:hAnsi="Times New Roman" w:cs="Times New Roman" w:eastAsia="Times New Roman"/>
          <w:sz w:val="16"/>
          <w:szCs w:val="16"/>
          <w:spacing w:val="20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164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µM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arsenite.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cyt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ity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assays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llowing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order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toxicity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Chang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Hepatocytes: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40" w:lineRule="auto"/>
        <w:ind w:left="1680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MMA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III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&gt;arsenite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&gt;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ate&gt;MM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=DM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2" w:lineRule="auto"/>
        <w:ind w:left="120" w:right="4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onstrate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III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ediate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ethylation,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highly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toxic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again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raise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question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whether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ethylation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inorga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enic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detoxication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process.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III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(Mono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ethylarsonous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acid)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detected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exposed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(Aposhian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2000).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speciation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technique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eight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pounds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(special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phasi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identification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quantification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19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II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present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biological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developed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Ma,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1997).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observations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(Styblo</w:t>
      </w:r>
      <w:r>
        <w:rPr>
          <w:rFonts w:ascii="Times New Roman" w:hAnsi="Times New Roman" w:cs="Times New Roman" w:eastAsia="Times New Roman"/>
          <w:sz w:val="24"/>
          <w:szCs w:val="24"/>
          <w:spacing w:val="6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1998;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Petrick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2000)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organic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III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spacing w:val="32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toxic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arsen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indic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(1)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concerning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urinary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profiles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arsenic-exposed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must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deter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III</w:t>
      </w:r>
      <w:r>
        <w:rPr>
          <w:rFonts w:ascii="Times New Roman" w:hAnsi="Times New Roman" w:cs="Times New Roman" w:eastAsia="Times New Roman"/>
          <w:sz w:val="16"/>
          <w:szCs w:val="16"/>
          <w:spacing w:val="38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concentratio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(2)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evio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ies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urinary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profiles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dealing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exposed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need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re-exa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ned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re-evalua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ed,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(3)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since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III</w:t>
      </w:r>
      <w:r>
        <w:rPr>
          <w:rFonts w:ascii="Times New Roman" w:hAnsi="Times New Roman" w:cs="Times New Roman" w:eastAsia="Times New Roman"/>
          <w:sz w:val="16"/>
          <w:szCs w:val="16"/>
          <w:spacing w:val="32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more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toxic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senite,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re-exa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needed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hypotheses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hold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ethylation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detoxic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process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inorg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nic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enic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23" w:after="0" w:line="360" w:lineRule="auto"/>
        <w:ind w:left="120" w:right="5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enite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ajor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toxicity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carcinogenicity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53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Mass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(2001)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reported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III</w:t>
      </w:r>
      <w:r>
        <w:rPr>
          <w:rFonts w:ascii="Times New Roman" w:hAnsi="Times New Roman" w:cs="Times New Roman" w:eastAsia="Times New Roman"/>
          <w:sz w:val="16"/>
          <w:szCs w:val="16"/>
          <w:spacing w:val="27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386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fold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potent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III</w:t>
      </w:r>
      <w:r>
        <w:rPr>
          <w:rFonts w:ascii="Times New Roman" w:hAnsi="Times New Roman" w:cs="Times New Roman" w:eastAsia="Times New Roman"/>
          <w:sz w:val="16"/>
          <w:szCs w:val="16"/>
          <w:spacing w:val="27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summarised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genotoxicity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pot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ncies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ethylated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arsenicals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vitro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(sin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gel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assay)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follows: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059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&gt;MA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&gt;&gt;As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~As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&gt;MA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~D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authors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plied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ivalent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enic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ediate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etabolites.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However,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senicals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carcinogenicity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vivo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ains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unknown.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processes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etabolism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arsenicals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vivo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licated.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sever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syste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involved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processes.</w:t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Dimethylarsinic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(DM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oxidative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0"/>
        </w:rPr>
        <w:t>damage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6" w:lineRule="auto"/>
        <w:ind w:left="120" w:right="4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anaka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(1990)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presented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detailed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etabolic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pathway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oxidative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stress,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shown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1;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ethylarsine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ivalent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senic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vivo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etabolite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0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produced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process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reduction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vivo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ethylarsine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react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lecular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oxygen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-3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-3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As•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radical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superoxide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anion.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(CH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-3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-3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As•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radical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add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another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lecule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lecular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oxygen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form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-3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-3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AsOO•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radical.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hydroxyl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radical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produced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cellular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iron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transition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etals.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free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radicals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cause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age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single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strand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breaks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(See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Figure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1).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60" w:lineRule="auto"/>
        <w:ind w:left="120" w:right="11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Matsui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(1999)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report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association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8-OHdG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detected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role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oxidative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carcinogenesis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studying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cases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c–related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skin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neoplas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keratosis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cases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unrelated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Bowen’s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disease.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levels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Hydroxy-2’-deoxyguanosine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significa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tly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higher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arsenic-related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neoplas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arsenic–unrelated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wen’s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disease.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8-Hydroxy-2’-deoxyguanosine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detected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tissue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c-related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Bowen’s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9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lesions.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anaka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(2001)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reported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urinary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8-OHdG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levels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(obtained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ling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urinary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bladder)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gavaged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720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/kg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increased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levels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treat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respectively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(Ya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anaka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2001).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long-term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carcinogenesis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hepatic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360" w:lineRule="auto"/>
        <w:ind w:left="120" w:right="42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8-OHdG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levels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increas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DMA-treated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rats,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sugg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sting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elevated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free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radical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attack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anibuchi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1997).</w:t>
      </w:r>
    </w:p>
    <w:p>
      <w:pPr>
        <w:jc w:val="left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74" w:lineRule="exact"/>
        <w:ind w:left="2566" w:right="-20"/>
        <w:jc w:val="left"/>
        <w:tabs>
          <w:tab w:pos="3060" w:val="left"/>
        </w:tabs>
        <w:rPr>
          <w:rFonts w:ascii="Times New Roman" w:hAnsi="Times New Roman" w:cs="Times New Roman" w:eastAsia="Times New Roman"/>
          <w:sz w:val="25"/>
          <w:szCs w:val="2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6.23999pt;margin-top:7.232427pt;width:17.866803pt;height:12.7971pt;mso-position-horizontal-relative:page;mso-position-vertical-relative:paragraph;z-index:-9377" type="#_x0000_t202" filled="f" stroked="f">
            <v:textbox inset="0,0,0,0">
              <w:txbxContent>
                <w:p>
                  <w:pPr>
                    <w:spacing w:before="0" w:after="0" w:line="256" w:lineRule="exact"/>
                    <w:ind w:right="-78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spacing w:val="1"/>
                      <w:w w:val="102"/>
                    </w:rPr>
                    <w:t>CH</w:t>
                  </w:r>
                  <w:r>
                    <w:rPr>
                      <w:rFonts w:ascii="Times New Roman" w:hAnsi="Times New Roman" w:cs="Times New Roman" w:eastAsia="Times New Roman"/>
                      <w:sz w:val="25"/>
                      <w:szCs w:val="25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position w:val="-2"/>
        </w:rPr>
        <w:t>O-</w:t>
      </w:r>
      <w:r>
        <w:rPr>
          <w:rFonts w:ascii="Times New Roman" w:hAnsi="Times New Roman" w:cs="Times New Roman" w:eastAsia="Times New Roman"/>
          <w:sz w:val="25"/>
          <w:szCs w:val="25"/>
          <w:spacing w:val="-57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25"/>
          <w:szCs w:val="25"/>
          <w:spacing w:val="1"/>
          <w:w w:val="102"/>
          <w:position w:val="-2"/>
        </w:rPr>
        <w:t>CH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position w:val="0"/>
        </w:rPr>
      </w:r>
    </w:p>
    <w:p>
      <w:pPr>
        <w:spacing w:before="0" w:after="0" w:line="74" w:lineRule="exact"/>
        <w:ind w:left="3407" w:right="4999"/>
        <w:jc w:val="center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spacing w:val="0"/>
          <w:w w:val="103"/>
          <w:position w:val="-1"/>
        </w:rPr>
        <w:t>3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0"/>
          <w:position w:val="0"/>
        </w:rPr>
      </w:r>
    </w:p>
    <w:p>
      <w:pPr>
        <w:spacing w:before="0" w:after="0" w:line="95" w:lineRule="exact"/>
        <w:ind w:right="1862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spacing w:val="0"/>
          <w:w w:val="103"/>
        </w:rPr>
        <w:t>3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0"/>
        </w:rPr>
      </w:r>
    </w:p>
    <w:p>
      <w:pPr>
        <w:jc w:val="right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70" w:after="0" w:line="240" w:lineRule="auto"/>
        <w:ind w:right="-20"/>
        <w:jc w:val="righ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1"/>
        </w:rPr>
        <w:t>(V)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4" w:lineRule="exact"/>
        <w:ind w:right="124"/>
        <w:jc w:val="right"/>
        <w:tabs>
          <w:tab w:pos="840" w:val="left"/>
        </w:tabs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w w:val="102"/>
          <w:position w:val="-2"/>
        </w:rPr>
        <w:t>CH</w:t>
      </w:r>
      <w:r>
        <w:rPr>
          <w:rFonts w:ascii="Times New Roman" w:hAnsi="Times New Roman" w:cs="Times New Roman" w:eastAsia="Times New Roman"/>
          <w:sz w:val="25"/>
          <w:szCs w:val="25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2"/>
          <w:position w:val="-2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position w:val="0"/>
        </w:rPr>
      </w:r>
    </w:p>
    <w:p>
      <w:pPr>
        <w:spacing w:before="0" w:after="0" w:line="90" w:lineRule="exact"/>
        <w:ind w:right="752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spacing w:val="0"/>
          <w:w w:val="103"/>
        </w:rPr>
        <w:t>3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0"/>
        </w:rPr>
      </w:r>
    </w:p>
    <w:p>
      <w:pPr>
        <w:spacing w:before="77" w:after="0" w:line="240" w:lineRule="auto"/>
        <w:ind w:left="642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position w:val="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(III)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2"/>
          <w:position w:val="1"/>
        </w:rPr>
        <w:t>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position w:val="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64" w:lineRule="exact"/>
        <w:ind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1"/>
          <w:w w:val="102"/>
          <w:position w:val="-2"/>
        </w:rPr>
        <w:t>CH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position w:val="0"/>
        </w:rPr>
      </w:r>
    </w:p>
    <w:p>
      <w:pPr>
        <w:spacing w:before="0" w:after="0" w:line="92" w:lineRule="exact"/>
        <w:ind w:left="356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spacing w:val="0"/>
          <w:w w:val="103"/>
          <w:position w:val="1"/>
        </w:rPr>
        <w:t>3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00" w:h="16840"/>
          <w:pgMar w:top="1380" w:bottom="280" w:left="1680" w:right="1680"/>
          <w:cols w:num="2" w:equalWidth="0">
            <w:col w:w="3666" w:space="1210"/>
            <w:col w:w="3664"/>
          </w:cols>
        </w:sectPr>
      </w:pPr>
      <w:rPr/>
    </w:p>
    <w:p>
      <w:pPr>
        <w:spacing w:before="0" w:after="0" w:line="206" w:lineRule="exact"/>
        <w:ind w:left="1710" w:right="-68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DI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8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THYL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6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SINIC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4" w:lineRule="exact"/>
        <w:ind w:left="171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4"/>
        </w:rPr>
        <w:t>(DM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4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6" w:lineRule="exact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7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METHYL</w:t>
      </w:r>
      <w:r>
        <w:rPr>
          <w:rFonts w:ascii="Times New Roman" w:hAnsi="Times New Roman" w:cs="Times New Roman" w:eastAsia="Times New Roman"/>
          <w:sz w:val="18"/>
          <w:szCs w:val="18"/>
          <w:spacing w:val="14"/>
          <w:w w:val="10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ARSINE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4" w:lineRule="exact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w w:val="104"/>
        </w:rPr>
        <w:t>(GA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4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type w:val="continuous"/>
          <w:pgSz w:w="11900" w:h="16840"/>
          <w:pgMar w:top="1380" w:bottom="280" w:left="1680" w:right="1680"/>
          <w:cols w:num="2" w:equalWidth="0">
            <w:col w:w="3562" w:space="1313"/>
            <w:col w:w="3665"/>
          </w:cols>
        </w:sectPr>
      </w:pPr>
      <w:rPr/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0" w:after="0" w:line="204" w:lineRule="exact"/>
        <w:ind w:left="453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RADIC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PRODUCTI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2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2" w:after="0" w:line="264" w:lineRule="exact"/>
        <w:ind w:left="3144" w:right="494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1"/>
          <w:w w:val="102"/>
          <w:position w:val="-2"/>
        </w:rPr>
        <w:t>CH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position w:val="0"/>
        </w:rPr>
      </w:r>
    </w:p>
    <w:p>
      <w:pPr>
        <w:spacing w:before="0" w:after="0" w:line="92" w:lineRule="exact"/>
        <w:ind w:left="3511" w:right="4894"/>
        <w:jc w:val="center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spacing w:val="0"/>
          <w:w w:val="103"/>
          <w:position w:val="1"/>
        </w:rPr>
        <w:t>3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0"/>
          <w:position w:val="0"/>
        </w:rPr>
      </w:r>
    </w:p>
    <w:p>
      <w:pPr>
        <w:spacing w:before="0" w:after="0" w:line="346" w:lineRule="exact"/>
        <w:ind w:right="2260"/>
        <w:jc w:val="right"/>
        <w:tabs>
          <w:tab w:pos="3320" w:val="left"/>
        </w:tabs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position w:val="5"/>
        </w:rPr>
        <w:t>As</w:t>
      </w:r>
      <w:r>
        <w:rPr>
          <w:rFonts w:ascii="Times New Roman" w:hAnsi="Times New Roman" w:cs="Times New Roman" w:eastAsia="Times New Roman"/>
          <w:sz w:val="25"/>
          <w:szCs w:val="25"/>
          <w:spacing w:val="-57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position w:val="5"/>
        </w:rPr>
        <w:tab/>
      </w:r>
      <w:r>
        <w:rPr>
          <w:rFonts w:ascii="Times New Roman" w:hAnsi="Times New Roman" w:cs="Times New Roman" w:eastAsia="Times New Roman"/>
          <w:sz w:val="25"/>
          <w:szCs w:val="25"/>
          <w:spacing w:val="1"/>
          <w:w w:val="102"/>
          <w:position w:val="-4"/>
        </w:rPr>
        <w:t>CH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position w:val="0"/>
        </w:rPr>
      </w:r>
    </w:p>
    <w:p>
      <w:pPr>
        <w:spacing w:before="0" w:after="0" w:line="90" w:lineRule="exact"/>
        <w:ind w:right="2204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spacing w:val="0"/>
          <w:w w:val="103"/>
          <w:position w:val="1"/>
        </w:rPr>
        <w:t>3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0"/>
          <w:position w:val="0"/>
        </w:rPr>
      </w:r>
    </w:p>
    <w:p>
      <w:pPr>
        <w:spacing w:before="65" w:after="0" w:line="149" w:lineRule="auto"/>
        <w:ind w:left="1882" w:right="2778" w:firstLine="1198"/>
        <w:jc w:val="left"/>
        <w:tabs>
          <w:tab w:pos="5320" w:val="left"/>
        </w:tabs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-59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5"/>
          <w:szCs w:val="25"/>
          <w:spacing w:val="-1"/>
          <w:w w:val="102"/>
        </w:rPr>
        <w:t>As•</w:t>
      </w:r>
      <w:r>
        <w:rPr>
          <w:rFonts w:ascii="Times New Roman" w:hAnsi="Times New Roman" w:cs="Times New Roman" w:eastAsia="Times New Roman"/>
          <w:sz w:val="25"/>
          <w:szCs w:val="25"/>
          <w:spacing w:val="-1"/>
          <w:w w:val="10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2"/>
        </w:rPr>
        <w:t>CH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</w:r>
    </w:p>
    <w:p>
      <w:pPr>
        <w:spacing w:before="0" w:after="0" w:line="88" w:lineRule="exact"/>
        <w:ind w:left="2237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spacing w:val="0"/>
          <w:w w:val="103"/>
        </w:rPr>
        <w:t>3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0"/>
        </w:rPr>
      </w:r>
    </w:p>
    <w:p>
      <w:pPr>
        <w:jc w:val="left"/>
        <w:spacing w:after="0"/>
        <w:sectPr>
          <w:type w:val="continuous"/>
          <w:pgSz w:w="11900" w:h="16840"/>
          <w:pgMar w:top="1380" w:bottom="280" w:left="1680" w:right="1680"/>
        </w:sectPr>
      </w:pPr>
      <w:rPr/>
    </w:p>
    <w:p>
      <w:pPr>
        <w:spacing w:before="0" w:after="0" w:line="274" w:lineRule="exact"/>
        <w:ind w:right="-20"/>
        <w:jc w:val="righ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102"/>
        </w:rPr>
        <w:t>O•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20" w:lineRule="atLeast"/>
        <w:ind w:left="1710" w:right="203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DI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8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8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THYL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SENIC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PERO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8"/>
        </w:rPr>
        <w:t>X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6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6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DICAL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72" w:after="0" w:line="264" w:lineRule="exact"/>
        <w:ind w:left="218" w:right="3333"/>
        <w:jc w:val="center"/>
        <w:rPr>
          <w:rFonts w:ascii="Times New Roman" w:hAnsi="Times New Roman" w:cs="Times New Roman" w:eastAsia="Times New Roman"/>
          <w:sz w:val="25"/>
          <w:szCs w:val="2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5"/>
          <w:szCs w:val="25"/>
          <w:spacing w:val="1"/>
          <w:w w:val="102"/>
          <w:position w:val="-2"/>
        </w:rPr>
        <w:t>CH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position w:val="0"/>
        </w:rPr>
      </w:r>
    </w:p>
    <w:p>
      <w:pPr>
        <w:spacing w:before="0" w:after="0" w:line="92" w:lineRule="exact"/>
        <w:ind w:left="613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spacing w:val="0"/>
          <w:w w:val="103"/>
          <w:position w:val="1"/>
        </w:rPr>
        <w:t>3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0"/>
          <w:position w:val="0"/>
        </w:rPr>
      </w:r>
    </w:p>
    <w:p>
      <w:pPr>
        <w:spacing w:before="83" w:after="0" w:line="240" w:lineRule="auto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w w:val="108"/>
        </w:rPr>
        <w:t>DI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8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1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8"/>
        </w:rPr>
        <w:t>THYLARSENIC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4" w:lineRule="exact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w w:val="106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6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</w:rPr>
        <w:t>DICAL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jc w:val="left"/>
        <w:spacing w:after="0"/>
        <w:sectPr>
          <w:type w:val="continuous"/>
          <w:pgSz w:w="11900" w:h="16840"/>
          <w:pgMar w:top="1380" w:bottom="280" w:left="1680" w:right="1680"/>
          <w:cols w:num="2" w:equalWidth="0">
            <w:col w:w="3868" w:space="666"/>
            <w:col w:w="4006"/>
          </w:cols>
        </w:sectPr>
      </w:pPr>
      <w:rPr/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1" w:after="0" w:line="274" w:lineRule="exact"/>
        <w:ind w:left="2437" w:right="-20"/>
        <w:jc w:val="left"/>
        <w:tabs>
          <w:tab w:pos="5000" w:val="left"/>
        </w:tabs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position w:val="-2"/>
        </w:rPr>
        <w:t>O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-1"/>
          <w:w w:val="100"/>
          <w:position w:val="-2"/>
        </w:rPr>
        <w:t>־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position w:val="-2"/>
        </w:rPr>
        <w:t>•</w:t>
      </w:r>
      <w:r>
        <w:rPr>
          <w:rFonts w:ascii="Times New Roman" w:hAnsi="Times New Roman" w:cs="Times New Roman" w:eastAsia="Times New Roman"/>
          <w:sz w:val="25"/>
          <w:szCs w:val="25"/>
          <w:spacing w:val="-59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2"/>
          <w:position w:val="-2"/>
        </w:rPr>
        <w:t>HO•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position w:val="0"/>
        </w:rPr>
      </w:r>
    </w:p>
    <w:p>
      <w:pPr>
        <w:spacing w:before="0" w:after="0" w:line="92" w:lineRule="exact"/>
        <w:ind w:left="2622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spacing w:val="0"/>
          <w:w w:val="103"/>
          <w:position w:val="1"/>
        </w:rPr>
        <w:t>2</w:t>
      </w:r>
      <w:r>
        <w:rPr>
          <w:rFonts w:ascii="Times New Roman" w:hAnsi="Times New Roman" w:cs="Times New Roman" w:eastAsia="Times New Roman"/>
          <w:sz w:val="11"/>
          <w:szCs w:val="11"/>
          <w:spacing w:val="0"/>
          <w:w w:val="100"/>
          <w:position w:val="0"/>
        </w:rPr>
      </w:r>
    </w:p>
    <w:p>
      <w:pPr>
        <w:spacing w:before="0" w:after="0" w:line="197" w:lineRule="exact"/>
        <w:ind w:left="1795" w:right="-20"/>
        <w:jc w:val="left"/>
        <w:tabs>
          <w:tab w:pos="45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SUPEROXI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RADIC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HY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XYL</w:t>
      </w:r>
      <w:r>
        <w:rPr>
          <w:rFonts w:ascii="Times New Roman" w:hAnsi="Times New Roman" w:cs="Times New Roman" w:eastAsia="Times New Roman"/>
          <w:sz w:val="18"/>
          <w:szCs w:val="1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2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</w:rPr>
        <w:t>DICAL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40" w:lineRule="auto"/>
        <w:ind w:left="120" w:right="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143.639999pt;margin-top:-372.920959pt;width:327.6pt;height:373.32pt;mso-position-horizontal-relative:page;mso-position-vertical-relative:paragraph;z-index:-9378" coordorigin="2873,-7458" coordsize="6552,7466">
            <v:group style="position:absolute;left:2880;top:-7451;width:6538;height:7452" coordorigin="2880,-7451" coordsize="6538,7452">
              <v:shape style="position:absolute;left:2880;top:-7451;width:6538;height:7452" coordorigin="2880,-7451" coordsize="6538,7452" path="m2880,1l9418,1,9418,-7451,2880,-7451,2880,1xe" filled="f" stroked="t" strokeweight=".72pt" strokecolor="#000000">
                <v:path arrowok="t"/>
              </v:shape>
            </v:group>
            <v:group style="position:absolute;left:5599;top:-6689;width:834;height:2" coordorigin="5599,-6689" coordsize="834,2">
              <v:shape style="position:absolute;left:5599;top:-6689;width:834;height:2" coordorigin="5599,-6689" coordsize="834,0" path="m5599,-6689l6433,-6689e" filled="f" stroked="t" strokeweight=".513pt" strokecolor="#000000">
                <v:path arrowok="t"/>
              </v:shape>
            </v:group>
            <v:group style="position:absolute;left:6430;top:-6744;width:112;height:112" coordorigin="6430,-6744" coordsize="112,112">
              <v:shape style="position:absolute;left:6430;top:-6744;width:112;height:112" coordorigin="6430,-6744" coordsize="112,112" path="m6430,-6744l6430,-6633,6541,-6689,6430,-6744e" filled="t" fillcolor="#000000" stroked="f">
                <v:path arrowok="t"/>
                <v:fill/>
              </v:shape>
            </v:group>
            <v:group style="position:absolute;left:7610;top:-6996;width:257;height:256" coordorigin="7610,-6996" coordsize="257,256">
              <v:shape style="position:absolute;left:7610;top:-6996;width:257;height:256" coordorigin="7610,-6996" coordsize="257,256" path="m7610,-6741l7867,-6996e" filled="f" stroked="t" strokeweight=".513pt" strokecolor="#000000">
                <v:path arrowok="t"/>
              </v:shape>
            </v:group>
            <v:group style="position:absolute;left:6968;top:-6486;width:257;height:256" coordorigin="6968,-6486" coordsize="257,256">
              <v:shape style="position:absolute;left:6968;top:-6486;width:257;height:256" coordorigin="6968,-6486" coordsize="257,256" path="m7225,-6486l6968,-6231e" filled="f" stroked="t" strokeweight=".513pt" strokecolor="#000000">
                <v:path arrowok="t"/>
              </v:shape>
            </v:group>
            <v:group style="position:absolute;left:6968;top:-4477;width:2;height:10" coordorigin="6968,-4477" coordsize="2,10">
              <v:shape style="position:absolute;left:6968;top:-4477;width:2;height:10" coordorigin="6968,-4477" coordsize="0,10" path="m6968,-4477l6968,-4466e" filled="f" stroked="t" strokeweight="0pt" strokecolor="#000000">
                <v:path arrowok="t"/>
              </v:shape>
            </v:group>
            <v:group style="position:absolute;left:3374;top:-5600;width:2;height:427" coordorigin="3374,-5600" coordsize="2,427">
              <v:shape style="position:absolute;left:3374;top:-5600;width:2;height:427" coordorigin="3374,-5600" coordsize="0,427" path="m3374,-5600l3374,-5172e" filled="f" stroked="t" strokeweight=".513pt" strokecolor="#000000">
                <v:path arrowok="t"/>
              </v:shape>
            </v:group>
            <v:group style="position:absolute;left:3374;top:-5213;width:5392;height:2" coordorigin="3374,-5213" coordsize="5392,2">
              <v:shape style="position:absolute;left:3374;top:-5213;width:5392;height:2" coordorigin="3374,-5213" coordsize="5392,0" path="m3374,-5213l8766,-5213e" filled="f" stroked="t" strokeweight=".513pt" strokecolor="#000000">
                <v:path arrowok="t"/>
              </v:shape>
            </v:group>
            <v:group style="position:absolute;left:8766;top:-5600;width:2;height:427" coordorigin="8766,-5600" coordsize="2,427">
              <v:shape style="position:absolute;left:8766;top:-5600;width:2;height:427" coordorigin="8766,-5600" coordsize="0,427" path="m8766,-5172l8766,-5600e" filled="f" stroked="t" strokeweight=".513pt" strokecolor="#000000">
                <v:path arrowok="t"/>
              </v:shape>
            </v:group>
            <v:group style="position:absolute;left:5941;top:-4812;width:2;height:575" coordorigin="5941,-4812" coordsize="2,575">
              <v:shape style="position:absolute;left:5941;top:-4812;width:2;height:575" coordorigin="5941,-4812" coordsize="0,575" path="m5941,-4812l5941,-4238e" filled="f" stroked="t" strokeweight=".513pt" strokecolor="#000000">
                <v:path arrowok="t"/>
              </v:shape>
            </v:group>
            <v:group style="position:absolute;left:5887;top:-4241;width:112;height:112" coordorigin="5887,-4241" coordsize="112,112">
              <v:shape style="position:absolute;left:5887;top:-4241;width:112;height:112" coordorigin="5887,-4241" coordsize="112,112" path="m5999,-4241l5887,-4241,5941,-4130,5999,-4241e" filled="t" fillcolor="#000000" stroked="f">
                <v:path arrowok="t"/>
                <v:fill/>
              </v:shape>
            </v:group>
            <v:group style="position:absolute;left:4487;top:-3874;width:342;height:256" coordorigin="4487,-3874" coordsize="342,256">
              <v:shape style="position:absolute;left:4487;top:-3874;width:342;height:256" coordorigin="4487,-3874" coordsize="342,256" path="m4487,-3618l4829,-3874e" filled="f" stroked="t" strokeweight=".513pt" strokecolor="#000000">
                <v:path arrowok="t"/>
              </v:shape>
            </v:group>
            <v:group style="position:absolute;left:3803;top:-3448;width:427;height:342" coordorigin="3803,-3448" coordsize="427,342">
              <v:shape style="position:absolute;left:3803;top:-3448;width:427;height:342" coordorigin="3803,-3448" coordsize="427,342" path="m4230,-3448l3803,-3106e" filled="f" stroked="t" strokeweight=".513pt" strokecolor="#000000">
                <v:path arrowok="t"/>
              </v:shape>
            </v:group>
            <v:group style="position:absolute;left:4487;top:-3448;width:300;height:290" coordorigin="4487,-3448" coordsize="300,290">
              <v:shape style="position:absolute;left:4487;top:-3448;width:300;height:290" coordorigin="4487,-3448" coordsize="300,290" path="m4487,-3448l4787,-3158e" filled="f" stroked="t" strokeweight=".513pt" strokecolor="#000000">
                <v:path arrowok="t"/>
              </v:shape>
            </v:group>
            <v:group style="position:absolute;left:4915;top:-3029;width:342;height:349" coordorigin="4915,-3029" coordsize="342,349">
              <v:shape style="position:absolute;left:4915;top:-3029;width:342;height:349" coordorigin="4915,-3029" coordsize="342,349" path="m4915,-3029l5257,-2680e" filled="f" stroked="t" strokeweight=".513pt" strokecolor="#000000">
                <v:path arrowok="t"/>
              </v:shape>
            </v:group>
            <v:group style="position:absolute;left:7310;top:-3448;width:257;height:257" coordorigin="7310,-3448" coordsize="257,257">
              <v:shape style="position:absolute;left:7310;top:-3448;width:257;height:257" coordorigin="7310,-3448" coordsize="257,257" path="m7310,-3191l7567,-3448e" filled="f" stroked="t" strokeweight=".513pt" strokecolor="#000000">
                <v:path arrowok="t"/>
              </v:shape>
            </v:group>
            <v:group style="position:absolute;left:6840;top:-2936;width:214;height:290" coordorigin="6840,-2936" coordsize="214,290">
              <v:shape style="position:absolute;left:6840;top:-2936;width:214;height:290" coordorigin="6840,-2936" coordsize="214,290" path="m7054,-2936l6840,-2645e" filled="f" stroked="t" strokeweight=".513pt" strokecolor="#000000">
                <v:path arrowok="t"/>
              </v:shape>
            </v:group>
            <v:group style="position:absolute;left:4744;top:-7116;width:172;height:342" coordorigin="4744,-7116" coordsize="172,342">
              <v:shape style="position:absolute;left:4744;top:-7116;width:172;height:342" coordorigin="4744,-7116" coordsize="172,342" path="m4744,-6774l4915,-7116e" filled="f" stroked="t" strokeweight=".513pt" strokecolor="#000000">
                <v:path arrowok="t"/>
              </v:shape>
            </v:group>
            <v:group style="position:absolute;left:4744;top:-6519;width:257;height:341" coordorigin="4744,-6519" coordsize="257,341">
              <v:shape style="position:absolute;left:4744;top:-6519;width:257;height:341" coordorigin="4744,-6519" coordsize="257,341" path="m4744,-6519l5000,-6178e" filled="f" stroked="t" strokeweight=".513pt" strokecolor="#000000">
                <v:path arrowok="t"/>
              </v:shape>
            </v:group>
            <v:group style="position:absolute;left:4402;top:-7116;width:172;height:342" coordorigin="4402,-7116" coordsize="172,342">
              <v:shape style="position:absolute;left:4402;top:-7116;width:172;height:342" coordorigin="4402,-7116" coordsize="172,342" path="m4573,-6774l4402,-7116e" filled="f" stroked="t" strokeweight=".513pt" strokecolor="#000000">
                <v:path arrowok="t"/>
              </v:shape>
            </v:group>
            <v:group style="position:absolute;left:4402;top:-6519;width:172;height:341" coordorigin="4402,-6519" coordsize="172,341">
              <v:shape style="position:absolute;left:4402;top:-6519;width:172;height:341" coordorigin="4402,-6519" coordsize="172,341" path="m4402,-6178l4573,-6519e" filled="f" stroked="t" strokeweight=".513pt" strokecolor="#000000">
                <v:path arrowok="t"/>
              </v:shape>
            </v:group>
            <v:group style="position:absolute;left:3246;top:-4053;width:5477;height:2" coordorigin="3246,-4053" coordsize="5477,2">
              <v:shape style="position:absolute;left:3246;top:-4053;width:5477;height:2" coordorigin="3246,-4053" coordsize="5477,0" path="m3246,-4053l8723,-4053e" filled="f" stroked="t" strokeweight=".513pt" strokecolor="#000000">
                <v:path arrowok="t"/>
              </v:shape>
            </v:group>
            <v:group style="position:absolute;left:8766;top:-4044;width:2;height:3583" coordorigin="8766,-4044" coordsize="2,3583">
              <v:shape style="position:absolute;left:8766;top:-4044;width:2;height:3583" coordorigin="8766,-4044" coordsize="0,3583" path="m8766,-4044l8766,-461e" filled="f" stroked="t" strokeweight=".513pt" strokecolor="#000000">
                <v:path arrowok="t"/>
              </v:shape>
            </v:group>
            <v:group style="position:absolute;left:3289;top:-4044;width:2;height:3668" coordorigin="3289,-4044" coordsize="2,3668">
              <v:shape style="position:absolute;left:3289;top:-4044;width:2;height:3668" coordorigin="3289,-4044" coordsize="0,3668" path="m3289,-4044l3289,-376e" filled="f" stroked="t" strokeweight=".513pt" strokecolor="#000000">
                <v:path arrowok="t"/>
              </v:shape>
            </v:group>
            <v:group style="position:absolute;left:3374;top:-376;width:5392;height:2" coordorigin="3374,-376" coordsize="5392,2">
              <v:shape style="position:absolute;left:3374;top:-376;width:5392;height:2" coordorigin="3374,-376" coordsize="5392,0" path="m3374,-376l8766,-376e" filled="f" stroked="t" strokeweight=".51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Free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radicals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1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9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reduced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ethylarsine.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nor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pathway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etabolism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generate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free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radicals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ethylarsenic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radical,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ethylarsenic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peroxy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radical,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indirectly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generate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superoxide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hydroxy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rad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cal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(from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Yamanaka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1990).</w:t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595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carcinogenicity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Evidence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being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nogenic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sufficient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based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strong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epide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iological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studies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(IARC,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1987;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IPCS,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2001).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However,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evidence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onstrate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lete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lacking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until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recently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(1998,1999)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successfully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onstrated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tumours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laboratory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chronically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years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odel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successful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odel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bility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further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in-vivo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carcinogenicity.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type w:val="continuous"/>
          <w:pgSz w:w="11900" w:h="16840"/>
          <w:pgMar w:top="1380" w:bottom="280" w:left="1680" w:right="16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9" w:after="0" w:line="240" w:lineRule="auto"/>
        <w:ind w:left="120" w:right="6703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promoter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Much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previous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evidence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suggested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oter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studies.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urinary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bladder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described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ajor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stly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excreted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etabolites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being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kept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urinary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adder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relatively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duration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continuous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urotheliu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ajor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excreted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etabolite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ingested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erous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reports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rbed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excreted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unchanged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urine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various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species.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itself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urinary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bladder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inogen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particularly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potent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oter.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indication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bladder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responsive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induced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carcinogenesis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reported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(1995;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1997).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negative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reports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enicity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vivo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ies,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showed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bladder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resulted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four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DMA-exposed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F344/DuCrj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pre-exposed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initiators.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tiple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initiators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carcinogenesis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processes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initiated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groups,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significantly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enhanced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induction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inary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bladder,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kidne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y,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liver,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thyroid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gland.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Induction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preneopla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lesions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(glutathione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transferase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placental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positi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ci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liver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tub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dneys)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gni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antly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increased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DMA-treated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(see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2).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Urinary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bladder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far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frequently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induced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carcinogenesis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studies.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Following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(1995),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least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360" w:lineRule="auto"/>
        <w:ind w:left="120" w:right="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research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achieved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result.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ple,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anibuchi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(1996)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obtained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positive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sult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bladder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initiator,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butyl-N-(4-hydroxybutyl)nitrosa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followed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week-old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F344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rats.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develop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preneoplastic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lesions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(papillo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as)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urina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bladder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enhanced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treat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dose-d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pendent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anner.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signi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ltipli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ity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(papillo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cino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as)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observed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even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concentration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(10pp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hand,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preneoplastic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lesions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observed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treated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alone.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anibuchi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Fukushi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(2000)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reported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relation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structure-activity.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work,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control,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arsenite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(17.3pp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MMA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(187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(184pp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TMAO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(182pp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respectively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N-butyl-N-(4-hydroxybutyl)nitrosa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developed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0.4,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0.3,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1.3,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3.8,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0.9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bladder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bladder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cidence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elevated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p&lt;0.05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level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ethylated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arsenicals,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clearly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active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(See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3).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Recent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shown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various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obser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arsenic-ende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induced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nicals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oter.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kidney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ajor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route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ingested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body.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etabolites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ethylated,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DMA,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MMA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TMA.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reports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etabolism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ingested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show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accu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lation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kidney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liver.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ies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rted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latively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high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accu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ingested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lung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skin.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Besid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reported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(1995)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anibuchi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(1996;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2000),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studies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report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involving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rgans.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anaka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(2001)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airless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recei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topical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application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ethlbenz(a)a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thracene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(DM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ultraviolet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(UVB),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oter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nistration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oral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papillo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induced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alone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ation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alignant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induced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ation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atypical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keratoses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treat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DMBA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UVB.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previous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report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(Ya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anaka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2000),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hairless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(Ho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HR-1)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treated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25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weeks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81" w:lineRule="exact"/>
        <w:ind w:left="120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UVB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light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2KJ/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20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twice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per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week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without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400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1000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ppm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treated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developed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ination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UVB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light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1000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ppm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induced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ouse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weeks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UVB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light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alone.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statistically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gnifica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elevations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percentage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our-bearing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occurred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UVB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treat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versus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UVB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treat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alone.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another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(Ya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anaka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1996),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ddY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initiated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nitroquinoline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1-oxide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(4NQO)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initiator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subsequently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exposed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400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ppm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25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weeks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developed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lung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described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adenocarcino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adenosqua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percentage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nodules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increased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nistration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4NQO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4NQO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alone,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4NQO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glycerol.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Further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average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nodules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mouse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significa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gher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nistered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glycerol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(known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potent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oting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activity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lung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ourigenesis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initiated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nistration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4NQO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ddY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Wanibuchi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(1997)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initiated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diethylnitrosa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(25,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100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active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oter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system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liver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carcinogenesis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based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stained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glutat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S-tra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sferase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placental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positi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foci.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atic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ODC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(Ornithine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ecarbox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it’s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activity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often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rpr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arker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activity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nistration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50ppm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recent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structure-activity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anibuchi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Fukushi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2000),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initiated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diethylnitrosa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developed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1.5,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2.5,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2.4,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2.5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glutathione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S-trans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erase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81" w:lineRule="exact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-positi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foci/c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spacing w:val="8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following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otional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regi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0" w:lineRule="auto"/>
        <w:ind w:left="120" w:right="5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control,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MMA,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DMA,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TMAO,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respective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ber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liver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foci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statistically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elevated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p&lt;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0.05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ethylated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arsenicals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(Table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Transgenic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developing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enesis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odel.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Since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echanis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rcino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esis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clear,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trans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tested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developing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anifestation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Genetically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altered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rodents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anticipation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rapid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identification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odels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holds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shortening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length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bioassay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reducing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cost.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enhance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sensitivity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odels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allow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agents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lower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releva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7" w:lineRule="auto"/>
        <w:ind w:left="120" w:right="4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p53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gene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suppression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gene,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portant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gene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preventing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occurrence.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Salim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(1999)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reported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p5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+/-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21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ce,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given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p53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heterozygous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knocko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C57BL/6T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wild-type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ale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360" w:lineRule="auto"/>
        <w:ind w:left="120" w:right="5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80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weeks.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xposure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caused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increase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bers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spontan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wild-type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earlier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induction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p53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knockout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Ornithine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decarboxylase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(ODC),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port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enzy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polya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biosynthetic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pathway,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antly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lated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ithelial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rodents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murine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skin,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shown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ODC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overexpression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provides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sufficient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condition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otion.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K6/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DC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transgenic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overexpression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targeted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hair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follicle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keratinocytes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ght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sensitive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model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identifying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genotoxic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(Chen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2000).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two-stage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carcinogenesis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K6/ODC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perfo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initiator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360" w:lineRule="auto"/>
        <w:ind w:left="120" w:right="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7,12-di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ethylbenz[a]anthracene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(DMBA,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µg,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single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application),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12-O-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tetradecanoylphorbol-13-acetate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(TPA,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µg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twice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week)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(3.6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twice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week).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Twenty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weeks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initiation,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average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20.7,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19.4,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9.7,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0.0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treat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→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TPA,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→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→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control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crea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acetone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→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respectively.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→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TPA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treat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ponded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increased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incidence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weeks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faster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DMBA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→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group.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Microscopically,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responding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treat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squa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papillo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squamous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erly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range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atypical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nuclei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(Morikawa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2000).</w:t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71" w:lineRule="exact"/>
        <w:ind w:left="10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Organic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Arsenicals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Various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Carcinogenicity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Models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3.999996" w:type="dxa"/>
      </w:tblPr>
      <w:tblGrid/>
      <w:tr>
        <w:trPr>
          <w:trHeight w:val="383" w:hRule="exact"/>
        </w:trPr>
        <w:tc>
          <w:tcPr>
            <w:tcW w:w="1256" w:type="dxa"/>
            <w:tcBorders>
              <w:top w:val="single" w:sz="12.8" w:space="0" w:color="008000"/>
              <w:bottom w:val="single" w:sz="6.56" w:space="0" w:color="008000"/>
              <w:left w:val="nil" w:sz="6" w:space="0" w:color="auto"/>
              <w:right w:val="nil" w:sz="6" w:space="0" w:color="auto"/>
            </w:tcBorders>
            <w:shd w:val="clear" w:color="auto" w:fill="EFEFEF"/>
          </w:tcPr>
          <w:p>
            <w:pPr>
              <w:spacing w:before="9" w:after="0" w:line="240" w:lineRule="auto"/>
              <w:ind w:left="272" w:right="248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5"/>
              </w:rPr>
              <w:t>Arsenical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1" w:after="0" w:line="183" w:lineRule="exact"/>
              <w:ind w:left="424" w:right="40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5"/>
              </w:rPr>
              <w:t>Type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456" w:type="dxa"/>
            <w:tcBorders>
              <w:top w:val="single" w:sz="12.8" w:space="0" w:color="008000"/>
              <w:bottom w:val="single" w:sz="6.56" w:space="0" w:color="008000"/>
              <w:left w:val="nil" w:sz="6" w:space="0" w:color="auto"/>
              <w:right w:val="nil" w:sz="6" w:space="0" w:color="auto"/>
            </w:tcBorders>
            <w:shd w:val="clear" w:color="auto" w:fill="EFEFEF"/>
          </w:tcPr>
          <w:p>
            <w:pPr>
              <w:spacing w:before="9" w:after="0" w:line="240" w:lineRule="auto"/>
              <w:ind w:left="170" w:right="159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1"/>
              </w:rPr>
              <w:t>Species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1" w:after="0" w:line="183" w:lineRule="exact"/>
              <w:ind w:left="361" w:right="35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&amp;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9"/>
              </w:rPr>
              <w:t>Strains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758" w:type="dxa"/>
            <w:tcBorders>
              <w:top w:val="single" w:sz="12.8" w:space="0" w:color="008000"/>
              <w:bottom w:val="single" w:sz="6.56" w:space="0" w:color="008000"/>
              <w:left w:val="nil" w:sz="6" w:space="0" w:color="auto"/>
              <w:right w:val="nil" w:sz="6" w:space="0" w:color="auto"/>
            </w:tcBorders>
            <w:shd w:val="clear" w:color="auto" w:fill="EFEFEF"/>
          </w:tcPr>
          <w:p>
            <w:pPr>
              <w:spacing w:before="9" w:after="0" w:line="240" w:lineRule="auto"/>
              <w:ind w:left="631" w:right="166" w:firstLine="-401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Dose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&amp;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12"/>
              </w:rPr>
              <w:t>Trea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12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6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8"/>
              </w:rPr>
              <w:t>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8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2"/>
              </w:rPr>
              <w:t>Reg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2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6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933" w:type="dxa"/>
            <w:tcBorders>
              <w:top w:val="single" w:sz="12.8" w:space="0" w:color="008000"/>
              <w:bottom w:val="single" w:sz="6.56" w:space="0" w:color="008000"/>
              <w:left w:val="nil" w:sz="6" w:space="0" w:color="auto"/>
              <w:right w:val="nil" w:sz="6" w:space="0" w:color="auto"/>
            </w:tcBorders>
            <w:shd w:val="clear" w:color="auto" w:fill="EFEFEF"/>
          </w:tcPr>
          <w:p>
            <w:pPr>
              <w:spacing w:before="9" w:after="0" w:line="240" w:lineRule="auto"/>
              <w:ind w:left="15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7"/>
              </w:rPr>
              <w:t>Exposure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1" w:after="0" w:line="183" w:lineRule="exact"/>
              <w:ind w:left="16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9"/>
              </w:rPr>
              <w:t>Duration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single" w:sz="12.8" w:space="0" w:color="008000"/>
              <w:bottom w:val="single" w:sz="6.56" w:space="0" w:color="008000"/>
              <w:left w:val="nil" w:sz="6" w:space="0" w:color="auto"/>
              <w:right w:val="nil" w:sz="6" w:space="0" w:color="auto"/>
            </w:tcBorders>
            <w:shd w:val="clear" w:color="auto" w:fill="EFEFEF"/>
          </w:tcPr>
          <w:p>
            <w:pPr>
              <w:spacing w:before="9" w:after="0" w:line="240" w:lineRule="auto"/>
              <w:ind w:left="21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7"/>
              </w:rPr>
              <w:t>Exposure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1" w:after="0" w:line="183" w:lineRule="exact"/>
              <w:ind w:left="23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w w:val="110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10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7"/>
              </w:rPr>
              <w:t>th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7"/>
              </w:rPr>
              <w:t>w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12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single" w:sz="12.8" w:space="0" w:color="008000"/>
              <w:bottom w:val="single" w:sz="6.56" w:space="0" w:color="008000"/>
              <w:left w:val="nil" w:sz="6" w:space="0" w:color="auto"/>
              <w:right w:val="nil" w:sz="6" w:space="0" w:color="auto"/>
            </w:tcBorders>
            <w:shd w:val="clear" w:color="auto" w:fill="EFEFEF"/>
          </w:tcPr>
          <w:p>
            <w:pPr>
              <w:spacing w:before="9" w:after="0" w:line="240" w:lineRule="auto"/>
              <w:ind w:left="38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5"/>
              </w:rPr>
              <w:t>Results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48" w:type="dxa"/>
            <w:tcBorders>
              <w:top w:val="single" w:sz="12.8" w:space="0" w:color="008000"/>
              <w:bottom w:val="single" w:sz="6.56" w:space="0" w:color="008000"/>
              <w:left w:val="nil" w:sz="6" w:space="0" w:color="auto"/>
              <w:right w:val="nil" w:sz="6" w:space="0" w:color="auto"/>
            </w:tcBorders>
            <w:shd w:val="clear" w:color="auto" w:fill="EFEFEF"/>
          </w:tcPr>
          <w:p>
            <w:pPr>
              <w:spacing w:before="9" w:after="0" w:line="240" w:lineRule="auto"/>
              <w:ind w:left="16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Role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87" w:type="dxa"/>
            <w:tcBorders>
              <w:top w:val="single" w:sz="12.8" w:space="0" w:color="008000"/>
              <w:bottom w:val="single" w:sz="6.56" w:space="0" w:color="008000"/>
              <w:left w:val="nil" w:sz="6" w:space="0" w:color="auto"/>
              <w:right w:val="nil" w:sz="6" w:space="0" w:color="auto"/>
            </w:tcBorders>
            <w:shd w:val="clear" w:color="auto" w:fill="EFEFEF"/>
          </w:tcPr>
          <w:p>
            <w:pPr>
              <w:spacing w:before="9" w:after="0" w:line="240" w:lineRule="auto"/>
              <w:ind w:left="20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w w:val="105"/>
              </w:rPr>
              <w:t>Refer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5"/>
              </w:rPr>
              <w:t>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3"/>
              </w:rPr>
              <w:t>nce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9" w:hRule="exact"/>
        </w:trPr>
        <w:tc>
          <w:tcPr>
            <w:tcW w:w="1256" w:type="dxa"/>
            <w:tcBorders>
              <w:top w:val="single" w:sz="6.56" w:space="0" w:color="008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412" w:right="38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DMA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456" w:type="dxa"/>
            <w:tcBorders>
              <w:top w:val="single" w:sz="6.56" w:space="0" w:color="008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15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Hos:HR-1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fe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758" w:type="dxa"/>
            <w:tcBorders>
              <w:top w:val="single" w:sz="6.56" w:space="0" w:color="008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36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&amp;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1000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933" w:type="dxa"/>
            <w:tcBorders>
              <w:top w:val="single" w:sz="6.56" w:space="0" w:color="008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18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weeks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single" w:sz="6.56" w:space="0" w:color="008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24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single" w:sz="6.56" w:space="0" w:color="008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23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Skin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Cancer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48" w:type="dxa"/>
            <w:tcBorders>
              <w:top w:val="single" w:sz="6.56" w:space="0" w:color="008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21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Pr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otor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87" w:type="dxa"/>
            <w:tcBorders>
              <w:top w:val="single" w:sz="6.56" w:space="0" w:color="008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206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Ya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anaka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0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hairless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ce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48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DMA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UVB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28" w:right="31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water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9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al.,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2000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412" w:right="38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DMA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5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Hos:HR-1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fe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8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DMA+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A±UVB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8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weeks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9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DMBA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1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Skin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3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our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1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Pr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otor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0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Ya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anaka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0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hairless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ce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1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topical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DMA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9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al.,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2001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6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28" w:right="31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water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412" w:right="38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DMA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6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F344/DuCrj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46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50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0ppm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8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30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weeks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4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2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Bladder,Kidney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1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Pr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otor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9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Ya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577" w:right="56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rats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6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+DE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,M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U,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MH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6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Wat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&amp;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1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Li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&amp;T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id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9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al.,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1995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486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BBN,DHPN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4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i.p(Initiator)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7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412" w:right="38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99"/>
              </w:rPr>
              <w:t>D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MA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5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34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ats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9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10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50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8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32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weeks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7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Dinking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7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Bladder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1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Pr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otor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9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anibuchi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3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and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)±BBN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28" w:right="31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water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40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our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7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al.,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3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1996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92" w:right="368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DMA,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2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F34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3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ra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ts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7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MM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187p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4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7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Bladder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1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Pr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otor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9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anibuchi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7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MM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MAO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7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DMA(184)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28" w:right="31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water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40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our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9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.,2000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6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182pp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)+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BBN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412" w:right="38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DMA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36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ddY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ice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8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400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8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weeks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4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1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Lung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our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1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Pr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otor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0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Ya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anaka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44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DMA+4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QO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28" w:right="31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water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9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al.,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1996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412" w:right="38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99"/>
              </w:rPr>
              <w:t>D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MA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5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34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ats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9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50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100ppm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2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weeks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3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Food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and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6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Positive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3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Ito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1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Pr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otor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9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anibuchi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45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DMA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3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4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487" w:right="49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test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9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al.,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1997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66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water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5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by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i.p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5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MM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7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F34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rats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8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MM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MAO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6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Positive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3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Ito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1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Pr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otor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9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anibuchi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368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412" w:right="388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DMA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15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53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spacing w:val="0"/>
                <w:w w:val="100"/>
                <w:position w:val="7"/>
              </w:rPr>
              <w:t>-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spacing w:val="21"/>
                <w:w w:val="100"/>
                <w:position w:val="7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  <w:position w:val="0"/>
              </w:rPr>
              <w:t>&amp;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0"/>
              </w:rPr>
              <w:t>C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position w:val="0"/>
              </w:rPr>
              <w:t>57B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0"/>
              </w:rPr>
              <w:t>L/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position w:val="0"/>
              </w:rPr>
              <w:t>6T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0"/>
              </w:rPr>
            </w:r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40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50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3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17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80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weeks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24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485" w:right="49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test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0" w:after="0" w:line="184" w:lineRule="exact"/>
              <w:ind w:left="341" w:right="34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99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99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99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99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21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Pr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otor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184" w:lineRule="exact"/>
              <w:ind w:left="19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al.,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2000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6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Salim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al.,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9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28" w:right="31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water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86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increase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&amp;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54" w:right="32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99"/>
              </w:rPr>
              <w:t>1999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4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early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induction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1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our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412" w:right="38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DMA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4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K6/ODC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3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2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DMA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3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3.6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twice/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8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weeks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9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Topical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3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Skin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our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1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Pr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otor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1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rikawa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538" w:right="52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99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99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ce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5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week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MBA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TPA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8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application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7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accele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ated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9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al.,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2000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412" w:right="38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DMA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6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A/J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ice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6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50,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400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9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25-50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4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7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Lung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ours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4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Carcinogen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8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Ha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ashi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8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weeks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28" w:right="31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water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1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al.,1998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412" w:right="38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DMA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6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F344/DuCrj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26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12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50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ppm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3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104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weeks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4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2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Bladder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4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Carcinogen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81" w:right="35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99"/>
              </w:rPr>
              <w:t>W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ei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577" w:right="56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rats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66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(negative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&amp;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28" w:right="31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water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1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al.,1999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58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12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5pp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412" w:right="38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DMA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8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F344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fe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rats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595" w:right="554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99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99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4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24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onths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39" w:right="324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Food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7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Bladder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4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Carcinogen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06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Kitchin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6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ours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54" w:right="32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99"/>
              </w:rPr>
              <w:t>2001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412" w:right="38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DMA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16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B6C3F1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fe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594" w:right="554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500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99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99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4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24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onths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4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6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Fibrosarc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4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Carcinogen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06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Kitchin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538" w:right="52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99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99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ce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28" w:right="31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water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8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iple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54" w:right="32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99"/>
              </w:rPr>
              <w:t>2001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41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organs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184" w:hRule="exact"/>
        </w:trPr>
        <w:tc>
          <w:tcPr>
            <w:tcW w:w="12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412" w:right="38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DMA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45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6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K6/ODC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75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0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10,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DMA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93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8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onths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4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21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Skin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3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our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4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14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Carcinogen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08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240" w:lineRule="auto"/>
              <w:ind w:left="346" w:right="319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Chen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210" w:hRule="exact"/>
        </w:trPr>
        <w:tc>
          <w:tcPr>
            <w:tcW w:w="1256" w:type="dxa"/>
            <w:tcBorders>
              <w:top w:val="nil" w:sz="6" w:space="0" w:color="auto"/>
              <w:bottom w:val="single" w:sz="12.8" w:space="0" w:color="008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456" w:type="dxa"/>
            <w:tcBorders>
              <w:top w:val="nil" w:sz="6" w:space="0" w:color="auto"/>
              <w:bottom w:val="single" w:sz="12.8" w:space="0" w:color="008000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538" w:right="52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99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99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ce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758" w:type="dxa"/>
            <w:tcBorders>
              <w:top w:val="nil" w:sz="6" w:space="0" w:color="auto"/>
              <w:bottom w:val="single" w:sz="12.8" w:space="0" w:color="008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933" w:type="dxa"/>
            <w:tcBorders>
              <w:top w:val="nil" w:sz="6" w:space="0" w:color="auto"/>
              <w:bottom w:val="single" w:sz="12.8" w:space="0" w:color="008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77" w:type="dxa"/>
            <w:tcBorders>
              <w:top w:val="nil" w:sz="6" w:space="0" w:color="auto"/>
              <w:bottom w:val="single" w:sz="12.8" w:space="0" w:color="008000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28" w:right="31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water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86" w:type="dxa"/>
            <w:tcBorders>
              <w:top w:val="nil" w:sz="6" w:space="0" w:color="auto"/>
              <w:bottom w:val="single" w:sz="12.8" w:space="0" w:color="008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48" w:type="dxa"/>
            <w:tcBorders>
              <w:top w:val="nil" w:sz="6" w:space="0" w:color="auto"/>
              <w:bottom w:val="single" w:sz="12.8" w:space="0" w:color="008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087" w:type="dxa"/>
            <w:tcBorders>
              <w:top w:val="nil" w:sz="6" w:space="0" w:color="auto"/>
              <w:bottom w:val="single" w:sz="12.8" w:space="0" w:color="008000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9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.,2000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</w:tbl>
    <w:p>
      <w:pPr>
        <w:spacing w:before="0" w:after="0" w:line="205" w:lineRule="exact"/>
        <w:ind w:left="280" w:right="38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=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larsinic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acid;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A=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eth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larsonic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aci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e;</w:t>
      </w:r>
      <w:r>
        <w:rPr>
          <w:rFonts w:ascii="Times New Roman" w:hAnsi="Times New Roman" w:cs="Times New Roman" w:eastAsia="Times New Roman"/>
          <w:sz w:val="20"/>
          <w:szCs w:val="2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AO=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eth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larsi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ox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de;</w:t>
      </w:r>
      <w:r>
        <w:rPr>
          <w:rFonts w:ascii="Times New Roman" w:hAnsi="Times New Roman" w:cs="Times New Roman" w:eastAsia="Times New Roman"/>
          <w:sz w:val="20"/>
          <w:szCs w:val="2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I)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=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enite;</w:t>
      </w:r>
    </w:p>
    <w:p>
      <w:pPr>
        <w:spacing w:before="2" w:after="0" w:line="230" w:lineRule="exact"/>
        <w:ind w:left="280" w:right="378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As(V)=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Arse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ate;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BBN=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N-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tyl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N-(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xyb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tyl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itr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e;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DEN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=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iet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itr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e;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MNU=N-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yl-N-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rea;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=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2-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razi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e;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PN=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N-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2-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oxypro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yl)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e;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NQO=4-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qu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e-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ox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de;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A=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-di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lbenz[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]an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hracene;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TPA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=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-O-tetr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dec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lphorbol-13-aceta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e;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ODC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=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rnith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</w:p>
    <w:p>
      <w:pPr>
        <w:spacing w:before="0" w:after="0" w:line="226" w:lineRule="exact"/>
        <w:ind w:left="280" w:right="6885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decarboxylase;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UVB=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Ultr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iolet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0" w:right="698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Complete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carcinogen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000" w:right="73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Hayashi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(1998)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A/J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50,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200,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400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ppm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either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25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weeks.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25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weeks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DMA-related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onary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Alveolar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adeno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creased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nistration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weeks.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However,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highest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dosage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(400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weeks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produced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onary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untreated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360" w:lineRule="auto"/>
        <w:ind w:left="1000" w:right="73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1.36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versus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0.50;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p&lt;0.05).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Increased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hyperplasia,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papillary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adeno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adenocarcino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erved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treat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50,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200,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400</w:t>
      </w:r>
    </w:p>
    <w:p>
      <w:pPr>
        <w:jc w:val="both"/>
        <w:spacing w:after="0"/>
        <w:sectPr>
          <w:pgMar w:header="733" w:footer="758" w:top="920" w:bottom="940" w:left="800" w:right="100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weeks.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xperi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acting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A/J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susceptible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developing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onary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ally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seen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exposed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Wei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(1998)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tested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lete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carcinogenic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urinary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bladder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144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F344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weeks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start)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carcinogenicity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ethylarsinic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(DMA).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(purity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100%)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concentrations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12.5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ppm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respectively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104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weeks.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weeks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104,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urinary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bladder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observed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31,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31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33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1-3,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respectively.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bladd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observed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negative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control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9" w:lineRule="auto"/>
        <w:ind w:left="120" w:right="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unpublished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(cited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Kitch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2001)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Sciences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Research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Israel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U.S.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EPA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pestici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stration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cacod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lic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(USEPA,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1994).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F344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exposed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years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100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develope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dose-related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transitional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bladder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bladder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hyperplasia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observed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sexes.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Control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0/59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incidence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bladder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papillo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100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360" w:lineRule="auto"/>
        <w:ind w:left="120" w:right="53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10/58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incidence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(17%,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p&lt;0.01).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responded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bladder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six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classified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four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sified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papillo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as.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ale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B6C3Fl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exposed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500ppm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showed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ltiple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(ornithine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decarboxylase)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activity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induced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epithelial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rodents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ODC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extensively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studied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ouse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skin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liver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carcinogenesis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syste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induction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considered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arker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otion.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(2000)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tested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noncarcinogens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K6/ODC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transgenic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ouse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odel.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K6/ODC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either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ppm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A,</w:t>
      </w:r>
    </w:p>
    <w:p>
      <w:pPr>
        <w:spacing w:before="5" w:after="0" w:line="360" w:lineRule="auto"/>
        <w:ind w:left="120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ppm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ppm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arsenite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onths,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22,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15%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developed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skin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sq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papillo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respectively.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observed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control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K6/ODC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ansgenic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exposed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nontransgenic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litter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ppm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136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arsenicals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various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carcino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enicity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odels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83.999996" w:type="dxa"/>
      </w:tblPr>
      <w:tblGrid/>
      <w:tr>
        <w:trPr>
          <w:trHeight w:val="376" w:hRule="exact"/>
        </w:trPr>
        <w:tc>
          <w:tcPr>
            <w:tcW w:w="913" w:type="dxa"/>
            <w:tcBorders>
              <w:top w:val="single" w:sz="12.8" w:space="0" w:color="00800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FEFEF"/>
          </w:tcPr>
          <w:p>
            <w:pPr>
              <w:spacing w:before="10" w:after="0" w:line="240" w:lineRule="auto"/>
              <w:ind w:left="92" w:right="8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5"/>
              </w:rPr>
              <w:t>Arsenical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244" w:right="238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5"/>
              </w:rPr>
              <w:t>Type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28" w:type="dxa"/>
            <w:tcBorders>
              <w:top w:val="single" w:sz="12.8" w:space="0" w:color="00800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FEFEF"/>
          </w:tcPr>
          <w:p>
            <w:pPr>
              <w:spacing w:before="10" w:after="0" w:line="240" w:lineRule="auto"/>
              <w:ind w:left="36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w w:val="103"/>
              </w:rPr>
              <w:t>An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3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6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7"/>
              </w:rPr>
              <w:t>al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30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2"/>
              </w:rPr>
              <w:t>Species&amp;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635" w:type="dxa"/>
            <w:tcBorders>
              <w:top w:val="single" w:sz="12.8" w:space="0" w:color="00800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FEFEF"/>
          </w:tcPr>
          <w:p>
            <w:pPr>
              <w:spacing w:before="10" w:after="0" w:line="240" w:lineRule="auto"/>
              <w:ind w:left="572" w:right="122" w:firstLine="-38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Dose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11"/>
              </w:rPr>
              <w:t>&amp;Trea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11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6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8"/>
              </w:rPr>
              <w:t>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8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2"/>
              </w:rPr>
              <w:t>Reg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2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6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69" w:type="dxa"/>
            <w:tcBorders>
              <w:top w:val="single" w:sz="12.8" w:space="0" w:color="00800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FEFEF"/>
          </w:tcPr>
          <w:p>
            <w:pPr>
              <w:spacing w:before="10" w:after="0" w:line="240" w:lineRule="auto"/>
              <w:ind w:left="30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7"/>
              </w:rPr>
              <w:t>Exposure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32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9"/>
              </w:rPr>
              <w:t>Duration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49" w:type="dxa"/>
            <w:tcBorders>
              <w:top w:val="single" w:sz="12.8" w:space="0" w:color="00800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FEFEF"/>
          </w:tcPr>
          <w:p>
            <w:pPr>
              <w:spacing w:before="10" w:after="0" w:line="240" w:lineRule="auto"/>
              <w:ind w:left="30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7"/>
              </w:rPr>
              <w:t>Exposure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32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w w:val="110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10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7"/>
              </w:rPr>
              <w:t>th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7"/>
              </w:rPr>
              <w:t>w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12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6" w:type="dxa"/>
            <w:tcBorders>
              <w:top w:val="single" w:sz="12.8" w:space="0" w:color="00800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FEFEF"/>
          </w:tcPr>
          <w:p>
            <w:pPr>
              <w:spacing w:before="10" w:after="0" w:line="240" w:lineRule="auto"/>
              <w:ind w:left="42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5"/>
              </w:rPr>
              <w:t>Results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111" w:type="dxa"/>
            <w:tcBorders>
              <w:top w:val="single" w:sz="12.8" w:space="0" w:color="00800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FEFEF"/>
          </w:tcPr>
          <w:p>
            <w:pPr>
              <w:spacing w:before="10" w:after="0" w:line="240" w:lineRule="auto"/>
              <w:ind w:left="20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Role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8" w:type="dxa"/>
            <w:tcBorders>
              <w:top w:val="single" w:sz="12.8" w:space="0" w:color="00800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FEFEF"/>
          </w:tcPr>
          <w:p>
            <w:pPr>
              <w:spacing w:before="10" w:after="0" w:line="240" w:lineRule="auto"/>
              <w:ind w:left="326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w w:val="105"/>
              </w:rPr>
              <w:t>Refer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5"/>
              </w:rPr>
              <w:t>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3"/>
              </w:rPr>
              <w:t>nce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91" w:hRule="exact"/>
        </w:trPr>
        <w:tc>
          <w:tcPr>
            <w:tcW w:w="913" w:type="dxa"/>
            <w:tcBorders>
              <w:top w:val="nil" w:sz="6" w:space="0" w:color="auto"/>
              <w:bottom w:val="single" w:sz="6.56" w:space="0" w:color="008000"/>
              <w:left w:val="nil" w:sz="6" w:space="0" w:color="auto"/>
              <w:right w:val="nil" w:sz="6" w:space="0" w:color="auto"/>
            </w:tcBorders>
            <w:shd w:val="clear" w:color="auto" w:fill="EFEFEF"/>
          </w:tcPr>
          <w:p>
            <w:pPr/>
            <w:rPr/>
          </w:p>
        </w:tc>
        <w:tc>
          <w:tcPr>
            <w:tcW w:w="1228" w:type="dxa"/>
            <w:tcBorders>
              <w:top w:val="nil" w:sz="6" w:space="0" w:color="auto"/>
              <w:bottom w:val="single" w:sz="6.56" w:space="0" w:color="008000"/>
              <w:left w:val="nil" w:sz="6" w:space="0" w:color="auto"/>
              <w:right w:val="nil" w:sz="6" w:space="0" w:color="auto"/>
            </w:tcBorders>
            <w:shd w:val="clear" w:color="auto" w:fill="EFEFEF"/>
          </w:tcPr>
          <w:p>
            <w:pPr>
              <w:spacing w:before="3" w:after="0" w:line="183" w:lineRule="exact"/>
              <w:ind w:left="37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9"/>
              </w:rPr>
              <w:t>Strains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635" w:type="dxa"/>
            <w:tcBorders>
              <w:top w:val="nil" w:sz="6" w:space="0" w:color="auto"/>
              <w:bottom w:val="single" w:sz="6.56" w:space="0" w:color="008000"/>
              <w:left w:val="nil" w:sz="6" w:space="0" w:color="auto"/>
              <w:right w:val="nil" w:sz="6" w:space="0" w:color="auto"/>
            </w:tcBorders>
            <w:shd w:val="clear" w:color="auto" w:fill="EFEFEF"/>
          </w:tcPr>
          <w:p>
            <w:pPr/>
            <w:rPr/>
          </w:p>
        </w:tc>
        <w:tc>
          <w:tcPr>
            <w:tcW w:w="1269" w:type="dxa"/>
            <w:tcBorders>
              <w:top w:val="nil" w:sz="6" w:space="0" w:color="auto"/>
              <w:bottom w:val="single" w:sz="6.56" w:space="0" w:color="008000"/>
              <w:left w:val="nil" w:sz="6" w:space="0" w:color="auto"/>
              <w:right w:val="nil" w:sz="6" w:space="0" w:color="auto"/>
            </w:tcBorders>
            <w:shd w:val="clear" w:color="auto" w:fill="EFEFEF"/>
          </w:tcPr>
          <w:p>
            <w:pPr/>
            <w:rPr/>
          </w:p>
        </w:tc>
        <w:tc>
          <w:tcPr>
            <w:tcW w:w="1249" w:type="dxa"/>
            <w:tcBorders>
              <w:top w:val="nil" w:sz="6" w:space="0" w:color="auto"/>
              <w:bottom w:val="single" w:sz="6.56" w:space="0" w:color="008000"/>
              <w:left w:val="nil" w:sz="6" w:space="0" w:color="auto"/>
              <w:right w:val="nil" w:sz="6" w:space="0" w:color="auto"/>
            </w:tcBorders>
            <w:shd w:val="clear" w:color="auto" w:fill="EFEFEF"/>
          </w:tcPr>
          <w:p>
            <w:pPr/>
            <w:rPr/>
          </w:p>
        </w:tc>
        <w:tc>
          <w:tcPr>
            <w:tcW w:w="1336" w:type="dxa"/>
            <w:tcBorders>
              <w:top w:val="nil" w:sz="6" w:space="0" w:color="auto"/>
              <w:bottom w:val="single" w:sz="6.56" w:space="0" w:color="008000"/>
              <w:left w:val="nil" w:sz="6" w:space="0" w:color="auto"/>
              <w:right w:val="nil" w:sz="6" w:space="0" w:color="auto"/>
            </w:tcBorders>
            <w:shd w:val="clear" w:color="auto" w:fill="EFEFEF"/>
          </w:tcPr>
          <w:p>
            <w:pPr/>
            <w:rPr/>
          </w:p>
        </w:tc>
        <w:tc>
          <w:tcPr>
            <w:tcW w:w="1111" w:type="dxa"/>
            <w:tcBorders>
              <w:top w:val="nil" w:sz="6" w:space="0" w:color="auto"/>
              <w:bottom w:val="single" w:sz="6.56" w:space="0" w:color="008000"/>
              <w:left w:val="nil" w:sz="6" w:space="0" w:color="auto"/>
              <w:right w:val="nil" w:sz="6" w:space="0" w:color="auto"/>
            </w:tcBorders>
            <w:shd w:val="clear" w:color="auto" w:fill="EFEFEF"/>
          </w:tcPr>
          <w:p>
            <w:pPr/>
            <w:rPr/>
          </w:p>
        </w:tc>
        <w:tc>
          <w:tcPr>
            <w:tcW w:w="1338" w:type="dxa"/>
            <w:tcBorders>
              <w:top w:val="nil" w:sz="6" w:space="0" w:color="auto"/>
              <w:bottom w:val="single" w:sz="6.56" w:space="0" w:color="008000"/>
              <w:left w:val="nil" w:sz="6" w:space="0" w:color="auto"/>
              <w:right w:val="nil" w:sz="6" w:space="0" w:color="auto"/>
            </w:tcBorders>
            <w:shd w:val="clear" w:color="auto" w:fill="EFEFEF"/>
          </w:tcPr>
          <w:p>
            <w:pPr/>
            <w:rPr/>
          </w:p>
        </w:tc>
      </w:tr>
      <w:tr>
        <w:trPr>
          <w:trHeight w:val="189" w:hRule="exact"/>
        </w:trPr>
        <w:tc>
          <w:tcPr>
            <w:tcW w:w="913" w:type="dxa"/>
            <w:tcBorders>
              <w:top w:val="single" w:sz="6.56" w:space="0" w:color="008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" w:after="0" w:line="240" w:lineRule="auto"/>
              <w:ind w:left="22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As(I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28" w:type="dxa"/>
            <w:tcBorders>
              <w:top w:val="single" w:sz="6.56" w:space="0" w:color="008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" w:after="0" w:line="240" w:lineRule="auto"/>
              <w:ind w:left="442" w:right="41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Rats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635" w:type="dxa"/>
            <w:tcBorders>
              <w:top w:val="single" w:sz="6.56" w:space="0" w:color="008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" w:after="0" w:line="240" w:lineRule="auto"/>
              <w:ind w:left="56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250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69" w:type="dxa"/>
            <w:tcBorders>
              <w:top w:val="single" w:sz="6.56" w:space="0" w:color="008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" w:after="0" w:line="240" w:lineRule="auto"/>
              <w:ind w:left="29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24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onths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49" w:type="dxa"/>
            <w:tcBorders>
              <w:top w:val="single" w:sz="6.56" w:space="0" w:color="008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" w:after="0" w:line="240" w:lineRule="auto"/>
              <w:ind w:left="456" w:right="43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Diet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6" w:type="dxa"/>
            <w:tcBorders>
              <w:top w:val="single" w:sz="6.56" w:space="0" w:color="008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" w:after="0" w:line="240" w:lineRule="auto"/>
              <w:ind w:left="38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Negative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111" w:type="dxa"/>
            <w:tcBorders>
              <w:top w:val="single" w:sz="6.56" w:space="0" w:color="008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" w:after="0" w:line="240" w:lineRule="auto"/>
              <w:ind w:left="497" w:right="47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8" w:type="dxa"/>
            <w:tcBorders>
              <w:top w:val="single" w:sz="6.56" w:space="0" w:color="008000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" w:after="0" w:line="240" w:lineRule="auto"/>
              <w:ind w:left="11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ron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3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1967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5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As(V)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42" w:right="41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Rats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56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400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9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24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onths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56" w:right="43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Diet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8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Negative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97" w:right="47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1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ron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3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1967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2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As(I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42" w:right="41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Rats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56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416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9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29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onths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55" w:right="43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Diet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8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Negative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96" w:right="478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4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Kroes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1974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06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As(I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I)/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6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Beagles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6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125p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9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24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onths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56" w:right="43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Diet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8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Negative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98" w:right="47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3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ron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1967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5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As(V)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184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5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As(V)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6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ologus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8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0.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g/kg/day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6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15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ears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57" w:right="43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Diet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8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Negative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96" w:right="478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4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Thorgeirsson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1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Monke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3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s/week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5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1994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2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As(I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43" w:right="41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Rats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565" w:right="52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99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99"/>
              </w:rPr>
              <w:t>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/L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86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lifeti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4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water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8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Negative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95" w:right="479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8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Schroeder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74" w:right="459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99"/>
              </w:rPr>
              <w:t>1968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5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As(V)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42" w:right="41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Rats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564" w:right="52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99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99"/>
              </w:rPr>
              <w:t>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99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86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li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4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water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8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Negative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95" w:right="479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96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Kanisawa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74" w:right="459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99"/>
              </w:rPr>
              <w:t>1969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9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2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As(I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5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red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spacing w:val="1"/>
                <w:w w:val="100"/>
                <w:position w:val="-2"/>
              </w:rPr>
              <w:t>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0"/>
              </w:rPr>
              <w:t>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0"/>
              </w:rPr>
            </w:r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536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10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3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16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weeks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3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water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1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Lower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3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our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95" w:right="479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9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Schrauzer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0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83" w:lineRule="exact"/>
              <w:ind w:left="420" w:right="39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Mice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83" w:lineRule="exact"/>
              <w:ind w:left="11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rate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than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controls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83" w:lineRule="exact"/>
              <w:ind w:left="474" w:right="459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99"/>
              </w:rPr>
              <w:t>1974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2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As(I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1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F344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rats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7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As(I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(17.3p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3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water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4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Bladder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3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our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5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Pr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otor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1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anibuchi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368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22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As(I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13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.AC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3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23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20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pp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As(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151" w:right="-2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22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weeks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3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As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spacing w:val="0"/>
                <w:w w:val="100"/>
                <w:position w:val="7"/>
              </w:rPr>
              <w:t>+3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spacing w:val="0"/>
                <w:w w:val="100"/>
                <w:position w:val="0"/>
              </w:rPr>
            </w:r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13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water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276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Skin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our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25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Pr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otor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184" w:lineRule="exact"/>
              <w:ind w:left="31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al.,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2000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35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Ge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olec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30" w:right="40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99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99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ce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645" w:right="60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TPA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5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pretreated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7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increased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1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.,1998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01" w:right="38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weeks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189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53" w:right="-2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As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spacing w:val="1"/>
                <w:w w:val="100"/>
                <w:position w:val="-2"/>
              </w:rPr>
              <w:t>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0"/>
              </w:rPr>
              <w:t>O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spacing w:val="0"/>
                <w:w w:val="100"/>
                <w:position w:val="-2"/>
              </w:rPr>
              <w:t>3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spacing w:val="0"/>
                <w:w w:val="100"/>
                <w:position w:val="0"/>
              </w:rPr>
            </w:r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30" w:right="404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99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99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ce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3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1.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gAs/kg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other)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9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subcutane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us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96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Lung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aden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8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Carcinogen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2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Rudnay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al.,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0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83" w:lineRule="exact"/>
              <w:ind w:left="436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ug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As/pup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83" w:lineRule="exact"/>
              <w:ind w:left="26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off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ri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ng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83" w:lineRule="exact"/>
              <w:ind w:left="474" w:right="459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99"/>
              </w:rPr>
              <w:t>1981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86" w:right="45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99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99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ce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189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53" w:right="-2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As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spacing w:val="1"/>
                <w:w w:val="100"/>
                <w:position w:val="-2"/>
              </w:rPr>
              <w:t>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0"/>
              </w:rPr>
              <w:t>O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spacing w:val="0"/>
                <w:w w:val="100"/>
                <w:position w:val="-2"/>
              </w:rPr>
              <w:t>3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spacing w:val="0"/>
                <w:w w:val="100"/>
                <w:position w:val="0"/>
              </w:rPr>
            </w:r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1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st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rs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8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As/kg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3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Weekly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3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15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weeks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2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Intratrache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3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Respiratory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ract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8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Carcinogen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3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Pershagen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0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83" w:lineRule="exact"/>
              <w:ind w:left="28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instillation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83" w:lineRule="exact"/>
              <w:ind w:left="41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ours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83" w:lineRule="exact"/>
              <w:ind w:left="29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.,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1984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2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As(I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42" w:right="418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Rats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0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ca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5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ical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9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St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ach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8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Carcinogen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1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Katsnelson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1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antation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3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1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adenocarcin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1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.,1986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5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st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ch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184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2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As(I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43" w:right="41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Rats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0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160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ppm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3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As/L+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i.p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4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175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36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0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Renal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ours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8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Carcinogen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00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Shirachi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368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22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As(I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170" w:lineRule="exact"/>
              <w:jc w:val="left"/>
              <w:rPr>
                <w:sz w:val="17"/>
                <w:szCs w:val="17"/>
              </w:rPr>
            </w:pPr>
            <w:rPr/>
            <w:r>
              <w:rPr>
                <w:sz w:val="17"/>
                <w:szCs w:val="17"/>
              </w:rPr>
            </w:r>
          </w:p>
          <w:p>
            <w:pPr>
              <w:spacing w:before="0" w:after="0" w:line="240" w:lineRule="auto"/>
              <w:ind w:left="25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spacing w:val="0"/>
                <w:w w:val="100"/>
                <w:position w:val="7"/>
              </w:rPr>
              <w:t>+/-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spacing w:val="22"/>
                <w:w w:val="100"/>
                <w:position w:val="7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  <w:position w:val="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0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  <w:position w:val="0"/>
              </w:rPr>
              <w:t>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0"/>
              </w:rPr>
              <w:t>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  <w:position w:val="0"/>
              </w:rPr>
            </w:r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7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/kg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24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50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+Choline-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33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26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weeks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15" w:right="39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water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456" w:right="43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Diet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14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Increase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bladder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0" w:lineRule="auto"/>
              <w:ind w:left="10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Cocarcinogen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1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.,1983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289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Popovic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va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30" w:right="40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99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99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ce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0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icient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Diet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+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4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our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3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al.,2000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4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expose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p-cresidine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184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5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As(V)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5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C57BL/6J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and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55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500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g/L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1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up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to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26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onths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36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97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Multiple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8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Carcinogen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56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NG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al.,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3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MT-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fe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17" w:right="39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water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11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ours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74" w:right="459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99"/>
              </w:rPr>
              <w:t>1999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30" w:right="40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99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99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ce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184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2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As(I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5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K6/ODC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6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10ppm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As(II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3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onths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36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7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Skin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our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84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Carcinogen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65" w:right="45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Chen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184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30" w:right="40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99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99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ce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17" w:right="39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water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32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al.,2000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368" w:hRule="exact"/>
        </w:trPr>
        <w:tc>
          <w:tcPr>
            <w:tcW w:w="91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2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As(I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2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62" w:right="119" w:firstLine="-291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Hairless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ce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6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84" w:lineRule="exact"/>
              <w:ind w:left="263" w:right="192" w:firstLine="312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/L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As(I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I)+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7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KJ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/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spacing w:val="0"/>
                <w:w w:val="100"/>
                <w:position w:val="7"/>
              </w:rPr>
              <w:t>2</w:t>
            </w:r>
            <w:r>
              <w:rPr>
                <w:rFonts w:ascii="Times New Roman" w:hAnsi="Times New Roman" w:cs="Times New Roman" w:eastAsia="Times New Roman"/>
                <w:sz w:val="10"/>
                <w:szCs w:val="10"/>
                <w:spacing w:val="0"/>
                <w:w w:val="100"/>
                <w:position w:val="0"/>
              </w:rPr>
            </w:r>
          </w:p>
        </w:tc>
        <w:tc>
          <w:tcPr>
            <w:tcW w:w="12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33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26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weeks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449" w:right="286" w:firstLine="-112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Drinking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water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7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Skin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our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1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08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Cocarcinogen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33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303" w:right="28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Ros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99"/>
              </w:rPr>
              <w:t>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99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99"/>
              </w:rPr>
              <w:t>an.,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472" w:right="458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99"/>
              </w:rPr>
              <w:t>2001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</w:tr>
      <w:tr>
        <w:trPr>
          <w:trHeight w:val="210" w:hRule="exact"/>
        </w:trPr>
        <w:tc>
          <w:tcPr>
            <w:tcW w:w="913" w:type="dxa"/>
            <w:tcBorders>
              <w:top w:val="nil" w:sz="6" w:space="0" w:color="auto"/>
              <w:bottom w:val="single" w:sz="12.8" w:space="0" w:color="008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28" w:type="dxa"/>
            <w:tcBorders>
              <w:top w:val="nil" w:sz="6" w:space="0" w:color="auto"/>
              <w:bottom w:val="single" w:sz="12.8" w:space="0" w:color="008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635" w:type="dxa"/>
            <w:tcBorders>
              <w:top w:val="nil" w:sz="6" w:space="0" w:color="auto"/>
              <w:bottom w:val="single" w:sz="12.8" w:space="0" w:color="008000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155" w:right="-2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Pr/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UVR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3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3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  <w:t>ekly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  <w:spacing w:val="0"/>
                <w:w w:val="100"/>
              </w:rPr>
            </w:r>
          </w:p>
        </w:tc>
        <w:tc>
          <w:tcPr>
            <w:tcW w:w="1269" w:type="dxa"/>
            <w:tcBorders>
              <w:top w:val="nil" w:sz="6" w:space="0" w:color="auto"/>
              <w:bottom w:val="single" w:sz="12.8" w:space="0" w:color="008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249" w:type="dxa"/>
            <w:tcBorders>
              <w:top w:val="nil" w:sz="6" w:space="0" w:color="auto"/>
              <w:bottom w:val="single" w:sz="12.8" w:space="0" w:color="008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6" w:type="dxa"/>
            <w:tcBorders>
              <w:top w:val="nil" w:sz="6" w:space="0" w:color="auto"/>
              <w:bottom w:val="single" w:sz="12.8" w:space="0" w:color="008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111" w:type="dxa"/>
            <w:tcBorders>
              <w:top w:val="nil" w:sz="6" w:space="0" w:color="auto"/>
              <w:bottom w:val="single" w:sz="12.8" w:space="0" w:color="008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1338" w:type="dxa"/>
            <w:tcBorders>
              <w:top w:val="nil" w:sz="6" w:space="0" w:color="auto"/>
              <w:bottom w:val="single" w:sz="12.8" w:space="0" w:color="008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</w:tbl>
    <w:p>
      <w:pPr>
        <w:spacing w:before="0" w:after="0" w:line="201" w:lineRule="exact"/>
        <w:ind w:left="280" w:right="-20"/>
        <w:jc w:val="left"/>
        <w:tabs>
          <w:tab w:pos="60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As(III)=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Ars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nite;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As(V)=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Ars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nate;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=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diethylnitrosa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ine;</w:t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TPA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=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12-O-te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decanoylphorbol-13-acetat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;</w:t>
      </w:r>
    </w:p>
    <w:p>
      <w:pPr>
        <w:spacing w:before="0" w:after="0" w:line="234" w:lineRule="exact"/>
        <w:ind w:left="2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ODC=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ecar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ylase;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UVB=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Ultra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B;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UVR=Ultra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iati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MT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9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=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etall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ioni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knock-out.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80" w:right="493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Mode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action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carcinogenicity</w:t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1180" w:right="73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action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nicity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(DMA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include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d)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clear.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Although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earlier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studies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failed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successful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model,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effort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develop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models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provided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lot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ation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effects.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in-vitro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shown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induces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aberrations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DNA-protein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cross-links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(IARC,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1980).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Reactive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oxy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(ROS)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produced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ethylarsenic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733" w:footer="758" w:top="920" w:bottom="940" w:left="620" w:right="100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ajor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etabolites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norga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arsenics,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ested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involved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generation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DNA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anaka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1989).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anaka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Okada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(1994)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radicals,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oxyl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radical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superoxide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radical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produced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reaction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between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lecular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oxygen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ethylarsine,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ethylarsi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perox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inant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(s)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DNA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least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causing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DNA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e-strand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breaks.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tential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enesi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possi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echanism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involving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prolife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DNA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caused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anibuchi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1997).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Sodium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arsenite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produced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DNA-protein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crosslinks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ediated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DNA–protein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interactions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ajor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role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carcinogeneses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(Dong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Luo,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1993).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suggested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enhance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develop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neopla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chro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ulati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keratinocyte-derived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growth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factors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rare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oter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(Ger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lec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1998).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59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Unlike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heavy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etals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um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nickel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directly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DNA,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showed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direct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interaction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DNA.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echanism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action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understood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affecting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process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inferred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suggest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causes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large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deletion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(Hei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1998)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changes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DNA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(Mass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1997;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Zhao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1997)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affect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gene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expression.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inhibition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DNA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repair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function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suggested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echanis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carcinogenicity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(Hartwig,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360" w:lineRule="auto"/>
        <w:ind w:left="12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1998;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2002).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oxidative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DNA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skin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neoplas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related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attack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suggested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c-induced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Bowen’s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disease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cases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bladder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Taiwanese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lived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areas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arsenic-conta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inated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artisan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(Matsui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1999).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60" w:lineRule="auto"/>
        <w:ind w:left="120" w:right="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conclusion,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sufficient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evidence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estab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(DMA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MMA)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lete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rcino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oters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although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action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require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further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research.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synergistic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MMA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0" w:after="0" w:line="240" w:lineRule="auto"/>
        <w:ind w:left="127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compound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3"/>
          <w:szCs w:val="2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bee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reporte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extensively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3"/>
          <w:szCs w:val="2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potential</w:t>
      </w:r>
      <w:r>
        <w:rPr>
          <w:rFonts w:ascii="Times New Roman" w:hAnsi="Times New Roman" w:cs="Times New Roman" w:eastAsia="Times New Roman"/>
          <w:sz w:val="23"/>
          <w:szCs w:val="2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synergistic</w:t>
      </w:r>
      <w:r>
        <w:rPr>
          <w:rFonts w:ascii="Times New Roman" w:hAnsi="Times New Roman" w:cs="Times New Roman" w:eastAsia="Times New Roman"/>
          <w:sz w:val="23"/>
          <w:szCs w:val="23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3"/>
          <w:szCs w:val="2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3"/>
        </w:rPr>
        <w:t>between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27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DMA</w:t>
      </w:r>
      <w:r>
        <w:rPr>
          <w:rFonts w:ascii="Times New Roman" w:hAnsi="Times New Roman" w:cs="Times New Roman" w:eastAsia="Times New Roman"/>
          <w:sz w:val="23"/>
          <w:szCs w:val="2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dioxin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remain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4"/>
        </w:rPr>
        <w:t>unknown.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Mar w:header="733" w:footer="758" w:top="920" w:bottom="940" w:left="1680" w:right="164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Appendix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II: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References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80" w:right="91" w:firstLine="-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Albores,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Cebrian,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M.E.,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Tellez,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Valdez,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B.,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1979.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arative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Chro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9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Hydroarse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icism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Rural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unities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Region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Lagu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Mexico.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(in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Spanish).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Bol.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Officina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Sanit.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Pana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86,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196-205.</w:t>
      </w:r>
    </w:p>
    <w:p>
      <w:pPr>
        <w:spacing w:before="0" w:after="0" w:line="240" w:lineRule="auto"/>
        <w:ind w:left="480" w:right="91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Aposhian,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H.V.,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Gurzau,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E.S.,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X.C.,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rzau,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A.,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Healy,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S.M.,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X.F.,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M.S.,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Yip,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Zakharyan,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R.A.,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Maiorino,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R.M.,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Dart,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R.C.,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Tircus,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G.,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Gonzalez-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rez,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D.,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Morgan,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D.L.,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Avra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D.,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Aposhian,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M.M.,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2000.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Occurrence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ethylarsonous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Urine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Exposed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Chem.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Toxicol.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693-697.</w:t>
      </w:r>
    </w:p>
    <w:p>
      <w:pPr>
        <w:spacing w:before="0" w:after="0" w:line="240" w:lineRule="auto"/>
        <w:ind w:left="480" w:right="93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ATSDR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(Agency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Substances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Disease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Registry)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2000.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Toxicological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Profile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U.S.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Depart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Services,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Agency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Substances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Disease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Registry,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Atlanta,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GA.</w:t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Berg,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Tran,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H.C.,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Nguyen,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T.C.,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H.V.,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Schertenleib,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R.,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Giger,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2001.</w:t>
      </w:r>
    </w:p>
    <w:p>
      <w:pPr>
        <w:spacing w:before="0" w:after="0" w:line="240" w:lineRule="auto"/>
        <w:ind w:left="480" w:right="42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ination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Groundwater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Vietna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Threat.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Environmental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Science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Technolog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7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35,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2621-2626.</w:t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Buchanan,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Compounds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Scie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Publishers.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v-viii.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480" w:right="90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Byron,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R.,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Bierbower,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Brouwer,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J.B.,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Hansen,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.H.,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1967.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Pathologic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Changes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Dogs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Two-year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Feeding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Sodium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Arsenite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Sodium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Arsenate.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Toxicol.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Appl.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Pharmacol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132-147.</w:t>
      </w:r>
    </w:p>
    <w:p>
      <w:pPr>
        <w:spacing w:before="0" w:after="0" w:line="240" w:lineRule="auto"/>
        <w:ind w:left="120" w:right="-20"/>
        <w:jc w:val="left"/>
        <w:tabs>
          <w:tab w:pos="47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Cebrian,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Albores,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Aguilar,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M.,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Blakely,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1983.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Chronic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Poisoning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North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Mexico.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Human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Toxicology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121-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133.</w:t>
      </w:r>
    </w:p>
    <w:p>
      <w:pPr>
        <w:spacing w:before="0" w:after="0" w:line="239" w:lineRule="auto"/>
        <w:ind w:left="480" w:right="92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Chen,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C.J.,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Chuang,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Y.C.,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Lin,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T.M.,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H.Y.,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1985.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Malignant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Neoplas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Residents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Blackfoot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Disease-Ende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Tainwan: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High-arsenic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Artesian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Res.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45,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5895-5899.</w:t>
      </w:r>
    </w:p>
    <w:p>
      <w:pPr>
        <w:spacing w:before="0" w:after="0" w:line="240" w:lineRule="auto"/>
        <w:ind w:left="480" w:right="92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Chen,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Y.,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Lousis,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C.M.,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Susan,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K.G.,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wicki,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J.A.,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O’Brien,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T.G.,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2000.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K6/ODC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Transgenic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Mice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Sensitive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Model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Identificatio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Toxicology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Letters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116,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26-35.</w:t>
      </w:r>
    </w:p>
    <w:p>
      <w:pPr>
        <w:spacing w:before="0" w:after="0" w:line="240" w:lineRule="auto"/>
        <w:ind w:left="480" w:right="91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Cheng,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Z.,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Zhang,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L.L.,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Yang,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F.S.,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Z.M.,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Zhang,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X.L.,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1998.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Epidemology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Control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Arsenicosis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China.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Journal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Chinese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Endemic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Disease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Control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(in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Chinese)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342-345.</w:t>
      </w:r>
    </w:p>
    <w:p>
      <w:pPr>
        <w:spacing w:before="0" w:after="0" w:line="240" w:lineRule="auto"/>
        <w:ind w:left="480" w:right="186" w:firstLine="-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Chilvers,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C.,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Peterson,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1987.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Global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cycling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In: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Hutchinson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TC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Meema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KM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Lead,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Mercury,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Cadm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ium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Environmen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Chichester,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John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iley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Sons,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279-303.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(SCOPE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31).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80" w:right="90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Choprapwon,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C.,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1995.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Chronic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oning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Ronpibool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District,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Nakorn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Sritham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Province,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Southern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land: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Balance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Between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Econo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Second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Internati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nal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Conference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480" w:right="92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Choprapwon,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C.,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Porapakkha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Y.,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2001.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ccurrence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Area,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Ronpibool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District,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Nakorn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arat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Province,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Thailand.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ffects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201-206.</w:t>
      </w:r>
    </w:p>
    <w:p>
      <w:pPr>
        <w:spacing w:before="0" w:after="0" w:line="240" w:lineRule="auto"/>
        <w:ind w:left="480" w:right="91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Chowdhury,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U.K.,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1999.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Condition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senic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ination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Underground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Prevalent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Arsenicosis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Residents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Bangladesh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Bangel.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Abstract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Book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Pan-Asia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Pacific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erence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uride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Research.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Shengyang,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China.August,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16-20.</w:t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Clifford,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Zhang,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Z.,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1994.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istry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Speciation.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American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Works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Association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Annual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Conference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York,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19-23.</w:t>
      </w:r>
    </w:p>
    <w:p>
      <w:pPr>
        <w:jc w:val="left"/>
        <w:spacing w:after="0"/>
        <w:sectPr>
          <w:pgMar w:header="733" w:footer="758" w:top="920" w:bottom="940" w:left="1680" w:right="164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82" w:right="15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Cullen,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R.,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K.J.,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1989.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Speciation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Chem.Rev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89,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713-764.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79" w:right="52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Cuzick,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J.,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Evans,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Gill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an,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e-Evans,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D.A.,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1982.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Medicinal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alig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ancies.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British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Journal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45,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904-911.</w:t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Dong,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J.T.,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Luo,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X.M.,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1993.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Arsenic-indu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DNA-strand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Breaks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Associated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DNA-protein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Crosslinks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Fetal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Lung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Fibroblasts.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Mutat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302,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97-</w:t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102.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80" w:right="52" w:firstLine="-360"/>
        <w:jc w:val="both"/>
        <w:tabs>
          <w:tab w:pos="12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olec,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D.R.,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Spalding,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J.,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Hsin-Su,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Yu.,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Chen,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G.S.,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eonova,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P.P.,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M.C.,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Bruccoleri,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A.,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G.A.,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ley,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J.F.,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Yoshida,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T.,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Luster,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M.I.,</w:t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1998.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Enhance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Skin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Neopla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Chronic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ulation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Growth</w:t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Factors.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American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Journal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Pathology.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153,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1775-1785.</w:t>
      </w:r>
    </w:p>
    <w:p>
      <w:pPr>
        <w:spacing w:before="0" w:after="0" w:line="240" w:lineRule="auto"/>
        <w:ind w:left="79" w:right="52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Gurzau,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E.S.,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Gurzau,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A.E.,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2001.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ater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Groundwater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Transylva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ia,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ania: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Overview.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181-184.</w:t>
      </w:r>
    </w:p>
    <w:p>
      <w:pPr>
        <w:spacing w:before="0" w:after="0" w:line="240" w:lineRule="auto"/>
        <w:ind w:left="480" w:right="51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Hartwig,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A.,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1998.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Carcinogenicity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Metal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pounds: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Possible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Role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Repair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Inhibition.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Toxicol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.102-103,235-239.</w:t>
      </w:r>
    </w:p>
    <w:p>
      <w:pPr>
        <w:spacing w:before="0" w:after="0" w:line="240" w:lineRule="auto"/>
        <w:ind w:left="480" w:right="52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Hayashi,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Kanisawa,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anaka,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Ito,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Udaka,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Ohji,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Okudela,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Okada,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1998.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ethyarsinic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Main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Metabolite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ourigenicity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Progression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onary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A/J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Mice.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Lette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125,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83-88.</w:t>
      </w:r>
    </w:p>
    <w:p>
      <w:pPr>
        <w:spacing w:before="0" w:after="0" w:line="240" w:lineRule="auto"/>
        <w:ind w:left="480" w:right="52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Hind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rsh,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McLetchie,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O.R.,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Heff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rnan,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L.P.M.,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Hayne,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O.A.,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Ellenberger,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H.A.,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McCurdy,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R.F.,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Thiebaux,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H.J.,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1977.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Electro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yographic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Abnor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alities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Chronic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ental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Arsenicalis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Analytical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Toxicology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270-276.</w:t>
      </w:r>
    </w:p>
    <w:p>
      <w:pPr>
        <w:spacing w:before="0" w:after="0" w:line="239" w:lineRule="auto"/>
        <w:ind w:left="480" w:right="51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Hopenhayn-Rich,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C.,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Biggs,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M.L.,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Fuchs,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A.,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Bergoglio,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R.,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Tello,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E.E.,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Nicolli,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A.H.,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1996.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Bladder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Associated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Argentina.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Epi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emiology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9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117-124.</w:t>
      </w:r>
    </w:p>
    <w:p>
      <w:pPr>
        <w:spacing w:before="0" w:after="0" w:line="240" w:lineRule="auto"/>
        <w:ind w:left="480" w:right="55" w:firstLine="-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IARC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(International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Agency</w:t>
      </w:r>
      <w:r>
        <w:rPr>
          <w:rFonts w:ascii="Times New Roman" w:hAnsi="Times New Roman" w:cs="Times New Roman" w:eastAsia="Times New Roman"/>
          <w:sz w:val="22"/>
          <w:szCs w:val="22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Research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Cancer),</w:t>
      </w:r>
      <w:r>
        <w:rPr>
          <w:rFonts w:ascii="Times New Roman" w:hAnsi="Times New Roman" w:cs="Times New Roman" w:eastAsia="Times New Roman"/>
          <w:sz w:val="22"/>
          <w:szCs w:val="22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1980.</w:t>
      </w:r>
      <w:r>
        <w:rPr>
          <w:rFonts w:ascii="Times New Roman" w:hAnsi="Times New Roman" w:cs="Times New Roman" w:eastAsia="Times New Roman"/>
          <w:sz w:val="22"/>
          <w:szCs w:val="2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2"/>
          <w:szCs w:val="22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Metallic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pounds.</w:t>
      </w:r>
      <w:r>
        <w:rPr>
          <w:rFonts w:ascii="Times New Roman" w:hAnsi="Times New Roman" w:cs="Times New Roman" w:eastAsia="Times New Roman"/>
          <w:sz w:val="22"/>
          <w:szCs w:val="22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IARC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Monographs</w:t>
      </w:r>
      <w:r>
        <w:rPr>
          <w:rFonts w:ascii="Times New Roman" w:hAnsi="Times New Roman" w:cs="Times New Roman" w:eastAsia="Times New Roman"/>
          <w:sz w:val="22"/>
          <w:szCs w:val="22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luat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Carcinogenic</w:t>
      </w:r>
      <w:r>
        <w:rPr>
          <w:rFonts w:ascii="Times New Roman" w:hAnsi="Times New Roman" w:cs="Times New Roman" w:eastAsia="Times New Roman"/>
          <w:sz w:val="22"/>
          <w:szCs w:val="22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Risks</w:t>
      </w:r>
      <w:r>
        <w:rPr>
          <w:rFonts w:ascii="Times New Roman" w:hAnsi="Times New Roman" w:cs="Times New Roman" w:eastAsia="Times New Roman"/>
          <w:sz w:val="22"/>
          <w:szCs w:val="22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Humans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.Vol.23.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yon,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France,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International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Agen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Research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Cancer.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</w:p>
    <w:p>
      <w:pPr>
        <w:spacing w:before="2" w:after="0" w:line="276" w:lineRule="exact"/>
        <w:ind w:left="480" w:right="52" w:firstLine="-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IARC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(International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Agency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Research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Cancer),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1987.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pounds.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100-206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IARC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Monographs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Evaluation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Risks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Overall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Evaluations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Carcinogenicity: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Updating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IARC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Monographs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1-42,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Suppl.7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Lyon,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France,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International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Agency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Research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80" w:right="51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IPCS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(International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Program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Safety),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2001.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Criteria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224.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enic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(Second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Edition).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Organization.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Geneva.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Irgolic,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1994.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Deter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ination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ater.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Arsenic: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Chappell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Abernathy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Cothern,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R,Eds.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Northwood,U.K.,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Science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Technology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Letters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:pp.51-60.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79" w:right="52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Kaise,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Fukui,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Form</w:t>
      </w:r>
      <w:r>
        <w:rPr>
          <w:rFonts w:ascii="Times New Roman" w:hAnsi="Times New Roman" w:cs="Times New Roman" w:eastAsia="Times New Roman"/>
          <w:sz w:val="24"/>
          <w:szCs w:val="24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Acute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Toxicity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Marine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Organis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Appl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Organomet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155-60.</w:t>
      </w:r>
    </w:p>
    <w:p>
      <w:pPr>
        <w:spacing w:before="0" w:after="0" w:line="240" w:lineRule="auto"/>
        <w:ind w:left="79" w:right="52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Kanisawa,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Schroeder,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H.A.,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1969.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Sudies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Trace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120" w:right="52" w:firstLine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Spontaneous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Mice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Rats.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29,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892-895.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Katsnelson,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B.A.,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Neizvestnova,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Y.M.,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okhin,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V.A.,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1986.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Carcinogenesis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99" w:right="73" w:firstLine="2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Induction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Chronic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Treat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(Russ.).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Vopr.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Onkol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32,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68-73.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Kitchin,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K.T.,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2001.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Recent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Advances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senic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esis: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Modes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Action,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Model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Syste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Methylated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Metabolites.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Toxicology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Applied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Pharmacology.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172,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249-261.</w:t>
      </w:r>
    </w:p>
    <w:p>
      <w:pPr>
        <w:jc w:val="left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Kroes,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Logten,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M.J.,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Berkvens,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J.M.,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Vries,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Esch,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G.J.,</w:t>
      </w:r>
    </w:p>
    <w:p>
      <w:pPr>
        <w:spacing w:before="0" w:after="0" w:line="240" w:lineRule="auto"/>
        <w:ind w:left="480" w:right="5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1974.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Carcinogenisity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Lead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Arsenate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Sodium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Arsenate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Possi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Syner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istic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Diethyl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Food.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Cosmer.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671-679.</w:t>
      </w:r>
    </w:p>
    <w:p>
      <w:pPr>
        <w:spacing w:before="0" w:after="0" w:line="240" w:lineRule="auto"/>
        <w:ind w:left="480" w:right="51" w:firstLine="-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Lai,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Hsueh,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Y.M.,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Chien,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C.J.,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Shyu,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M.P.,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Chen,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S.Y.,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Kuo,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T.L.,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M.M.,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Tai,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T.Y.,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1994.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Ingested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evalence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Diabetes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Mellitus.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American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Journal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Epidemiology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139,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484-492.</w:t>
      </w:r>
    </w:p>
    <w:p>
      <w:pPr>
        <w:spacing w:before="0" w:after="0" w:line="240" w:lineRule="auto"/>
        <w:ind w:left="480" w:right="372" w:firstLine="-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X.C.,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M.S.,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1997.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Speciation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Ion-pair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atography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Spectro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etry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Spectro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etry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Detection.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Jounal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Chromatography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8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764,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55-64.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Maher,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Butler,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E.,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1988.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Appl.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Organomet.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2,191-214.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80" w:right="559" w:firstLine="-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Mass,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M.J.,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Tennant,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Roop,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B.C.,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Cullen,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R.,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Styblo,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D.J.,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Kliger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A.D.,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Methylated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Triva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Species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Genotoxic.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Chem.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Toxicol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355-361.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80" w:right="152" w:firstLine="-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Mass,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M.J.,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1997.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Alters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Cytosine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Methylation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Patterns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oter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Suppressor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Gene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p53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Lung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Cells: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Model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Mechanism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Carcinogenesis.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tat.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386,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263-277.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80" w:right="50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Matsui,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Nishigori,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C.,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Toyokuni,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Takasa,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Akaboshi,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Ishikawa,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Miyachi,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Y.,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1999.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Role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Oxidative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DNA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Human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Carcinogenisis: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tection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8-Hydroxy-2’-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eoxyguanosine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Related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Bowen’s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ease.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Journal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Investigative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Dermatolog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113,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26-31.</w:t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Morikawa,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anibuchi,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Ogawa,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Fukush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2000.</w:t>
      </w:r>
    </w:p>
    <w:p>
      <w:pPr>
        <w:spacing w:before="0" w:after="0" w:line="240" w:lineRule="auto"/>
        <w:ind w:left="480" w:right="5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otion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Skin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Carcinogenesis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ethylarsinic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Keratin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(K6)/ODC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Transgenic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Mice.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Jpn.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91,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579-581.</w:t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Morris,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Sch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heuer,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P.J.,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Sherlock,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1974.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5" w:lineRule="exact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Noncirrhotic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Portal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Hypertension.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Gastr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66,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86-94.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Nevens,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F.,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Fevery,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Steenbergen,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.V.,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Sciot,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R.,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V.,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Groote,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J.De.,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1990.</w:t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Noncirrhotic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Portal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ypertension: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Report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Eight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Cases.</w:t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Hepatology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80-85.</w:t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J.C.,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1999.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Speciation,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Bioavailabili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Toxicology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120" w:right="158" w:firstLine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Ph.D.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Thesis,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University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Queensland,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Brisbane,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QLD,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Australia.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J.C.,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Qi,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J.P.,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Xiao,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X.L.,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Shahin,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Moore,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M.R.,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Prakash,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A.S.,</w:t>
      </w:r>
    </w:p>
    <w:p>
      <w:pPr>
        <w:spacing w:before="0" w:after="0" w:line="240" w:lineRule="auto"/>
        <w:ind w:left="480" w:right="21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Mutations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C57Bl/6J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Metal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othionein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Knock-out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Mice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induced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Chronic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Sodium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Arsenate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ater.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Effects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231-242.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J.C.,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Seawright,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A.A.,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Qi,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Garnett,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C.M.,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Moore,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M.M.,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Chriswell,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B.,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1998.</w:t>
      </w:r>
    </w:p>
    <w:p>
      <w:pPr>
        <w:spacing w:before="0" w:after="0" w:line="240" w:lineRule="auto"/>
        <w:ind w:left="480" w:right="5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Mice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Induced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Chronic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Concentration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[abstract].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28: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Book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Abstracts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Third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International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Conference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Effect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July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12-15,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Diego,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Calif.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80" w:right="51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Pershagen,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G.,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Nordberg,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G.,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Bjorklund,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N.E.,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1984.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Respiratory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Tract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nic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Trioxide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Benzo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)pyrene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onary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Route.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34,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227-241.</w:t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Petrick,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Ayala-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erro,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Cullen,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R.,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Carter,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E.,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Aposhian,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2000.</w:t>
      </w:r>
    </w:p>
    <w:p>
      <w:pPr>
        <w:spacing w:before="0" w:after="0" w:line="240" w:lineRule="auto"/>
        <w:ind w:left="480" w:right="14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ethylarsonous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(MMAIII)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arsenite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Chang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hepatocytes.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Toxicology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applied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phar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acology,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163,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203-207.</w:t>
      </w:r>
    </w:p>
    <w:p>
      <w:pPr>
        <w:jc w:val="left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2" w:after="0" w:line="276" w:lineRule="exact"/>
        <w:ind w:left="480" w:right="46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Petrick,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J.S.,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Jagadish,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B.,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Mash,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A.,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Aposhian,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H.V.,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2001.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ethylarsonous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(MM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III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Arsenite: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50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itro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Inhibition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Pyruvate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Dehydrogenase.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Chem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Res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  <w:position w:val="0"/>
        </w:rPr>
        <w:t>Toxicol.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6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651-656.</w:t>
      </w:r>
    </w:p>
    <w:p>
      <w:pPr>
        <w:spacing w:before="0" w:after="0" w:line="276" w:lineRule="exact"/>
        <w:ind w:left="480" w:right="46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Popovicova,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J.,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Moser,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G.J.,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Goldswor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hy,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T.L.,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Tice,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R.R.,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2000.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Carcinogenicity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Co-carcinogenicity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Sodium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p53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11"/>
        </w:rPr>
        <w:t>+/-</w:t>
      </w:r>
      <w:r>
        <w:rPr>
          <w:rFonts w:ascii="Times New Roman" w:hAnsi="Times New Roman" w:cs="Times New Roman" w:eastAsia="Times New Roman"/>
          <w:sz w:val="16"/>
          <w:szCs w:val="16"/>
          <w:spacing w:val="25"/>
          <w:w w:val="100"/>
          <w:position w:val="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Male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ce.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0"/>
        </w:rPr>
        <w:t>Toxicologist.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97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54,</w:t>
      </w:r>
    </w:p>
    <w:p>
      <w:pPr>
        <w:spacing w:before="0" w:after="0" w:line="273" w:lineRule="exact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134.</w:t>
      </w:r>
    </w:p>
    <w:p>
      <w:pPr>
        <w:spacing w:before="0" w:after="0" w:line="240" w:lineRule="auto"/>
        <w:ind w:left="480" w:right="51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Axelson,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J.O.,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1995.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Diabetes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Exposure: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econd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Look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Case-Control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Swedish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Copper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elter.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Occupational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Environmental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Medicine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52,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773-774.</w:t>
      </w:r>
    </w:p>
    <w:p>
      <w:pPr>
        <w:spacing w:before="0" w:after="0" w:line="240" w:lineRule="auto"/>
        <w:ind w:left="480" w:right="51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Tondel,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Axels,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C.,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1998.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Diabetese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Mellitus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Associated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Bangladesh.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American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Journal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Epidemiology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148,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198-203.</w:t>
      </w:r>
    </w:p>
    <w:p>
      <w:pPr>
        <w:spacing w:before="0" w:after="0" w:line="240" w:lineRule="auto"/>
        <w:ind w:left="480" w:right="51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T.G.,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Uddin,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A.N.,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Burns,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F.J.,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Bosland,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M.C.,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2001.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Arsenite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Cocarcinogen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Solar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Ultraviolet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Radia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Mouse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Skin: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Model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Carcinogenesis.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Toxicol.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Appl.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Pharmacol.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176,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64-71.</w:t>
      </w:r>
    </w:p>
    <w:p>
      <w:pPr>
        <w:spacing w:before="0" w:after="0" w:line="240" w:lineRule="auto"/>
        <w:ind w:left="99" w:right="71" w:firstLine="-1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Roth,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F.,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1956.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Concerning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Chronic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Poisoning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Moselle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Growers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Special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phasis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Krebsforschung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61,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287-319.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Rudnay,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Borzsonyi,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igenic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Treat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Trioxide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(Hung).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Magyar.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Onko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25,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73-77.</w:t>
      </w:r>
    </w:p>
    <w:p>
      <w:pPr>
        <w:spacing w:before="0" w:after="0" w:line="240" w:lineRule="auto"/>
        <w:ind w:left="82" w:right="54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Saha,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K.C.,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1984.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Melanokeratosis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inated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Tubewell</w:t>
      </w:r>
      <w:r>
        <w:rPr>
          <w:rFonts w:ascii="Times New Roman" w:hAnsi="Times New Roman" w:cs="Times New Roman" w:eastAsia="Times New Roman"/>
          <w:sz w:val="24"/>
          <w:szCs w:val="24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ater.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Indian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Dermato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29,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37-46.</w:t>
      </w:r>
    </w:p>
    <w:p>
      <w:pPr>
        <w:spacing w:before="0" w:after="0" w:line="240" w:lineRule="auto"/>
        <w:ind w:left="82" w:right="56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Sali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E.I.,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Wanibuchi,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to,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Fukush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1999.</w:t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Carcinogenicity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ethylarsinic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(DMAA)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p53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Knockout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C57BL/6T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Mice.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Proc.Am.Assoc.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Cancer.Res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40,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2335.</w:t>
      </w:r>
    </w:p>
    <w:p>
      <w:pPr>
        <w:spacing w:before="5" w:after="0" w:line="274" w:lineRule="exact"/>
        <w:ind w:left="480" w:right="52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Sancha,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A.M.,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Castro,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M.L.,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2001.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Latin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erica: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Occurrence,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ediation.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ffects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87-96.</w:t>
      </w:r>
    </w:p>
    <w:p>
      <w:pPr>
        <w:spacing w:before="0" w:after="0" w:line="276" w:lineRule="exact"/>
        <w:ind w:left="480" w:right="50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Schrauzer,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G.N.,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ael,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D.,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1974.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Selenium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Genesis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Spontaneous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ary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Tumours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Inbred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-3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Mice.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Ann.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Clin.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Lab.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4,</w:t>
      </w:r>
    </w:p>
    <w:p>
      <w:pPr>
        <w:spacing w:before="0" w:after="0" w:line="273" w:lineRule="exact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441-447.</w:t>
      </w:r>
    </w:p>
    <w:p>
      <w:pPr>
        <w:spacing w:before="0" w:after="0" w:line="240" w:lineRule="auto"/>
        <w:ind w:left="480" w:right="51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Schroeder,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H.A.,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Kanisawa,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Frost,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D.V.,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Mitchener,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1968.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Growth,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Survival,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Pathological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Lesions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Span.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Nutrition.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96,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37-45.</w:t>
      </w:r>
    </w:p>
    <w:p>
      <w:pPr>
        <w:spacing w:before="0" w:after="0" w:line="240" w:lineRule="auto"/>
        <w:ind w:left="82" w:right="55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Shibata,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Morita,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Fuwa,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Selenium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Biology.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Adv.Biophys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28,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31-80.</w:t>
      </w:r>
    </w:p>
    <w:p>
      <w:pPr>
        <w:spacing w:before="0" w:after="0" w:line="240" w:lineRule="auto"/>
        <w:ind w:left="79" w:right="53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Shirachi,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D.Y.,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Johansen,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M.G.,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McGow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P.,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Tu,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H.,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1983.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ourigenic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Sodium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Arsenite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Kidney.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Proc.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West.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Pharmacol.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26,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413-</w:t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415.</w:t>
      </w:r>
    </w:p>
    <w:p>
      <w:pPr>
        <w:spacing w:before="0" w:after="0" w:line="240" w:lineRule="auto"/>
        <w:ind w:left="82" w:right="55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edley,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P.L.,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Kinniburgh,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D.G.,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Huq,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Luo,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Z.D.,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Nicolli,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H.B.,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2001.</w:t>
      </w:r>
    </w:p>
    <w:p>
      <w:pPr>
        <w:spacing w:before="0" w:after="0" w:line="240" w:lineRule="auto"/>
        <w:ind w:left="480" w:right="-20"/>
        <w:jc w:val="left"/>
        <w:tabs>
          <w:tab w:pos="1940" w:val="left"/>
          <w:tab w:pos="3280" w:val="left"/>
          <w:tab w:pos="3760" w:val="left"/>
          <w:tab w:pos="4900" w:val="left"/>
          <w:tab w:pos="6100" w:val="left"/>
          <w:tab w:pos="7080" w:val="left"/>
          <w:tab w:pos="82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ational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rspe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rally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Occurring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Proble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Groundwater.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ffects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9-25.</w:t>
      </w:r>
    </w:p>
    <w:p>
      <w:pPr>
        <w:spacing w:before="0" w:after="0" w:line="240" w:lineRule="auto"/>
        <w:ind w:left="480" w:right="52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Goycolea,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Haque,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Biggs,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M.L.,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1998.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Marked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Increase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Bladder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Mortality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Region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Northern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Chile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ater.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American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Journal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Epidemiology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127,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660-669.</w:t>
      </w:r>
    </w:p>
    <w:p>
      <w:pPr>
        <w:spacing w:before="0" w:after="0" w:line="240" w:lineRule="auto"/>
        <w:ind w:left="480" w:right="51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Southwick,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estern,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.E.,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Beck,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M.M.,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itley,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T.,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Isaa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R.,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Petaj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Hansen,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1983.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Epid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iological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ater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Millard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County,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Utah.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Arsenic: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Industrial,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omedical,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Environmental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Perspectives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Lederer,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Fensterhei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York,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Nostrand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Reinhold: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pp.210-225.</w:t>
      </w:r>
    </w:p>
    <w:p>
      <w:pPr>
        <w:spacing w:before="0" w:after="0" w:line="240" w:lineRule="auto"/>
        <w:ind w:left="480" w:right="51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Styblo,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Vega,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L.,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olec,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R.,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Luster,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I.,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Del-Razo,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ng,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Cullen,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R.,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as,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D.J.,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1998.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Metabolism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toxicity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arsenicals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733" w:footer="758" w:top="920" w:bottom="940" w:left="1680" w:right="168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480" w:right="7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cultured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cells.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xposure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Effecs: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Proceedin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Third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International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Conference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Effects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(Chappell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Abernathy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Calderon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Eds.)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Diego,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Elsevire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Science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Ltd.,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Oxford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pp311-323.</w:t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aki,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Frankenberger,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1992.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ronmental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Bioche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Jr.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Rev.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Contam.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Toxicol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124,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79-110.</w:t>
      </w:r>
    </w:p>
    <w:p>
      <w:pPr>
        <w:spacing w:before="0" w:after="0" w:line="240" w:lineRule="auto"/>
        <w:ind w:left="480" w:right="72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Thorgeirsson,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U.P.,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Dalgard,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Reeves,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son,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R.H.,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1994.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Tumour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Incidence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nesis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Nonhu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ates.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Regul.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Toxicol.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Pharmacol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19,130-151.</w:t>
      </w:r>
    </w:p>
    <w:p>
      <w:pPr>
        <w:spacing w:before="0" w:after="0" w:line="240" w:lineRule="auto"/>
        <w:ind w:left="480" w:right="49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Tran,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H.P.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Prakash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A.S.,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Barnard,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R.,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Chiswell,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Ng,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J.C.,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2002.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inhibits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repair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induced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benzo(a)pyren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Toxicology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Letter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133,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59-67.</w:t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Tseng,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C.H.,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Tseng,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C.P.,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Chiou,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H.Y.,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Hsueh,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Y.M.,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Chong,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C.K.,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Chen,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C.J.,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2002.</w:t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Epide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iologic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Evidence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etognic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Arsenic.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logy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Letters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133,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69-76.</w:t>
      </w:r>
    </w:p>
    <w:p>
      <w:pPr>
        <w:spacing w:before="0" w:after="0" w:line="240" w:lineRule="auto"/>
        <w:ind w:left="79" w:right="113"/>
        <w:jc w:val="righ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Tseng,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P.,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1977.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Dose-Respons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Relationships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Skin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Blackfoot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Disease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onmental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lth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Perspective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109-119.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Tseng,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Chu,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H.M.,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S.W.,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Fong,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J.M.,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C.S.,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Yeh,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1968.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Prevale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Ende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Chronic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Arsenicism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Taiwan.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Journal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National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Institut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40,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453-463.</w:t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USEPA,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1984.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Assess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Docu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Final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Report.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480" w:right="9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EPA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600/8-83/021F.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U.S.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ental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ection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Agency.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Office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ental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Assess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ental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Criteria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Assess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Office,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Cincinnati,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Ohio.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USEPA,1994.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Carcinogenicity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Peer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Review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Cacodylic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randum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Malish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Rinde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C.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Giles-Parker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Elllenberger.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U.S.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EPA,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Office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</w:p>
    <w:p>
      <w:pPr>
        <w:spacing w:before="0" w:after="0" w:line="275" w:lineRule="exact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Pesticides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substances,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anshington,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D.C.</w:t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USEPA,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Federal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Register.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65(121)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/Thursday,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22,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2000.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Vallee,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B.L.,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D.D.,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Wacker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W.E.C.,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1960.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Toxicology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Bioche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stry.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AMA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8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Arch.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Ind.Med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21,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56-75.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80" w:right="70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Wang,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F.,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Huang,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Z.,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1994.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Chronic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senism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Drinking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ater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Areas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Xinjiang,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China.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In: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Environment,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II: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Human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Ecosystem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Effect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Edited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Nriagu,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John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iley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Sons,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159-172.</w:t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Wang,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L.F.,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1997.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oning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Blackfoot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Disease.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People’s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48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Publishing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Xinjiang,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qi,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China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(in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Chinese).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80" w:right="71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Wanibuchi,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Fukushi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2000.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Carcinogenicity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Organic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ethylars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nic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als.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XXIII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Congress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International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Academy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Pathology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Congress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Academic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Environmental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Pathology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Nagoya,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Japan.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480" w:right="71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Wanibuchi,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Hori,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Meenakshi,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V.,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hihara,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Yano,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Y.,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Otani,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Nakae,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D.,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Konishi,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Y.,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Fukus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1997.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Promotion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Hepatocarcinogenesis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ethylarsin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Acid: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Association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Elevated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Ornithi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Decarbox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Activity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ation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8-hydroxydeoxyg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anosine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Liver.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Jpn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88,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1149-1154.</w:t>
      </w:r>
    </w:p>
    <w:p>
      <w:pPr>
        <w:spacing w:before="0" w:after="0" w:line="240" w:lineRule="auto"/>
        <w:ind w:left="480" w:right="71" w:firstLine="-360"/>
        <w:jc w:val="both"/>
        <w:tabs>
          <w:tab w:pos="9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Wanibuchi,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Chen,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shida,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Endo,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G.,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Hori,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Fukush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1996.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Effects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thylarsinic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N-butyl-N-(4-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hydroxybutyl)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nitrosa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ine-induced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Urina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Bladder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Carcinogenesis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Carcinogenesis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17,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2435-2439.</w:t>
      </w:r>
    </w:p>
    <w:p>
      <w:pPr>
        <w:jc w:val="both"/>
        <w:spacing w:after="0"/>
        <w:sectPr>
          <w:pgMar w:header="733" w:footer="758" w:top="920" w:bottom="940" w:left="1680" w:right="1660"/>
          <w:pgSz w:w="1190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480" w:right="51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Wei,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Li.,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anibuchi,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Sali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E.I.,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Yoshida,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Endo,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Fukushi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1998.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Promotion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I-Black-Reiter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bladder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Carcinogenesis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ethylarsinic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Organic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pound.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Letters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134,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29-36.</w:t>
      </w:r>
    </w:p>
    <w:p>
      <w:pPr>
        <w:spacing w:before="0" w:after="0" w:line="240" w:lineRule="auto"/>
        <w:ind w:left="480" w:right="52" w:firstLine="-360"/>
        <w:jc w:val="both"/>
        <w:tabs>
          <w:tab w:pos="14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Wei,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anibuchi,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moto,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ei,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Li.,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Fukush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1999.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Urinary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Bladder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Carcinogenicity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ethylarsinic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F344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Carcinogenesis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1873-1876.</w:t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Welch,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Lico,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Hughes,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L.,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1988.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Ground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480" w:right="148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Western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United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ates.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GROU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26,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333-348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May-June.</w:t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480" w:right="52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nship,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A.,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1984.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Toxicity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Salts.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Adverse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Drug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Reactions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Acute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Poisoning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Reviews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129-160.</w:t>
      </w:r>
    </w:p>
    <w:p>
      <w:pPr>
        <w:spacing w:before="0" w:after="0" w:line="240" w:lineRule="auto"/>
        <w:ind w:left="480" w:right="50" w:firstLine="-360"/>
        <w:jc w:val="both"/>
        <w:tabs>
          <w:tab w:pos="14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Konishi,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Y.,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Matusuda,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rai,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Shibata,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M.A.,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Matsui-Yuasa,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Otani,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Kuroda,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Endo,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G.,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ukushi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1995.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Induction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pound,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ethylarsinic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(Cacodylic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Acid),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F344/DuCrj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Pretreat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Five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Carcinogens.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search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55,</w:t>
      </w:r>
    </w:p>
    <w:p>
      <w:pPr>
        <w:spacing w:before="0" w:after="0" w:line="240" w:lineRule="auto"/>
        <w:ind w:left="480" w:right="690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1271-1276.</w:t>
      </w:r>
    </w:p>
    <w:p>
      <w:pPr>
        <w:spacing w:before="0" w:after="0" w:line="240" w:lineRule="auto"/>
        <w:ind w:left="480" w:right="52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anibuchi,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Hori,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T.,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Yano,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Y.,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Matsui-Yuasa,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I.,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Otani,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Yoshida,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Kuroda,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ndo,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Fukush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1997.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Possible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Potential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Assessed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Models: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Review.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Mutation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Research.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386,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353-361.</w:t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anaka,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K.,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Hoshino,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Okanoto,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R.,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Hasegawa,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A.,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Okada,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</w:p>
    <w:p>
      <w:pPr>
        <w:spacing w:before="0" w:after="0" w:line="240" w:lineRule="auto"/>
        <w:ind w:left="480" w:right="5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1990.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Induction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DNA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ethylarsine,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Metabolite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Arsenics,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ajor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ikely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Perox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Radical.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Biochem.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Biophys.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Commun.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168,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58-64.</w:t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anaka,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K.,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Katsu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ata,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K.,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Iku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a,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K.,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Hasegawa,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A.,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Nakano,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Okada,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</w:p>
    <w:p>
      <w:pPr>
        <w:spacing w:before="2" w:after="0" w:line="276" w:lineRule="exact"/>
        <w:ind w:left="480" w:right="5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2000.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Role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Orally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nistered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ethylarsinic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Main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Metabolite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Arsenics,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Progression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UVB-induced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ourigenesis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Letters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.152,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79-85.</w:t>
      </w:r>
    </w:p>
    <w:p>
      <w:pPr>
        <w:spacing w:before="0" w:after="0" w:line="273" w:lineRule="exact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anaka,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Mizol,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Kato,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Hasegawa,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A.,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Nakano,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Okada,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2001.</w:t>
      </w:r>
    </w:p>
    <w:p>
      <w:pPr>
        <w:spacing w:before="0" w:after="0" w:line="240" w:lineRule="auto"/>
        <w:ind w:left="480" w:right="5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Oral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nistration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ethyarsinic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Main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Metabo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Mice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otes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ourigenesis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Initiated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ethylbenz(a)anthracene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itho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Ultravi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oter.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Biological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Phamacy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Bulleti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24,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510-514.</w:t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anaka,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Ohba,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Hasegawa,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Okada,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1989.</w:t>
      </w:r>
    </w:p>
    <w:p>
      <w:pPr>
        <w:spacing w:before="0" w:after="0" w:line="240" w:lineRule="auto"/>
        <w:ind w:left="48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Mutagenicity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ethylated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tabolites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Arsenics.</w:t>
      </w:r>
    </w:p>
    <w:p>
      <w:pPr>
        <w:spacing w:before="0" w:after="0" w:line="240" w:lineRule="auto"/>
        <w:ind w:left="480" w:right="469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Chem.Pharm.Bull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37,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2753-2756.</w:t>
      </w:r>
    </w:p>
    <w:p>
      <w:pPr>
        <w:spacing w:before="0" w:after="0" w:line="240" w:lineRule="auto"/>
        <w:ind w:left="480" w:right="51" w:firstLine="-360"/>
        <w:jc w:val="both"/>
        <w:tabs>
          <w:tab w:pos="16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anaka,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Ohtsubo,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Hasegawa,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A.,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Hiroyuki,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Ohji,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H.,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Kanisawa,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Okada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1996.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ethyar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Acid,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Metabolite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Inorganic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Strongly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ourigenesis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Initiated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nitroquinoline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1-oxide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Lungs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Mice.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Carcinogenesis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17,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767-770.</w:t>
      </w:r>
    </w:p>
    <w:p>
      <w:pPr>
        <w:spacing w:before="0" w:after="0" w:line="240" w:lineRule="auto"/>
        <w:ind w:left="480" w:right="52" w:firstLine="-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anaka,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Okada,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1994.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Inducti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Lung-specific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DNA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Metabolically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Methylated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Production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Free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Radicals.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Environ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Persp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Suppl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37-40.</w:t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Yeh,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1973.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Skin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Cancer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Chronic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Arsenicis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Hum.Pathol.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469-485.</w:t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Zhao,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1963.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Report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Poisoni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Accident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Zai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Mercury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480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Collection</w:t>
      </w:r>
      <w:r>
        <w:rPr>
          <w:rFonts w:ascii="Times New Roman" w:hAnsi="Times New Roman" w:cs="Times New Roman" w:eastAsia="Times New Roman"/>
          <w:sz w:val="24"/>
          <w:szCs w:val="24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Sanitation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Antiepide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Material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(Antiepide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</w:p>
    <w:p>
      <w:pPr>
        <w:spacing w:before="0" w:after="0" w:line="240" w:lineRule="auto"/>
        <w:ind w:left="480" w:right="419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Guizhou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Province,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China)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(in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Chinese).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480" w:right="392" w:firstLine="-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Zheng,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B.S.,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Yu,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Zhang,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1994.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Geoch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stry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Arsenic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Diseases.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(in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ese).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sectPr>
      <w:pgMar w:header="733" w:footer="758" w:top="920" w:bottom="940" w:left="1680" w:right="1680"/>
      <w:pgSz w:w="1190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Courier New"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7.600006pt;margin-top:793.103638pt;width:8.720769pt;height:14pt;mso-position-horizontal-relative:page;mso-position-vertical-relative:page;z-index:-9511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56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1"/>
                    <w:w w:val="100"/>
                  </w:rPr>
                  <w:t>ii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3.299988pt;margin-top:793.103638pt;width:14.0872pt;height:14pt;mso-position-horizontal-relative:page;mso-position-vertical-relative:page;z-index:-9510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w w:val="99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iii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1"/>
                    <w:w w:val="100"/>
                  </w:rPr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1.259888pt;margin-top:793.103638pt;width:17.273618pt;height:14pt;mso-position-horizontal-relative:page;mso-position-vertical-relative:page;z-index:-9509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79.610474pt;margin-top:546.503906pt;width:16.000001pt;height:14pt;mso-position-horizontal-relative:page;mso-position-vertical-relative:page;z-index:-9507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1.259888pt;margin-top:793.103638pt;width:17.913753pt;height:14.919231pt;mso-position-horizontal-relative:page;mso-position-vertical-relative:page;z-index:-9505" type="#_x0000_t202" filled="f" stroked="f">
          <v:textbox inset="0,0,0,0">
            <w:txbxContent>
              <w:p>
                <w:pPr>
                  <w:spacing w:before="15" w:after="0" w:line="240" w:lineRule="auto"/>
                  <w:ind w:left="45" w:right="-20"/>
                  <w:jc w:val="left"/>
                  <w:rPr>
                    <w:rFonts w:ascii="Courier New" w:hAnsi="Courier New" w:cs="Courier New" w:eastAsia="Courier New"/>
                    <w:sz w:val="24"/>
                    <w:szCs w:val="24"/>
                  </w:rPr>
                </w:pPr>
                <w:rPr/>
                <w:r>
                  <w:rPr>
                    <w:rFonts w:ascii="Courier New" w:hAnsi="Courier New" w:cs="Courier New" w:eastAsia="Courier New"/>
                    <w:sz w:val="24"/>
                    <w:szCs w:val="24"/>
                    <w:w w:val="95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sz w:val="24"/>
                    <w:szCs w:val="24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9pt;margin-top:35.636868pt;width:116.51711pt;height:12.02pt;mso-position-horizontal-relative:page;mso-position-vertical-relative:page;z-index:-9512" type="#_x0000_t202" filled="f" stroked="f">
          <v:textbox inset="0,0,0,0">
            <w:txbxContent>
              <w:p>
                <w:pPr>
                  <w:spacing w:before="0" w:after="0" w:line="225" w:lineRule="exact"/>
                  <w:ind w:left="20" w:right="-5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W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10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terv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100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10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tility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100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4"/>
                  </w:rPr>
                  <w:t>PCDD/Fs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070499pt;margin-top:35.637169pt;width:116.51711pt;height:12.02pt;mso-position-horizontal-relative:page;mso-position-vertical-relative:page;z-index:-9508" type="#_x0000_t202" filled="f" stroked="f">
          <v:textbox inset="0,0,0,0">
            <w:txbxContent>
              <w:p>
                <w:pPr>
                  <w:spacing w:before="0" w:after="0" w:line="225" w:lineRule="exact"/>
                  <w:ind w:left="20" w:right="-5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W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10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terv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100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10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tility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100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4"/>
                  </w:rPr>
                  <w:t>PCDD/Fs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9pt;margin-top:35.636868pt;width:116.51711pt;height:12.02pt;mso-position-horizontal-relative:page;mso-position-vertical-relative:page;z-index:-9506" type="#_x0000_t202" filled="f" stroked="f">
          <v:textbox inset="0,0,0,0">
            <w:txbxContent>
              <w:p>
                <w:pPr>
                  <w:spacing w:before="0" w:after="0" w:line="225" w:lineRule="exact"/>
                  <w:ind w:left="20" w:right="-5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W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10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terv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100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10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tility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1"/>
                    <w:w w:val="100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4"/>
                  </w:rPr>
                  <w:t>PCDD/Fs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hyperlink" Target="mailto:j.mueller@mailbox.uq.edu.au" TargetMode="External"/><Relationship Id="rId12" Type="http://schemas.openxmlformats.org/officeDocument/2006/relationships/footer" Target="footer3.xml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header" Target="header2.xml"/><Relationship Id="rId54" Type="http://schemas.openxmlformats.org/officeDocument/2006/relationships/footer" Target="footer4.xml"/><Relationship Id="rId55" Type="http://schemas.openxmlformats.org/officeDocument/2006/relationships/header" Target="header3.xml"/><Relationship Id="rId56" Type="http://schemas.openxmlformats.org/officeDocument/2006/relationships/footer" Target="footer5.xml"/><Relationship Id="rId57" Type="http://schemas.openxmlformats.org/officeDocument/2006/relationships/hyperlink" Target="mailto:j.ng@uq.edu.au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DVA</dc:creator>
  <dc:subject>Examiniation of the Potential Exposure of Royal Australian Navy Personnel to Polychlorinated Dibenzodioxins and Polychlorinated Dibenzofurans via drinking water</dc:subject>
  <dc:title>National Research Centre for Environmental Toxicology - Report to DVA </dc:title>
  <dcterms:created xsi:type="dcterms:W3CDTF">2014-11-17T13:31:07Z</dcterms:created>
  <dcterms:modified xsi:type="dcterms:W3CDTF">2014-11-17T13:31:07Z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2002-12-16T00:00:00Z</vt:filetime>
  </property>
  <property fmtid="{D5CDD505-2E9C-101B-9397-08002B2CF9AE}" pid="3" name="LastSaved">
    <vt:filetime>2014-11-17T00:00:00Z</vt:filetime>
  </property>
</Properties>
</file>