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29" w:type="dxa"/>
        <w:tblInd w:w="160" w:type="dxa"/>
        <w:tblLayout w:type="fixed"/>
        <w:tblLook w:val="0000" w:firstRow="0" w:lastRow="0" w:firstColumn="0" w:lastColumn="0" w:noHBand="0" w:noVBand="0"/>
      </w:tblPr>
      <w:tblGrid>
        <w:gridCol w:w="4768"/>
        <w:gridCol w:w="4961"/>
      </w:tblGrid>
      <w:tr w:rsidR="001E35D2" w:rsidRPr="00322C81" w14:paraId="6F6399DB" w14:textId="77777777" w:rsidTr="000B521B">
        <w:trPr>
          <w:cantSplit/>
          <w:trHeight w:hRule="exact" w:val="1100"/>
        </w:trPr>
        <w:tc>
          <w:tcPr>
            <w:tcW w:w="4768" w:type="dxa"/>
          </w:tcPr>
          <w:p w14:paraId="28056487" w14:textId="77777777" w:rsidR="001E35D2" w:rsidRPr="00322C81" w:rsidRDefault="001E35D2" w:rsidP="000B521B">
            <w:pPr>
              <w:pStyle w:val="GFLogoBottom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322C81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29F2849F" wp14:editId="403EB804">
                  <wp:extent cx="2444750" cy="628015"/>
                  <wp:effectExtent l="0" t="0" r="0" b="0"/>
                  <wp:docPr id="1" name="Picture 1" descr="Australian Government crest, Department of Veterans' Affairs br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ustralian Government crest, Department of Veterans' Affairs br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1EE57DF" w14:textId="77777777" w:rsidR="001E35D2" w:rsidRPr="00322C81" w:rsidRDefault="001E35D2" w:rsidP="000B521B">
            <w:pPr>
              <w:pStyle w:val="GFFormName"/>
              <w:ind w:left="-866"/>
              <w:rPr>
                <w:rFonts w:ascii="Calibri" w:hAnsi="Calibri" w:cs="Calibri"/>
                <w:sz w:val="24"/>
                <w:szCs w:val="24"/>
              </w:rPr>
            </w:pPr>
          </w:p>
          <w:p w14:paraId="5FADF521" w14:textId="77777777" w:rsidR="001E35D2" w:rsidRPr="00322C81" w:rsidRDefault="001E35D2" w:rsidP="000B521B">
            <w:pPr>
              <w:pStyle w:val="GFMIA"/>
              <w:ind w:left="-866"/>
              <w:rPr>
                <w:rFonts w:ascii="Calibri" w:hAnsi="Calibri" w:cs="Calibri"/>
                <w:szCs w:val="24"/>
              </w:rPr>
            </w:pPr>
            <w:r w:rsidRPr="001E367E">
              <w:rPr>
                <w:rFonts w:ascii="Calibri" w:hAnsi="Calibri" w:cs="Calibri"/>
                <w:sz w:val="28"/>
                <w:szCs w:val="24"/>
              </w:rPr>
              <w:t xml:space="preserve">Disfigurement and Social Impairment </w:t>
            </w:r>
            <w:r w:rsidRPr="00322C81">
              <w:rPr>
                <w:rFonts w:ascii="Calibri" w:hAnsi="Calibri" w:cs="Calibri"/>
                <w:szCs w:val="24"/>
              </w:rPr>
              <w:br/>
              <w:t>Medical Impairment Assessment</w:t>
            </w:r>
          </w:p>
          <w:p w14:paraId="2FA1DB37" w14:textId="77777777" w:rsidR="001E35D2" w:rsidRPr="00322C81" w:rsidRDefault="001E35D2" w:rsidP="000B521B">
            <w:pPr>
              <w:pStyle w:val="GFMIA"/>
              <w:ind w:left="-866"/>
              <w:rPr>
                <w:rFonts w:ascii="Calibri" w:hAnsi="Calibri" w:cs="Calibri"/>
                <w:szCs w:val="24"/>
              </w:rPr>
            </w:pPr>
            <w:r w:rsidRPr="00322C81">
              <w:rPr>
                <w:rFonts w:ascii="Calibri" w:hAnsi="Calibri" w:cs="Calibri"/>
                <w:szCs w:val="24"/>
              </w:rPr>
              <w:t xml:space="preserve"> </w:t>
            </w:r>
          </w:p>
        </w:tc>
      </w:tr>
    </w:tbl>
    <w:p w14:paraId="5B124E55" w14:textId="77777777" w:rsidR="001E35D2" w:rsidRPr="00322C81" w:rsidRDefault="001E35D2" w:rsidP="001E35D2">
      <w:pPr>
        <w:pStyle w:val="GFQuestion"/>
        <w:rPr>
          <w:rFonts w:ascii="Calibri" w:hAnsi="Calibri" w:cs="Calibri"/>
          <w:sz w:val="24"/>
          <w:szCs w:val="24"/>
        </w:rPr>
      </w:pPr>
    </w:p>
    <w:tbl>
      <w:tblPr>
        <w:tblW w:w="9781" w:type="dxa"/>
        <w:tblLayout w:type="fixed"/>
        <w:tblLook w:val="0000" w:firstRow="0" w:lastRow="0" w:firstColumn="0" w:lastColumn="0" w:noHBand="0" w:noVBand="0"/>
      </w:tblPr>
      <w:tblGrid>
        <w:gridCol w:w="7087"/>
        <w:gridCol w:w="143"/>
        <w:gridCol w:w="140"/>
        <w:gridCol w:w="143"/>
        <w:gridCol w:w="2268"/>
      </w:tblGrid>
      <w:tr w:rsidR="001E35D2" w:rsidRPr="00322C81" w14:paraId="760CB6E1" w14:textId="77777777" w:rsidTr="00AF0247">
        <w:trPr>
          <w:cantSplit/>
        </w:trPr>
        <w:tc>
          <w:tcPr>
            <w:tcW w:w="7230" w:type="dxa"/>
            <w:gridSpan w:val="2"/>
          </w:tcPr>
          <w:p w14:paraId="685402BF" w14:textId="642BDC67" w:rsidR="001E35D2" w:rsidRPr="00322C81" w:rsidRDefault="001E35D2" w:rsidP="003A3CD7">
            <w:pPr>
              <w:pStyle w:val="GFDisabPrompt"/>
              <w:rPr>
                <w:rFonts w:ascii="Calibri" w:hAnsi="Calibri" w:cs="Calibri"/>
                <w:sz w:val="24"/>
                <w:szCs w:val="24"/>
              </w:rPr>
            </w:pPr>
            <w:r w:rsidRPr="00322C81">
              <w:rPr>
                <w:rFonts w:ascii="Calibri" w:hAnsi="Calibri" w:cs="Calibri"/>
                <w:sz w:val="24"/>
                <w:szCs w:val="24"/>
              </w:rPr>
              <w:t>Veteran</w:t>
            </w:r>
          </w:p>
        </w:tc>
        <w:tc>
          <w:tcPr>
            <w:tcW w:w="283" w:type="dxa"/>
            <w:gridSpan w:val="2"/>
          </w:tcPr>
          <w:p w14:paraId="79FA3A7E" w14:textId="77777777" w:rsidR="001E35D2" w:rsidRPr="00322C81" w:rsidRDefault="001E35D2" w:rsidP="000B521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FA2DD33" w14:textId="6F602132" w:rsidR="001E35D2" w:rsidRPr="00322C81" w:rsidRDefault="001E35D2" w:rsidP="003A3CD7">
            <w:pPr>
              <w:pStyle w:val="GFDisabPrompt"/>
              <w:rPr>
                <w:rFonts w:ascii="Calibri" w:hAnsi="Calibri" w:cs="Calibri"/>
                <w:sz w:val="24"/>
                <w:szCs w:val="24"/>
              </w:rPr>
            </w:pPr>
            <w:r w:rsidRPr="00322C81">
              <w:rPr>
                <w:rFonts w:ascii="Calibri" w:hAnsi="Calibri" w:cs="Calibri"/>
                <w:sz w:val="24"/>
                <w:szCs w:val="24"/>
              </w:rPr>
              <w:t>UIN</w:t>
            </w:r>
          </w:p>
        </w:tc>
      </w:tr>
      <w:tr w:rsidR="001E35D2" w:rsidRPr="00322C81" w14:paraId="3A0DA30B" w14:textId="77777777" w:rsidTr="001B0EEC">
        <w:trPr>
          <w:cantSplit/>
          <w:trHeight w:val="454"/>
        </w:trPr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D0CF45" w14:textId="1D7131AB" w:rsidR="001E35D2" w:rsidRPr="00D3184A" w:rsidRDefault="001E35D2" w:rsidP="00754BE7">
            <w:pPr>
              <w:pStyle w:val="GFSurnameCaption"/>
              <w:jc w:val="left"/>
              <w:rPr>
                <w:rFonts w:ascii="Calibri" w:hAnsi="Calibri" w:cs="Calibr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45AC7BE2" w14:textId="77777777" w:rsidR="001E35D2" w:rsidRPr="00322C81" w:rsidRDefault="001E35D2" w:rsidP="000B521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196393" w14:textId="1A8B26E5" w:rsidR="001E35D2" w:rsidRPr="00D3184A" w:rsidRDefault="001E35D2" w:rsidP="001B0EEC">
            <w:pPr>
              <w:pStyle w:val="GFFileNum"/>
              <w:jc w:val="left"/>
              <w:rPr>
                <w:rFonts w:ascii="Calibri" w:hAnsi="Calibri" w:cs="Calibri"/>
                <w:b w:val="0"/>
                <w:color w:val="FF0000"/>
                <w:sz w:val="24"/>
                <w:szCs w:val="24"/>
              </w:rPr>
            </w:pPr>
          </w:p>
        </w:tc>
      </w:tr>
    </w:tbl>
    <w:p w14:paraId="3834B004" w14:textId="77777777" w:rsidR="001E35D2" w:rsidRDefault="001E35D2" w:rsidP="001E35D2">
      <w:pPr>
        <w:pStyle w:val="GFQuestion"/>
        <w:rPr>
          <w:rFonts w:ascii="Calibri" w:hAnsi="Calibri" w:cs="Calibri"/>
          <w:sz w:val="24"/>
          <w:szCs w:val="24"/>
        </w:rPr>
      </w:pPr>
      <w:r w:rsidRPr="00322C81">
        <w:rPr>
          <w:rFonts w:ascii="Calibri" w:hAnsi="Calibri" w:cs="Calibri"/>
          <w:sz w:val="24"/>
          <w:szCs w:val="24"/>
        </w:rPr>
        <w:t xml:space="preserve"> </w:t>
      </w:r>
    </w:p>
    <w:p w14:paraId="58516D2E" w14:textId="1C49C2F3" w:rsidR="001E35D2" w:rsidRDefault="001E35D2" w:rsidP="001E35D2">
      <w:pPr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This assessment relates to embar</w:t>
      </w:r>
      <w:r w:rsidR="003E45AF">
        <w:rPr>
          <w:rFonts w:ascii="Calibri" w:eastAsia="Arial Unicode MS" w:hAnsi="Calibri" w:cs="Calibri"/>
          <w:sz w:val="24"/>
          <w:szCs w:val="24"/>
        </w:rPr>
        <w:t>rass</w:t>
      </w:r>
      <w:r>
        <w:rPr>
          <w:rFonts w:ascii="Calibri" w:eastAsia="Arial Unicode MS" w:hAnsi="Calibri" w:cs="Calibri"/>
          <w:sz w:val="24"/>
          <w:szCs w:val="24"/>
        </w:rPr>
        <w:t>ment experienced by the veteran, and the impact on social interaction, as a result of conditions which are noticeable or disfiguring.</w:t>
      </w:r>
    </w:p>
    <w:p w14:paraId="46D674D9" w14:textId="77777777" w:rsidR="001E35D2" w:rsidRDefault="001E35D2" w:rsidP="001E35D2">
      <w:pPr>
        <w:rPr>
          <w:rFonts w:ascii="Calibri" w:eastAsia="Arial Unicode MS" w:hAnsi="Calibri" w:cs="Calibri"/>
          <w:sz w:val="24"/>
          <w:szCs w:val="24"/>
        </w:rPr>
      </w:pPr>
    </w:p>
    <w:p w14:paraId="7C5623EF" w14:textId="7BE689E2" w:rsidR="00AF0247" w:rsidRPr="00AF0247" w:rsidRDefault="001E35D2" w:rsidP="005E15CA">
      <w:pPr>
        <w:pStyle w:val="ListParagraph"/>
        <w:numPr>
          <w:ilvl w:val="0"/>
          <w:numId w:val="16"/>
        </w:numPr>
        <w:rPr>
          <w:rFonts w:ascii="Calibri" w:eastAsia="Arial Unicode MS" w:hAnsi="Calibri" w:cs="Calibri"/>
        </w:rPr>
      </w:pPr>
      <w:r w:rsidRPr="00AF0247">
        <w:rPr>
          <w:rFonts w:ascii="Calibri" w:eastAsia="Arial Unicode MS" w:hAnsi="Calibri" w:cs="Calibri"/>
        </w:rPr>
        <w:t>What features of the veteran’s conditions would be noticeable in ordinary public places?</w:t>
      </w:r>
    </w:p>
    <w:p w14:paraId="026D57BC" w14:textId="77777777" w:rsidR="00AF0247" w:rsidRDefault="00AF0247" w:rsidP="00AF0247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37CB75D2" w14:textId="77777777" w:rsidR="00AF0247" w:rsidRDefault="00AF0247" w:rsidP="00AF0247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1373BC29" w14:textId="77777777" w:rsidR="00AF0247" w:rsidRDefault="00AF0247" w:rsidP="00AF0247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33811ED5" w14:textId="77777777" w:rsidR="001E35D2" w:rsidRPr="00717AAD" w:rsidRDefault="001E35D2" w:rsidP="001E35D2">
      <w:pPr>
        <w:pStyle w:val="ListParagraph"/>
        <w:ind w:left="360"/>
        <w:rPr>
          <w:rFonts w:ascii="Calibri" w:eastAsia="Arial Unicode MS" w:hAnsi="Calibri" w:cs="Calibri"/>
        </w:rPr>
      </w:pPr>
    </w:p>
    <w:p w14:paraId="169981E3" w14:textId="364E21E6" w:rsidR="001E35D2" w:rsidRPr="00AF0247" w:rsidRDefault="001E35D2" w:rsidP="00691FC0">
      <w:pPr>
        <w:pStyle w:val="ListParagraph"/>
        <w:numPr>
          <w:ilvl w:val="0"/>
          <w:numId w:val="16"/>
        </w:numPr>
        <w:rPr>
          <w:rFonts w:ascii="Calibri" w:eastAsia="Arial Unicode MS" w:hAnsi="Calibri" w:cs="Calibri"/>
        </w:rPr>
      </w:pPr>
      <w:r w:rsidRPr="00AF0247">
        <w:rPr>
          <w:rFonts w:asciiTheme="minorHAnsi" w:hAnsiTheme="minorHAnsi" w:cstheme="minorHAnsi"/>
        </w:rPr>
        <w:t>What circumstances or activities does the veteran avoid because of their embarrassment?</w:t>
      </w:r>
    </w:p>
    <w:p w14:paraId="5ADA740C" w14:textId="77777777" w:rsidR="00AF0247" w:rsidRDefault="00AF0247" w:rsidP="00AF0247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09A2E879" w14:textId="77777777" w:rsidR="00AF0247" w:rsidRDefault="00AF0247" w:rsidP="00AF0247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49BD23F4" w14:textId="77777777" w:rsidR="00AF0247" w:rsidRDefault="00AF0247" w:rsidP="00AF0247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2FA78FFF" w14:textId="77777777" w:rsidR="00AF0247" w:rsidRPr="00AF0247" w:rsidRDefault="00AF0247" w:rsidP="00AF0247">
      <w:pPr>
        <w:rPr>
          <w:rFonts w:asciiTheme="minorHAnsi" w:eastAsia="Arial Unicode MS" w:hAnsiTheme="minorHAnsi" w:cstheme="minorHAnsi"/>
        </w:rPr>
      </w:pPr>
    </w:p>
    <w:p w14:paraId="149BE418" w14:textId="1E2A4887" w:rsidR="001E35D2" w:rsidRPr="00754BE7" w:rsidRDefault="001E35D2" w:rsidP="00754BE7">
      <w:pPr>
        <w:pStyle w:val="ListParagraph"/>
        <w:numPr>
          <w:ilvl w:val="0"/>
          <w:numId w:val="16"/>
        </w:numPr>
        <w:rPr>
          <w:rFonts w:asciiTheme="minorHAnsi" w:eastAsia="Arial Unicode MS" w:hAnsiTheme="minorHAnsi" w:cstheme="minorHAnsi"/>
        </w:rPr>
      </w:pPr>
      <w:r w:rsidRPr="00754BE7">
        <w:rPr>
          <w:rFonts w:ascii="Calibri" w:eastAsia="Arial Unicode MS" w:hAnsi="Calibri" w:cs="Calibri"/>
        </w:rPr>
        <w:t xml:space="preserve">For each condition listed </w:t>
      </w:r>
      <w:r w:rsidR="000B7548" w:rsidRPr="007D1065">
        <w:rPr>
          <w:rFonts w:ascii="Calibri" w:eastAsia="Arial Unicode MS" w:hAnsi="Calibri" w:cs="Calibri"/>
          <w:u w:val="single"/>
        </w:rPr>
        <w:t>in the table on the next page</w:t>
      </w:r>
      <w:r w:rsidRPr="00754BE7">
        <w:rPr>
          <w:rFonts w:ascii="Calibri" w:eastAsia="Arial Unicode MS" w:hAnsi="Calibri" w:cs="Calibri"/>
        </w:rPr>
        <w:t xml:space="preserve">, </w:t>
      </w:r>
      <w:r w:rsidRPr="00754BE7">
        <w:rPr>
          <w:rFonts w:asciiTheme="minorHAnsi" w:eastAsia="Arial Unicode MS" w:hAnsiTheme="minorHAnsi" w:cstheme="minorHAnsi"/>
        </w:rPr>
        <w:t>please rate the level of embarrassment and avoidance of social interaction experienced by the veteran, using the following scale. The examples are included to help explain the degree of visibility / disfigurement but should not be considered restrictive. Other considerations include involuntary movements and sensory loss.</w:t>
      </w:r>
    </w:p>
    <w:p w14:paraId="3B8A1E06" w14:textId="77777777" w:rsidR="001E35D2" w:rsidRPr="00B24919" w:rsidRDefault="001E35D2" w:rsidP="001E35D2">
      <w:pPr>
        <w:rPr>
          <w:rFonts w:asciiTheme="minorHAnsi" w:eastAsia="Arial Unicode MS" w:hAnsiTheme="minorHAnsi" w:cstheme="minorHAnsi"/>
          <w:sz w:val="24"/>
          <w:szCs w:val="24"/>
        </w:rPr>
      </w:pPr>
    </w:p>
    <w:tbl>
      <w:tblPr>
        <w:tblStyle w:val="TableGrid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660"/>
      </w:tblGrid>
      <w:tr w:rsidR="001E35D2" w:rsidRPr="00D725AF" w14:paraId="5E144FD1" w14:textId="77777777" w:rsidTr="000B521B">
        <w:tc>
          <w:tcPr>
            <w:tcW w:w="1696" w:type="dxa"/>
          </w:tcPr>
          <w:p w14:paraId="3CAE9396" w14:textId="77777777" w:rsidR="001E35D2" w:rsidRPr="00D725AF" w:rsidRDefault="001E35D2" w:rsidP="000B521B">
            <w:pPr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  <w:r w:rsidRPr="00EA7F5E"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  <w:t>None / Trivial</w:t>
            </w:r>
            <w:r w:rsidRPr="00D725AF">
              <w:rPr>
                <w:rFonts w:asciiTheme="minorHAnsi" w:eastAsia="Arial Unicode MS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7660" w:type="dxa"/>
          </w:tcPr>
          <w:p w14:paraId="1060BF4E" w14:textId="77777777" w:rsidR="001E35D2" w:rsidRPr="00D725AF" w:rsidRDefault="001E35D2" w:rsidP="000B521B">
            <w:pPr>
              <w:ind w:left="-98"/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  <w:r w:rsidRPr="00D725AF">
              <w:rPr>
                <w:rFonts w:asciiTheme="minorHAnsi" w:eastAsia="Arial Unicode MS" w:hAnsiTheme="minorHAnsi" w:cstheme="minorHAnsi"/>
                <w:sz w:val="24"/>
                <w:szCs w:val="24"/>
              </w:rPr>
              <w:t>The condition may be visible, but is associated with no, or only very slight, embarrassment</w:t>
            </w:r>
            <w:r>
              <w:rPr>
                <w:rFonts w:asciiTheme="minorHAnsi" w:eastAsia="Arial Unicode MS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Arial Unicode MS" w:hAnsiTheme="minorHAnsi" w:cstheme="minorHAnsi"/>
                <w:i/>
                <w:sz w:val="24"/>
                <w:szCs w:val="24"/>
              </w:rPr>
              <w:t>(e.g. minor limp)</w:t>
            </w:r>
            <w:r w:rsidRPr="00D725AF">
              <w:rPr>
                <w:rFonts w:asciiTheme="minorHAnsi" w:eastAsia="Arial Unicode MS" w:hAnsiTheme="minorHAnsi" w:cstheme="minorHAnsi"/>
                <w:sz w:val="24"/>
                <w:szCs w:val="24"/>
              </w:rPr>
              <w:t>. No activities are avoided.</w:t>
            </w:r>
          </w:p>
          <w:p w14:paraId="6A97D6B2" w14:textId="77777777" w:rsidR="001E35D2" w:rsidRPr="00D725AF" w:rsidRDefault="001E35D2" w:rsidP="000B521B">
            <w:pPr>
              <w:ind w:left="-98"/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</w:p>
        </w:tc>
      </w:tr>
      <w:tr w:rsidR="001E35D2" w:rsidRPr="00D725AF" w14:paraId="67EF2BBB" w14:textId="77777777" w:rsidTr="000B521B">
        <w:tc>
          <w:tcPr>
            <w:tcW w:w="1696" w:type="dxa"/>
          </w:tcPr>
          <w:p w14:paraId="4C46E702" w14:textId="77777777" w:rsidR="001E35D2" w:rsidRPr="00D725AF" w:rsidRDefault="001E35D2" w:rsidP="000B521B">
            <w:pPr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  <w:r w:rsidRPr="00EA7F5E"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  <w:t>Minor</w:t>
            </w:r>
            <w:r w:rsidRPr="00D725AF">
              <w:rPr>
                <w:rFonts w:asciiTheme="minorHAnsi" w:eastAsia="Arial Unicode MS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7660" w:type="dxa"/>
          </w:tcPr>
          <w:p w14:paraId="571908A6" w14:textId="77777777" w:rsidR="001E35D2" w:rsidRPr="00D725AF" w:rsidRDefault="001E35D2" w:rsidP="000B521B">
            <w:pPr>
              <w:ind w:left="-98"/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  <w:r w:rsidRPr="00D725AF">
              <w:rPr>
                <w:rFonts w:asciiTheme="minorHAnsi" w:eastAsia="Arial Unicode MS" w:hAnsiTheme="minorHAnsi" w:cstheme="minorHAnsi"/>
                <w:sz w:val="24"/>
                <w:szCs w:val="24"/>
              </w:rPr>
              <w:t xml:space="preserve">A noticeable condition </w:t>
            </w:r>
            <w:r w:rsidRPr="00D725AF">
              <w:rPr>
                <w:rFonts w:asciiTheme="minorHAnsi" w:eastAsia="Arial Unicode MS" w:hAnsiTheme="minorHAnsi" w:cstheme="minorHAnsi"/>
                <w:i/>
                <w:sz w:val="24"/>
                <w:szCs w:val="24"/>
              </w:rPr>
              <w:t xml:space="preserve">(e.g. ungainly gait, mild stutter, </w:t>
            </w:r>
            <w:r>
              <w:rPr>
                <w:rFonts w:asciiTheme="minorHAnsi" w:eastAsia="Arial Unicode MS" w:hAnsiTheme="minorHAnsi" w:cstheme="minorHAnsi"/>
                <w:i/>
                <w:sz w:val="24"/>
                <w:szCs w:val="24"/>
              </w:rPr>
              <w:t>severe acne or other skin condition</w:t>
            </w:r>
            <w:r w:rsidRPr="00D725AF">
              <w:rPr>
                <w:rFonts w:asciiTheme="minorHAnsi" w:eastAsia="Arial Unicode MS" w:hAnsiTheme="minorHAnsi" w:cstheme="minorHAnsi"/>
                <w:i/>
                <w:sz w:val="24"/>
                <w:szCs w:val="24"/>
              </w:rPr>
              <w:t>)</w:t>
            </w:r>
            <w:r w:rsidRPr="00D725AF">
              <w:rPr>
                <w:rFonts w:asciiTheme="minorHAnsi" w:eastAsia="Arial Unicode MS" w:hAnsiTheme="minorHAnsi" w:cstheme="minorHAnsi"/>
                <w:sz w:val="24"/>
                <w:szCs w:val="24"/>
              </w:rPr>
              <w:t xml:space="preserve"> which can cause embarrassment and may cause avoidance of</w:t>
            </w:r>
            <w:r>
              <w:rPr>
                <w:rFonts w:asciiTheme="minorHAnsi" w:eastAsia="Arial Unicode MS" w:hAnsiTheme="minorHAnsi" w:cstheme="minorHAnsi"/>
                <w:sz w:val="24"/>
                <w:szCs w:val="24"/>
              </w:rPr>
              <w:t xml:space="preserve"> some</w:t>
            </w:r>
            <w:r w:rsidRPr="00D725AF">
              <w:rPr>
                <w:rFonts w:asciiTheme="minorHAnsi" w:eastAsia="Arial Unicode MS" w:hAnsiTheme="minorHAnsi" w:cstheme="minorHAnsi"/>
                <w:sz w:val="24"/>
                <w:szCs w:val="24"/>
              </w:rPr>
              <w:t xml:space="preserve"> normal activities.</w:t>
            </w:r>
          </w:p>
          <w:p w14:paraId="766DA8BC" w14:textId="77777777" w:rsidR="001E35D2" w:rsidRPr="00D725AF" w:rsidRDefault="001E35D2" w:rsidP="000B521B">
            <w:pPr>
              <w:ind w:left="-98"/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</w:p>
        </w:tc>
      </w:tr>
      <w:tr w:rsidR="001E35D2" w:rsidRPr="00D725AF" w14:paraId="07D3DD6F" w14:textId="77777777" w:rsidTr="000B521B">
        <w:tc>
          <w:tcPr>
            <w:tcW w:w="1696" w:type="dxa"/>
          </w:tcPr>
          <w:p w14:paraId="5D6D9374" w14:textId="77777777" w:rsidR="001E35D2" w:rsidRPr="00D725AF" w:rsidRDefault="001E35D2" w:rsidP="000B521B">
            <w:pPr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  <w:r w:rsidRPr="00EA7F5E"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  <w:t>Moderate</w:t>
            </w:r>
            <w:r w:rsidRPr="00D725AF">
              <w:rPr>
                <w:rFonts w:asciiTheme="minorHAnsi" w:eastAsia="Arial Unicode MS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7660" w:type="dxa"/>
          </w:tcPr>
          <w:p w14:paraId="4FBE9FE8" w14:textId="77777777" w:rsidR="001E35D2" w:rsidRPr="00D725AF" w:rsidRDefault="001E35D2" w:rsidP="000B521B">
            <w:pPr>
              <w:ind w:left="-98"/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  <w:r w:rsidRPr="00D725AF">
              <w:rPr>
                <w:rFonts w:asciiTheme="minorHAnsi" w:eastAsia="Arial Unicode MS" w:hAnsiTheme="minorHAnsi" w:cstheme="minorHAnsi"/>
                <w:sz w:val="24"/>
                <w:szCs w:val="24"/>
              </w:rPr>
              <w:t xml:space="preserve">A very noticeable condition </w:t>
            </w:r>
            <w:r w:rsidRPr="00D725AF">
              <w:rPr>
                <w:rFonts w:asciiTheme="minorHAnsi" w:eastAsia="Arial Unicode MS" w:hAnsiTheme="minorHAnsi" w:cstheme="minorHAnsi"/>
                <w:i/>
                <w:sz w:val="24"/>
                <w:szCs w:val="24"/>
              </w:rPr>
              <w:t>(e.g. severe skin disorder of the face or hands, severe stutter)</w:t>
            </w:r>
            <w:r w:rsidRPr="00D725AF">
              <w:rPr>
                <w:rFonts w:asciiTheme="minorHAnsi" w:eastAsia="Arial Unicode MS" w:hAnsiTheme="minorHAnsi" w:cstheme="minorHAnsi"/>
                <w:sz w:val="24"/>
                <w:szCs w:val="24"/>
              </w:rPr>
              <w:t xml:space="preserve"> which causes embarrassment during normal social contact. Some normal activities are avoided. </w:t>
            </w:r>
          </w:p>
          <w:p w14:paraId="5F096E28" w14:textId="77777777" w:rsidR="001E35D2" w:rsidRPr="00D725AF" w:rsidRDefault="001E35D2" w:rsidP="000B521B">
            <w:pPr>
              <w:ind w:left="-98"/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</w:p>
        </w:tc>
      </w:tr>
      <w:tr w:rsidR="001E35D2" w:rsidRPr="00D725AF" w14:paraId="53F11C6C" w14:textId="77777777" w:rsidTr="000B521B">
        <w:tc>
          <w:tcPr>
            <w:tcW w:w="1696" w:type="dxa"/>
          </w:tcPr>
          <w:p w14:paraId="65E2AA30" w14:textId="77777777" w:rsidR="001E35D2" w:rsidRPr="00D725AF" w:rsidRDefault="001E35D2" w:rsidP="000B521B">
            <w:pPr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  <w:r w:rsidRPr="00EA7F5E"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  <w:t>Major</w:t>
            </w:r>
            <w:r w:rsidRPr="00D725AF">
              <w:rPr>
                <w:rFonts w:asciiTheme="minorHAnsi" w:eastAsia="Arial Unicode MS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7660" w:type="dxa"/>
          </w:tcPr>
          <w:p w14:paraId="43A7DC7D" w14:textId="77777777" w:rsidR="001E35D2" w:rsidRDefault="001E35D2" w:rsidP="000B521B">
            <w:pPr>
              <w:ind w:left="-98"/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  <w:r w:rsidRPr="00D725AF">
              <w:rPr>
                <w:rFonts w:asciiTheme="minorHAnsi" w:eastAsia="Arial Unicode MS" w:hAnsiTheme="minorHAnsi" w:cstheme="minorHAnsi"/>
                <w:sz w:val="24"/>
                <w:szCs w:val="24"/>
              </w:rPr>
              <w:t xml:space="preserve">An obvious condition </w:t>
            </w:r>
            <w:r w:rsidRPr="00D725AF">
              <w:rPr>
                <w:rFonts w:asciiTheme="minorHAnsi" w:eastAsia="Arial Unicode MS" w:hAnsiTheme="minorHAnsi" w:cstheme="minorHAnsi"/>
                <w:i/>
                <w:sz w:val="24"/>
                <w:szCs w:val="24"/>
              </w:rPr>
              <w:t xml:space="preserve">(e.g. moderate facial disfigurement) </w:t>
            </w:r>
            <w:r w:rsidRPr="00D725AF">
              <w:rPr>
                <w:rFonts w:asciiTheme="minorHAnsi" w:eastAsia="Arial Unicode MS" w:hAnsiTheme="minorHAnsi" w:cstheme="minorHAnsi"/>
                <w:sz w:val="24"/>
                <w:szCs w:val="24"/>
              </w:rPr>
              <w:t>which causes marked embarrassment</w:t>
            </w:r>
            <w:r>
              <w:rPr>
                <w:rFonts w:asciiTheme="minorHAnsi" w:eastAsia="Arial Unicode MS" w:hAnsiTheme="minorHAnsi" w:cstheme="minorHAnsi"/>
                <w:sz w:val="24"/>
                <w:szCs w:val="24"/>
              </w:rPr>
              <w:t xml:space="preserve"> and avoidance of many public places and much social intercourse. Many normal activities are avoided.</w:t>
            </w:r>
          </w:p>
          <w:p w14:paraId="19C27437" w14:textId="77777777" w:rsidR="001E35D2" w:rsidRPr="00D725AF" w:rsidRDefault="001E35D2" w:rsidP="000B521B">
            <w:pPr>
              <w:ind w:left="-98"/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</w:p>
        </w:tc>
      </w:tr>
      <w:tr w:rsidR="001E35D2" w:rsidRPr="00D725AF" w14:paraId="30CE31BE" w14:textId="77777777" w:rsidTr="000B521B">
        <w:trPr>
          <w:trHeight w:val="449"/>
        </w:trPr>
        <w:tc>
          <w:tcPr>
            <w:tcW w:w="1696" w:type="dxa"/>
          </w:tcPr>
          <w:p w14:paraId="63DC4F26" w14:textId="77777777" w:rsidR="001E35D2" w:rsidRPr="00D725AF" w:rsidRDefault="001E35D2" w:rsidP="000B521B">
            <w:pPr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  <w:r w:rsidRPr="00B953DC"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  <w:t>Severe</w:t>
            </w:r>
            <w:r w:rsidRPr="00D725AF">
              <w:rPr>
                <w:rFonts w:asciiTheme="minorHAnsi" w:eastAsia="Arial Unicode MS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7660" w:type="dxa"/>
          </w:tcPr>
          <w:p w14:paraId="7518AAC5" w14:textId="77777777" w:rsidR="001E35D2" w:rsidRDefault="001E35D2" w:rsidP="000B521B">
            <w:pPr>
              <w:ind w:left="-98"/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  <w:r>
              <w:rPr>
                <w:rFonts w:asciiTheme="minorHAnsi" w:eastAsia="Arial Unicode MS" w:hAnsiTheme="minorHAnsi" w:cstheme="minorHAnsi"/>
                <w:sz w:val="24"/>
                <w:szCs w:val="24"/>
              </w:rPr>
              <w:t>A</w:t>
            </w:r>
            <w:r w:rsidRPr="00D725AF">
              <w:rPr>
                <w:rFonts w:asciiTheme="minorHAnsi" w:eastAsia="Arial Unicode MS" w:hAnsiTheme="minorHAnsi" w:cstheme="minorHAnsi"/>
                <w:sz w:val="24"/>
                <w:szCs w:val="24"/>
              </w:rPr>
              <w:t xml:space="preserve"> particularly severe condition. </w:t>
            </w:r>
            <w:r w:rsidRPr="00D725AF">
              <w:rPr>
                <w:rFonts w:asciiTheme="minorHAnsi" w:eastAsia="Arial Unicode MS" w:hAnsiTheme="minorHAnsi" w:cstheme="minorHAnsi"/>
                <w:i/>
                <w:sz w:val="24"/>
                <w:szCs w:val="24"/>
              </w:rPr>
              <w:t>(e.g. severe facial disfigurement)</w:t>
            </w:r>
            <w:r>
              <w:rPr>
                <w:rFonts w:asciiTheme="minorHAnsi" w:eastAsia="Arial Unicode MS" w:hAnsiTheme="minorHAnsi" w:cstheme="minorHAnsi"/>
                <w:sz w:val="24"/>
                <w:szCs w:val="24"/>
              </w:rPr>
              <w:t xml:space="preserve"> causing e</w:t>
            </w:r>
            <w:r w:rsidRPr="00D725AF">
              <w:rPr>
                <w:rFonts w:asciiTheme="minorHAnsi" w:eastAsia="Arial Unicode MS" w:hAnsiTheme="minorHAnsi" w:cstheme="minorHAnsi"/>
                <w:sz w:val="24"/>
                <w:szCs w:val="24"/>
              </w:rPr>
              <w:t>xtreme embarrassment and avoidance of almost all social intercourse</w:t>
            </w:r>
            <w:r>
              <w:rPr>
                <w:rFonts w:asciiTheme="minorHAnsi" w:eastAsia="Arial Unicode MS" w:hAnsiTheme="minorHAnsi" w:cstheme="minorHAnsi"/>
                <w:sz w:val="24"/>
                <w:szCs w:val="24"/>
              </w:rPr>
              <w:t>.</w:t>
            </w:r>
          </w:p>
          <w:p w14:paraId="15D53E92" w14:textId="1951E05A" w:rsidR="00AF0247" w:rsidRPr="00D725AF" w:rsidRDefault="00AF0247" w:rsidP="000B521B">
            <w:pPr>
              <w:ind w:left="-98"/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</w:p>
        </w:tc>
      </w:tr>
    </w:tbl>
    <w:p w14:paraId="71572388" w14:textId="3D6B139F" w:rsidR="001E35D2" w:rsidRDefault="001E35D2" w:rsidP="001E35D2">
      <w:pPr>
        <w:pStyle w:val="ListParagraph"/>
        <w:ind w:left="357"/>
        <w:rPr>
          <w:rFonts w:asciiTheme="minorHAnsi" w:eastAsia="Arial Unicode MS" w:hAnsiTheme="minorHAnsi" w:cstheme="minorHAnsi"/>
        </w:rPr>
      </w:pPr>
    </w:p>
    <w:p w14:paraId="4FDC8278" w14:textId="77777777" w:rsidR="00AF0247" w:rsidRDefault="00AF0247" w:rsidP="001E35D2">
      <w:pPr>
        <w:pStyle w:val="ListParagraph"/>
        <w:ind w:left="357"/>
        <w:rPr>
          <w:rFonts w:asciiTheme="minorHAnsi" w:eastAsia="Arial Unicode MS" w:hAnsiTheme="minorHAnsi" w:cstheme="minorHAnsi"/>
        </w:rPr>
      </w:pPr>
    </w:p>
    <w:tbl>
      <w:tblPr>
        <w:tblStyle w:val="TableGrid"/>
        <w:tblW w:w="9286" w:type="dxa"/>
        <w:tblLayout w:type="fixed"/>
        <w:tblLook w:val="04A0" w:firstRow="1" w:lastRow="0" w:firstColumn="1" w:lastColumn="0" w:noHBand="0" w:noVBand="1"/>
      </w:tblPr>
      <w:tblGrid>
        <w:gridCol w:w="3539"/>
        <w:gridCol w:w="1134"/>
        <w:gridCol w:w="1134"/>
        <w:gridCol w:w="1276"/>
        <w:gridCol w:w="1134"/>
        <w:gridCol w:w="1069"/>
      </w:tblGrid>
      <w:tr w:rsidR="001E35D2" w:rsidRPr="00B24919" w14:paraId="02D159AD" w14:textId="77777777" w:rsidTr="00FD7D8E">
        <w:trPr>
          <w:trHeight w:val="454"/>
          <w:tblHeader/>
        </w:trPr>
        <w:tc>
          <w:tcPr>
            <w:tcW w:w="3539" w:type="dxa"/>
            <w:shd w:val="clear" w:color="auto" w:fill="E7E6E6"/>
            <w:vAlign w:val="center"/>
          </w:tcPr>
          <w:p w14:paraId="36FB0C9F" w14:textId="77777777" w:rsidR="001E35D2" w:rsidRPr="00B24919" w:rsidRDefault="001E35D2" w:rsidP="000B521B">
            <w:pPr>
              <w:spacing w:before="60" w:after="60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</w:pPr>
            <w:r w:rsidRPr="00B24919"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  <w:lastRenderedPageBreak/>
              <w:t>Condition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581FFF1C" w14:textId="77777777" w:rsidR="001E35D2" w:rsidRPr="00B24919" w:rsidRDefault="001E35D2" w:rsidP="000B521B">
            <w:pPr>
              <w:spacing w:before="60" w:after="60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</w:pPr>
            <w:r w:rsidRPr="00B24919"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  <w:t>None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5E8ABCB9" w14:textId="77777777" w:rsidR="001E35D2" w:rsidRPr="00B24919" w:rsidRDefault="001E35D2" w:rsidP="000B521B">
            <w:pPr>
              <w:spacing w:before="60" w:after="60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</w:pPr>
            <w:r w:rsidRPr="00B24919"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  <w:t>Minor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0B76E019" w14:textId="77777777" w:rsidR="001E35D2" w:rsidRPr="00B24919" w:rsidRDefault="001E35D2" w:rsidP="000B521B">
            <w:pPr>
              <w:spacing w:before="60" w:after="60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</w:pPr>
            <w:r w:rsidRPr="00B24919"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  <w:t>Moderate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6A7FDF38" w14:textId="77777777" w:rsidR="001E35D2" w:rsidRPr="00B24919" w:rsidRDefault="001E35D2" w:rsidP="000B521B">
            <w:pPr>
              <w:spacing w:before="60" w:after="60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</w:pPr>
            <w:r w:rsidRPr="00B24919"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  <w:t>Major</w:t>
            </w:r>
          </w:p>
        </w:tc>
        <w:tc>
          <w:tcPr>
            <w:tcW w:w="1069" w:type="dxa"/>
            <w:shd w:val="clear" w:color="auto" w:fill="E7E6E6"/>
            <w:vAlign w:val="center"/>
          </w:tcPr>
          <w:p w14:paraId="46A353C4" w14:textId="77777777" w:rsidR="001E35D2" w:rsidRPr="00B24919" w:rsidRDefault="001E35D2" w:rsidP="000B521B">
            <w:pPr>
              <w:spacing w:before="60" w:after="60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</w:pPr>
            <w:r w:rsidRPr="00B24919"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  <w:t>Severe</w:t>
            </w:r>
          </w:p>
        </w:tc>
      </w:tr>
      <w:tr w:rsidR="00F347E2" w:rsidRPr="00B24919" w14:paraId="00EE4F22" w14:textId="77777777" w:rsidTr="00FD7D8E">
        <w:trPr>
          <w:trHeight w:val="454"/>
          <w:tblHeader/>
        </w:trPr>
        <w:tc>
          <w:tcPr>
            <w:tcW w:w="3539" w:type="dxa"/>
          </w:tcPr>
          <w:p w14:paraId="346A02A9" w14:textId="638CDF9F" w:rsidR="00F347E2" w:rsidRPr="00D3184A" w:rsidRDefault="00F347E2" w:rsidP="00F347E2">
            <w:pPr>
              <w:spacing w:before="40" w:after="40"/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1807051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61F4EBCE" w14:textId="672DAA7A" w:rsidR="00F347E2" w:rsidRPr="00B24919" w:rsidRDefault="007D635E" w:rsidP="00F347E2">
                <w:pPr>
                  <w:spacing w:before="40" w:after="40"/>
                  <w:jc w:val="center"/>
                  <w:rPr>
                    <w:rFonts w:asciiTheme="minorHAnsi" w:eastAsia="Arial Unicode MS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274553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0C072996" w14:textId="6C69264A" w:rsidR="00F347E2" w:rsidRPr="00B24919" w:rsidRDefault="00F347E2" w:rsidP="00F347E2">
                <w:pPr>
                  <w:spacing w:before="40" w:after="40"/>
                  <w:jc w:val="center"/>
                  <w:rPr>
                    <w:rFonts w:asciiTheme="minorHAnsi" w:eastAsia="Arial Unicode MS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781632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vAlign w:val="center"/>
              </w:tcPr>
              <w:p w14:paraId="09D31A9D" w14:textId="35E3F864" w:rsidR="00F347E2" w:rsidRPr="00B24919" w:rsidRDefault="00F347E2" w:rsidP="00F347E2">
                <w:pPr>
                  <w:spacing w:before="40" w:after="40"/>
                  <w:jc w:val="center"/>
                  <w:rPr>
                    <w:rFonts w:asciiTheme="minorHAnsi" w:eastAsia="Arial Unicode MS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031153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02B0B894" w14:textId="31356224" w:rsidR="00F347E2" w:rsidRPr="00B24919" w:rsidRDefault="00F347E2" w:rsidP="00F347E2">
                <w:pPr>
                  <w:spacing w:before="40" w:after="40"/>
                  <w:jc w:val="center"/>
                  <w:rPr>
                    <w:rFonts w:asciiTheme="minorHAnsi" w:eastAsia="Arial Unicode MS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536730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9" w:type="dxa"/>
                <w:vAlign w:val="center"/>
              </w:tcPr>
              <w:p w14:paraId="50A5BA71" w14:textId="709070CE" w:rsidR="00F347E2" w:rsidRPr="00B24919" w:rsidRDefault="00F347E2" w:rsidP="00F347E2">
                <w:pPr>
                  <w:spacing w:before="40" w:after="40"/>
                  <w:jc w:val="center"/>
                  <w:rPr>
                    <w:rFonts w:asciiTheme="minorHAnsi" w:eastAsia="Arial Unicode MS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</w:tr>
      <w:tr w:rsidR="00F347E2" w:rsidRPr="00B24919" w14:paraId="78F0180E" w14:textId="77777777" w:rsidTr="00FD7D8E">
        <w:trPr>
          <w:trHeight w:val="454"/>
          <w:tblHeader/>
        </w:trPr>
        <w:tc>
          <w:tcPr>
            <w:tcW w:w="3539" w:type="dxa"/>
          </w:tcPr>
          <w:p w14:paraId="515E79CE" w14:textId="77777777" w:rsidR="00F347E2" w:rsidRPr="00B24919" w:rsidRDefault="00F347E2" w:rsidP="00F347E2">
            <w:pPr>
              <w:spacing w:before="40" w:after="40"/>
              <w:rPr>
                <w:rFonts w:ascii="Calibri" w:eastAsia="Arial Unicode MS" w:hAnsi="Calibri" w:cs="Calibri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120197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3073C55B" w14:textId="0D361186" w:rsidR="00F347E2" w:rsidRPr="00B24919" w:rsidRDefault="00F347E2" w:rsidP="00F347E2">
                <w:pPr>
                  <w:spacing w:before="40" w:after="40"/>
                  <w:jc w:val="center"/>
                  <w:rPr>
                    <w:rFonts w:ascii="Calibri" w:eastAsia="Arial Unicode MS" w:hAnsi="Calibri" w:cs="Calibr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224032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6466FA1D" w14:textId="66E71318" w:rsidR="00F347E2" w:rsidRPr="00B24919" w:rsidRDefault="00F347E2" w:rsidP="00F347E2">
                <w:pPr>
                  <w:spacing w:before="40" w:after="40"/>
                  <w:jc w:val="center"/>
                  <w:rPr>
                    <w:rFonts w:ascii="Calibri" w:eastAsia="Arial Unicode MS" w:hAnsi="Calibri" w:cs="Calibr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812716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vAlign w:val="center"/>
              </w:tcPr>
              <w:p w14:paraId="5D96245E" w14:textId="11DB823C" w:rsidR="00F347E2" w:rsidRPr="00B24919" w:rsidRDefault="00F347E2" w:rsidP="00F347E2">
                <w:pPr>
                  <w:spacing w:before="40" w:after="40"/>
                  <w:jc w:val="center"/>
                  <w:rPr>
                    <w:rFonts w:ascii="Calibri" w:eastAsia="Arial Unicode MS" w:hAnsi="Calibri" w:cs="Calibr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325942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63FE1153" w14:textId="32FD131A" w:rsidR="00F347E2" w:rsidRPr="00B24919" w:rsidRDefault="00F347E2" w:rsidP="00F347E2">
                <w:pPr>
                  <w:spacing w:before="40" w:after="40"/>
                  <w:jc w:val="center"/>
                  <w:rPr>
                    <w:rFonts w:ascii="Calibri" w:eastAsia="Arial Unicode MS" w:hAnsi="Calibri" w:cs="Calibr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537406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9" w:type="dxa"/>
                <w:vAlign w:val="center"/>
              </w:tcPr>
              <w:p w14:paraId="24EB7B90" w14:textId="1255C1C9" w:rsidR="00F347E2" w:rsidRPr="00B24919" w:rsidRDefault="00F347E2" w:rsidP="00F347E2">
                <w:pPr>
                  <w:spacing w:before="40" w:after="40"/>
                  <w:jc w:val="center"/>
                  <w:rPr>
                    <w:rFonts w:ascii="Calibri" w:eastAsia="Arial Unicode MS" w:hAnsi="Calibri" w:cs="Calibr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</w:tr>
      <w:tr w:rsidR="00F347E2" w:rsidRPr="00B24919" w14:paraId="51C431A5" w14:textId="77777777" w:rsidTr="00FD7D8E">
        <w:trPr>
          <w:trHeight w:val="454"/>
          <w:tblHeader/>
        </w:trPr>
        <w:tc>
          <w:tcPr>
            <w:tcW w:w="3539" w:type="dxa"/>
          </w:tcPr>
          <w:p w14:paraId="2DD7BBA3" w14:textId="77777777" w:rsidR="00F347E2" w:rsidRPr="00B24919" w:rsidRDefault="00F347E2" w:rsidP="00F347E2">
            <w:pPr>
              <w:spacing w:before="40" w:after="40"/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1084800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48461B14" w14:textId="02FE7AE4" w:rsidR="00F347E2" w:rsidRPr="00B24919" w:rsidRDefault="00F347E2" w:rsidP="00F347E2">
                <w:pPr>
                  <w:spacing w:before="40" w:after="40"/>
                  <w:jc w:val="center"/>
                  <w:rPr>
                    <w:rFonts w:asciiTheme="minorHAnsi" w:eastAsia="Arial Unicode MS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954009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4489B751" w14:textId="1B163142" w:rsidR="00F347E2" w:rsidRPr="00B24919" w:rsidRDefault="00F347E2" w:rsidP="00F347E2">
                <w:pPr>
                  <w:spacing w:before="40" w:after="40"/>
                  <w:jc w:val="center"/>
                  <w:rPr>
                    <w:rFonts w:asciiTheme="minorHAnsi" w:eastAsia="Arial Unicode MS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769965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vAlign w:val="center"/>
              </w:tcPr>
              <w:p w14:paraId="724A6B39" w14:textId="1DCA295C" w:rsidR="00F347E2" w:rsidRPr="00B24919" w:rsidRDefault="00F347E2" w:rsidP="00F347E2">
                <w:pPr>
                  <w:spacing w:before="40" w:after="40"/>
                  <w:jc w:val="center"/>
                  <w:rPr>
                    <w:rFonts w:asciiTheme="minorHAnsi" w:eastAsia="Arial Unicode MS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251740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2C0070E1" w14:textId="45B96DAD" w:rsidR="00F347E2" w:rsidRPr="00B24919" w:rsidRDefault="00F347E2" w:rsidP="00F347E2">
                <w:pPr>
                  <w:spacing w:before="40" w:after="40"/>
                  <w:jc w:val="center"/>
                  <w:rPr>
                    <w:rFonts w:asciiTheme="minorHAnsi" w:eastAsia="Arial Unicode MS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867817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9" w:type="dxa"/>
                <w:vAlign w:val="center"/>
              </w:tcPr>
              <w:p w14:paraId="27F7354A" w14:textId="0A861407" w:rsidR="00F347E2" w:rsidRPr="00B24919" w:rsidRDefault="00F347E2" w:rsidP="00F347E2">
                <w:pPr>
                  <w:spacing w:before="40" w:after="40"/>
                  <w:jc w:val="center"/>
                  <w:rPr>
                    <w:rFonts w:asciiTheme="minorHAnsi" w:eastAsia="Arial Unicode MS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</w:tr>
      <w:tr w:rsidR="00F347E2" w:rsidRPr="00B24919" w14:paraId="4CD0ABA8" w14:textId="77777777" w:rsidTr="00FD7D8E">
        <w:trPr>
          <w:trHeight w:val="454"/>
          <w:tblHeader/>
        </w:trPr>
        <w:tc>
          <w:tcPr>
            <w:tcW w:w="3539" w:type="dxa"/>
          </w:tcPr>
          <w:p w14:paraId="6EB17801" w14:textId="77777777" w:rsidR="00F347E2" w:rsidRPr="00B24919" w:rsidRDefault="00F347E2" w:rsidP="00F347E2">
            <w:pPr>
              <w:spacing w:before="40" w:after="40"/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51893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2955C23D" w14:textId="133D4E5F" w:rsidR="00F347E2" w:rsidRPr="00B24919" w:rsidRDefault="00F347E2" w:rsidP="00F347E2">
                <w:pPr>
                  <w:spacing w:before="40" w:after="40"/>
                  <w:jc w:val="center"/>
                  <w:rPr>
                    <w:rFonts w:asciiTheme="minorHAnsi" w:eastAsia="Arial Unicode MS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92677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5A096C02" w14:textId="0D53E821" w:rsidR="00F347E2" w:rsidRPr="00B24919" w:rsidRDefault="00F347E2" w:rsidP="00F347E2">
                <w:pPr>
                  <w:spacing w:before="40" w:after="40"/>
                  <w:jc w:val="center"/>
                  <w:rPr>
                    <w:rFonts w:asciiTheme="minorHAnsi" w:eastAsia="Arial Unicode MS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44985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vAlign w:val="center"/>
              </w:tcPr>
              <w:p w14:paraId="36817E5D" w14:textId="47A3AF52" w:rsidR="00F347E2" w:rsidRPr="00B24919" w:rsidRDefault="00F347E2" w:rsidP="00F347E2">
                <w:pPr>
                  <w:spacing w:before="40" w:after="40"/>
                  <w:jc w:val="center"/>
                  <w:rPr>
                    <w:rFonts w:asciiTheme="minorHAnsi" w:eastAsia="Arial Unicode MS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275474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20D9965F" w14:textId="48E26209" w:rsidR="00F347E2" w:rsidRPr="00B24919" w:rsidRDefault="00F347E2" w:rsidP="00F347E2">
                <w:pPr>
                  <w:spacing w:before="40" w:after="40"/>
                  <w:jc w:val="center"/>
                  <w:rPr>
                    <w:rFonts w:asciiTheme="minorHAnsi" w:eastAsia="Arial Unicode MS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367953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9" w:type="dxa"/>
                <w:vAlign w:val="center"/>
              </w:tcPr>
              <w:p w14:paraId="566A7328" w14:textId="3ED9BC2B" w:rsidR="00F347E2" w:rsidRPr="00B24919" w:rsidRDefault="00F347E2" w:rsidP="00F347E2">
                <w:pPr>
                  <w:spacing w:before="40" w:after="40"/>
                  <w:jc w:val="center"/>
                  <w:rPr>
                    <w:rFonts w:asciiTheme="minorHAnsi" w:eastAsia="Arial Unicode MS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</w:tr>
      <w:tr w:rsidR="00F347E2" w:rsidRPr="00B24919" w14:paraId="0B67301C" w14:textId="77777777" w:rsidTr="00FD7D8E">
        <w:trPr>
          <w:trHeight w:val="454"/>
          <w:tblHeader/>
        </w:trPr>
        <w:tc>
          <w:tcPr>
            <w:tcW w:w="3539" w:type="dxa"/>
          </w:tcPr>
          <w:p w14:paraId="7C563BF9" w14:textId="77777777" w:rsidR="00F347E2" w:rsidRPr="00B24919" w:rsidDel="0089335C" w:rsidRDefault="00F347E2" w:rsidP="00F347E2">
            <w:pPr>
              <w:spacing w:before="40" w:after="40"/>
              <w:rPr>
                <w:rFonts w:ascii="Calibri" w:eastAsia="Arial Unicode MS" w:hAnsi="Calibri" w:cs="Calibri"/>
                <w:b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-1882309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1347A789" w14:textId="36329AC6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872197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3EF2F1C9" w14:textId="2DB96570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2564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vAlign w:val="center"/>
              </w:tcPr>
              <w:p w14:paraId="09327CA5" w14:textId="2F49BA25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657455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70E48A80" w14:textId="6A0733E2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99112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9" w:type="dxa"/>
                <w:vAlign w:val="center"/>
              </w:tcPr>
              <w:p w14:paraId="0AA2320F" w14:textId="3C4323FE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</w:tr>
      <w:tr w:rsidR="00F347E2" w:rsidRPr="00B24919" w14:paraId="492493A5" w14:textId="77777777" w:rsidTr="00FD7D8E">
        <w:trPr>
          <w:trHeight w:val="454"/>
          <w:tblHeader/>
        </w:trPr>
        <w:tc>
          <w:tcPr>
            <w:tcW w:w="3539" w:type="dxa"/>
          </w:tcPr>
          <w:p w14:paraId="3896B9B8" w14:textId="77777777" w:rsidR="00F347E2" w:rsidRPr="00B24919" w:rsidDel="0089335C" w:rsidRDefault="00F347E2" w:rsidP="00F347E2">
            <w:pPr>
              <w:spacing w:before="40" w:after="40"/>
              <w:rPr>
                <w:rFonts w:ascii="Calibri" w:eastAsia="Arial Unicode MS" w:hAnsi="Calibri" w:cs="Calibri"/>
                <w:b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210908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095FA61B" w14:textId="65DBDD1E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782301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3574209E" w14:textId="431EAEA0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833114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vAlign w:val="center"/>
              </w:tcPr>
              <w:p w14:paraId="431419D3" w14:textId="53E93743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551679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752F97FA" w14:textId="0647F3DB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74207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9" w:type="dxa"/>
                <w:vAlign w:val="center"/>
              </w:tcPr>
              <w:p w14:paraId="3DE65A57" w14:textId="71027E2C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</w:tr>
      <w:tr w:rsidR="00F347E2" w:rsidRPr="00B24919" w14:paraId="1596679B" w14:textId="77777777" w:rsidTr="00FD7D8E">
        <w:trPr>
          <w:trHeight w:val="454"/>
          <w:tblHeader/>
        </w:trPr>
        <w:tc>
          <w:tcPr>
            <w:tcW w:w="3539" w:type="dxa"/>
          </w:tcPr>
          <w:p w14:paraId="1B410B31" w14:textId="77777777" w:rsidR="00F347E2" w:rsidRPr="00B24919" w:rsidDel="0089335C" w:rsidRDefault="00F347E2" w:rsidP="00F347E2">
            <w:pPr>
              <w:spacing w:before="40" w:after="40"/>
              <w:rPr>
                <w:rFonts w:ascii="Calibri" w:eastAsia="Arial Unicode MS" w:hAnsi="Calibri" w:cs="Calibri"/>
                <w:b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135546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29572002" w14:textId="2869B453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238988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0E73B1F7" w14:textId="5946B029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882558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vAlign w:val="center"/>
              </w:tcPr>
              <w:p w14:paraId="077EFDEA" w14:textId="0F6FFA70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54478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2DDFC1CA" w14:textId="662C2FCA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109965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9" w:type="dxa"/>
                <w:vAlign w:val="center"/>
              </w:tcPr>
              <w:p w14:paraId="7C1A3CAB" w14:textId="78C13704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</w:tr>
      <w:tr w:rsidR="00F347E2" w:rsidRPr="00B24919" w14:paraId="06591F10" w14:textId="77777777" w:rsidTr="00FD7D8E">
        <w:trPr>
          <w:trHeight w:val="454"/>
          <w:tblHeader/>
        </w:trPr>
        <w:tc>
          <w:tcPr>
            <w:tcW w:w="3539" w:type="dxa"/>
          </w:tcPr>
          <w:p w14:paraId="461165F9" w14:textId="77777777" w:rsidR="00F347E2" w:rsidRPr="00B24919" w:rsidDel="0089335C" w:rsidRDefault="00F347E2" w:rsidP="00F347E2">
            <w:pPr>
              <w:spacing w:before="40" w:after="40"/>
              <w:rPr>
                <w:rFonts w:ascii="Calibri" w:eastAsia="Arial Unicode MS" w:hAnsi="Calibri" w:cs="Calibri"/>
                <w:b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105703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2481D1EF" w14:textId="0185F6BC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20552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235F7473" w14:textId="1467C197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925703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vAlign w:val="center"/>
              </w:tcPr>
              <w:p w14:paraId="20032337" w14:textId="0E204C9A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2106535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336ABABD" w14:textId="0D40A5C9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667163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9" w:type="dxa"/>
                <w:vAlign w:val="center"/>
              </w:tcPr>
              <w:p w14:paraId="208AC29F" w14:textId="6DC8878E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</w:tr>
      <w:tr w:rsidR="00F347E2" w:rsidRPr="00B24919" w14:paraId="6E35BE04" w14:textId="77777777" w:rsidTr="00FD7D8E">
        <w:trPr>
          <w:trHeight w:val="454"/>
          <w:tblHeader/>
        </w:trPr>
        <w:tc>
          <w:tcPr>
            <w:tcW w:w="3539" w:type="dxa"/>
          </w:tcPr>
          <w:p w14:paraId="24095F5D" w14:textId="77777777" w:rsidR="00F347E2" w:rsidRPr="00B24919" w:rsidDel="0089335C" w:rsidRDefault="00F347E2" w:rsidP="00F347E2">
            <w:pPr>
              <w:spacing w:before="40" w:after="40"/>
              <w:rPr>
                <w:rFonts w:ascii="Calibri" w:eastAsia="Arial Unicode MS" w:hAnsi="Calibri" w:cs="Calibri"/>
                <w:b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-335771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169C2F41" w14:textId="19CC3D35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054586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00CD9A7F" w14:textId="113EF354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748875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vAlign w:val="center"/>
              </w:tcPr>
              <w:p w14:paraId="6AACB15B" w14:textId="3976E0B6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839546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7E1CEB3D" w14:textId="40C9B4F4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789428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9" w:type="dxa"/>
                <w:vAlign w:val="center"/>
              </w:tcPr>
              <w:p w14:paraId="36798024" w14:textId="4FF09D7A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</w:tr>
      <w:tr w:rsidR="00F347E2" w:rsidRPr="00B24919" w14:paraId="1ED3C67F" w14:textId="77777777" w:rsidTr="00FD7D8E">
        <w:trPr>
          <w:trHeight w:val="454"/>
          <w:tblHeader/>
        </w:trPr>
        <w:tc>
          <w:tcPr>
            <w:tcW w:w="3539" w:type="dxa"/>
          </w:tcPr>
          <w:p w14:paraId="1EC79099" w14:textId="77777777" w:rsidR="00F347E2" w:rsidRPr="00B24919" w:rsidDel="0089335C" w:rsidRDefault="00F347E2" w:rsidP="00F347E2">
            <w:pPr>
              <w:spacing w:before="40" w:after="40"/>
              <w:rPr>
                <w:rFonts w:ascii="Calibri" w:eastAsia="Arial Unicode MS" w:hAnsi="Calibri" w:cs="Calibri"/>
                <w:b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894392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6902FBD8" w14:textId="127E8527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11690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32848B80" w14:textId="587E5680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954441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vAlign w:val="center"/>
              </w:tcPr>
              <w:p w14:paraId="21E874E9" w14:textId="271C929A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1503892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6DD9C617" w14:textId="12DD9BC5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216244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9" w:type="dxa"/>
                <w:vAlign w:val="center"/>
              </w:tcPr>
              <w:p w14:paraId="56914A14" w14:textId="79AEB152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</w:tr>
      <w:tr w:rsidR="00F347E2" w:rsidRPr="00B24919" w14:paraId="29DA87EF" w14:textId="77777777" w:rsidTr="00FD7D8E">
        <w:trPr>
          <w:trHeight w:val="454"/>
          <w:tblHeader/>
        </w:trPr>
        <w:tc>
          <w:tcPr>
            <w:tcW w:w="3539" w:type="dxa"/>
          </w:tcPr>
          <w:p w14:paraId="3D72B8D3" w14:textId="77777777" w:rsidR="00F347E2" w:rsidRPr="00B24919" w:rsidDel="0089335C" w:rsidRDefault="00F347E2" w:rsidP="00F347E2">
            <w:pPr>
              <w:spacing w:before="40" w:after="40"/>
              <w:rPr>
                <w:rFonts w:ascii="Calibri" w:eastAsia="Arial Unicode MS" w:hAnsi="Calibri" w:cs="Calibri"/>
                <w:b/>
                <w:sz w:val="24"/>
                <w:szCs w:val="24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1575543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75294373" w14:textId="1295C07D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232361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4B0D99F3" w14:textId="71A23EF9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700677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76" w:type="dxa"/>
                <w:vAlign w:val="center"/>
              </w:tcPr>
              <w:p w14:paraId="63D7CCD4" w14:textId="1DF19AD7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1262185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vAlign w:val="center"/>
              </w:tcPr>
              <w:p w14:paraId="68D9BAC7" w14:textId="5C8B5BDE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88434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9" w:type="dxa"/>
                <w:vAlign w:val="center"/>
              </w:tcPr>
              <w:p w14:paraId="03DF555D" w14:textId="4AD164E1" w:rsidR="00F347E2" w:rsidRPr="00735005" w:rsidRDefault="00F347E2" w:rsidP="00F347E2">
                <w:pPr>
                  <w:spacing w:before="40" w:after="40"/>
                  <w:jc w:val="center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</w:tr>
    </w:tbl>
    <w:p w14:paraId="3F9DA9AD" w14:textId="77777777" w:rsidR="001E35D2" w:rsidRDefault="001E35D2" w:rsidP="001E35D2"/>
    <w:p w14:paraId="1E832120" w14:textId="77777777" w:rsidR="001E35D2" w:rsidRDefault="001E35D2" w:rsidP="001E35D2"/>
    <w:p w14:paraId="77682A6E" w14:textId="77777777" w:rsidR="001E35D2" w:rsidRPr="00200ADA" w:rsidRDefault="001E35D2" w:rsidP="001E35D2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  <w:t>Other Comments:</w:t>
      </w:r>
      <w:r w:rsidRPr="00EA7F5E">
        <w:rPr>
          <w:rFonts w:ascii="Calibri" w:hAnsi="Calibri" w:cs="Calibri"/>
          <w:sz w:val="24"/>
          <w:szCs w:val="24"/>
        </w:rPr>
        <w:t xml:space="preserve"> </w:t>
      </w:r>
      <w:r w:rsidRPr="00200ADA">
        <w:rPr>
          <w:rFonts w:ascii="Calibri" w:hAnsi="Calibri" w:cs="Calibri"/>
          <w:sz w:val="24"/>
          <w:szCs w:val="24"/>
        </w:rPr>
        <w:tab/>
      </w:r>
    </w:p>
    <w:p w14:paraId="7230AD00" w14:textId="77777777" w:rsidR="001E35D2" w:rsidRPr="00200ADA" w:rsidRDefault="001E35D2" w:rsidP="001E35D2">
      <w:pPr>
        <w:tabs>
          <w:tab w:val="right" w:pos="9639"/>
        </w:tabs>
        <w:ind w:right="-1333" w:hanging="284"/>
        <w:rPr>
          <w:rFonts w:ascii="Calibri" w:hAnsi="Calibri" w:cs="Calibri"/>
          <w:sz w:val="24"/>
          <w:szCs w:val="24"/>
        </w:rPr>
      </w:pPr>
    </w:p>
    <w:p w14:paraId="5069E0B2" w14:textId="77777777" w:rsidR="001E35D2" w:rsidRPr="00200ADA" w:rsidRDefault="001E35D2" w:rsidP="001E35D2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08DDE4B5" w14:textId="77777777" w:rsidR="001E35D2" w:rsidRPr="00200ADA" w:rsidRDefault="001E35D2" w:rsidP="001E35D2">
      <w:pPr>
        <w:tabs>
          <w:tab w:val="right" w:pos="9639"/>
        </w:tabs>
        <w:ind w:right="-1333" w:hanging="284"/>
        <w:rPr>
          <w:rFonts w:ascii="Calibri" w:hAnsi="Calibri" w:cs="Calibri"/>
          <w:sz w:val="24"/>
          <w:szCs w:val="24"/>
        </w:rPr>
      </w:pPr>
    </w:p>
    <w:p w14:paraId="439BB7A4" w14:textId="77777777" w:rsidR="001E35D2" w:rsidRPr="00200ADA" w:rsidRDefault="001E35D2" w:rsidP="001E35D2">
      <w:pPr>
        <w:tabs>
          <w:tab w:val="right" w:leader="dot" w:pos="9639"/>
        </w:tabs>
        <w:spacing w:after="240"/>
        <w:ind w:right="-1332" w:hanging="425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47E0D7C8" w14:textId="77777777" w:rsidR="001E35D2" w:rsidRPr="00200ADA" w:rsidRDefault="001E35D2" w:rsidP="001E35D2">
      <w:pPr>
        <w:tabs>
          <w:tab w:val="right" w:leader="dot" w:pos="9639"/>
        </w:tabs>
        <w:ind w:right="-1333" w:hanging="426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17C2FF42" w14:textId="77777777" w:rsidR="001E35D2" w:rsidRPr="00200ADA" w:rsidRDefault="001E35D2" w:rsidP="001E35D2">
      <w:pPr>
        <w:tabs>
          <w:tab w:val="right" w:pos="9639"/>
        </w:tabs>
        <w:ind w:right="-1333" w:hanging="284"/>
        <w:rPr>
          <w:rFonts w:ascii="Calibri" w:hAnsi="Calibri" w:cs="Calibri"/>
          <w:sz w:val="24"/>
          <w:szCs w:val="24"/>
        </w:rPr>
      </w:pPr>
    </w:p>
    <w:p w14:paraId="2EC73429" w14:textId="77777777" w:rsidR="001E35D2" w:rsidRPr="00200ADA" w:rsidRDefault="001E35D2" w:rsidP="001E35D2">
      <w:pPr>
        <w:tabs>
          <w:tab w:val="right" w:leader="dot" w:pos="9639"/>
        </w:tabs>
        <w:spacing w:after="240"/>
        <w:ind w:right="-1332" w:hanging="425"/>
        <w:rPr>
          <w:rFonts w:ascii="Calibri" w:hAnsi="Calibri" w:cs="Calibri"/>
          <w:sz w:val="24"/>
          <w:szCs w:val="24"/>
        </w:rPr>
      </w:pPr>
      <w:r w:rsidRPr="00200ADA">
        <w:rPr>
          <w:rFonts w:ascii="Calibri" w:hAnsi="Calibri" w:cs="Calibri"/>
          <w:sz w:val="24"/>
          <w:szCs w:val="24"/>
        </w:rPr>
        <w:tab/>
      </w:r>
      <w:r w:rsidRPr="00200ADA">
        <w:rPr>
          <w:rFonts w:ascii="Calibri" w:hAnsi="Calibri" w:cs="Calibri"/>
          <w:sz w:val="24"/>
          <w:szCs w:val="24"/>
        </w:rPr>
        <w:tab/>
      </w:r>
    </w:p>
    <w:p w14:paraId="2B28D0AD" w14:textId="77777777" w:rsidR="001E35D2" w:rsidRPr="00B24919" w:rsidRDefault="001E35D2" w:rsidP="001E35D2">
      <w:pPr>
        <w:rPr>
          <w:rFonts w:asciiTheme="minorHAnsi" w:hAnsiTheme="minorHAnsi" w:cstheme="minorHAnsi"/>
          <w:sz w:val="24"/>
          <w:szCs w:val="24"/>
        </w:rPr>
      </w:pPr>
    </w:p>
    <w:p w14:paraId="57DA5723" w14:textId="2088CD62" w:rsidR="001E35D2" w:rsidRDefault="001E35D2" w:rsidP="001E35D2">
      <w:pPr>
        <w:rPr>
          <w:rFonts w:asciiTheme="minorHAnsi" w:hAnsiTheme="minorHAnsi" w:cstheme="minorHAnsi"/>
          <w:sz w:val="24"/>
          <w:szCs w:val="24"/>
        </w:rPr>
      </w:pPr>
    </w:p>
    <w:p w14:paraId="3B3BDB7A" w14:textId="56BBFC22" w:rsidR="00AF0247" w:rsidRDefault="00AF0247" w:rsidP="001E35D2">
      <w:pPr>
        <w:rPr>
          <w:rFonts w:asciiTheme="minorHAnsi" w:hAnsiTheme="minorHAnsi" w:cstheme="minorHAnsi"/>
          <w:sz w:val="24"/>
          <w:szCs w:val="24"/>
        </w:rPr>
      </w:pPr>
    </w:p>
    <w:p w14:paraId="04C4919A" w14:textId="6E3AC99A" w:rsidR="00AF0247" w:rsidRDefault="00AF0247" w:rsidP="001E35D2">
      <w:pPr>
        <w:rPr>
          <w:rFonts w:asciiTheme="minorHAnsi" w:hAnsiTheme="minorHAnsi" w:cstheme="minorHAnsi"/>
          <w:sz w:val="24"/>
          <w:szCs w:val="24"/>
        </w:rPr>
      </w:pPr>
    </w:p>
    <w:p w14:paraId="6055066A" w14:textId="46B511EA" w:rsidR="00AF0247" w:rsidRDefault="00AF0247" w:rsidP="001E35D2">
      <w:pPr>
        <w:rPr>
          <w:rFonts w:asciiTheme="minorHAnsi" w:hAnsiTheme="minorHAnsi" w:cstheme="minorHAnsi"/>
          <w:sz w:val="24"/>
          <w:szCs w:val="24"/>
        </w:rPr>
      </w:pPr>
    </w:p>
    <w:p w14:paraId="2B7D142D" w14:textId="7EEF686D" w:rsidR="00AF0247" w:rsidRDefault="00AF0247" w:rsidP="001E35D2">
      <w:pPr>
        <w:rPr>
          <w:rFonts w:asciiTheme="minorHAnsi" w:hAnsiTheme="minorHAnsi" w:cstheme="minorHAnsi"/>
          <w:sz w:val="24"/>
          <w:szCs w:val="24"/>
        </w:rPr>
      </w:pPr>
    </w:p>
    <w:p w14:paraId="41862C1D" w14:textId="0692F42D" w:rsidR="00AF0247" w:rsidRDefault="00AF0247" w:rsidP="001E35D2">
      <w:pPr>
        <w:rPr>
          <w:rFonts w:asciiTheme="minorHAnsi" w:hAnsiTheme="minorHAnsi" w:cstheme="minorHAnsi"/>
          <w:sz w:val="24"/>
          <w:szCs w:val="24"/>
        </w:rPr>
      </w:pPr>
    </w:p>
    <w:p w14:paraId="4EAE1C0B" w14:textId="513B4A41" w:rsidR="00AF0247" w:rsidRDefault="00AF0247" w:rsidP="001E35D2">
      <w:pPr>
        <w:rPr>
          <w:rFonts w:asciiTheme="minorHAnsi" w:hAnsiTheme="minorHAnsi" w:cstheme="minorHAnsi"/>
          <w:sz w:val="24"/>
          <w:szCs w:val="24"/>
        </w:rPr>
      </w:pPr>
    </w:p>
    <w:p w14:paraId="6A9C8A75" w14:textId="4CFD51AA" w:rsidR="00AF0247" w:rsidRDefault="00AF0247" w:rsidP="001E35D2">
      <w:pPr>
        <w:rPr>
          <w:rFonts w:asciiTheme="minorHAnsi" w:hAnsiTheme="minorHAnsi" w:cstheme="minorHAnsi"/>
          <w:sz w:val="24"/>
          <w:szCs w:val="24"/>
        </w:rPr>
      </w:pPr>
    </w:p>
    <w:p w14:paraId="153D0722" w14:textId="02FB0016" w:rsidR="00AF0247" w:rsidRDefault="00AF0247" w:rsidP="001E35D2">
      <w:pPr>
        <w:rPr>
          <w:rFonts w:asciiTheme="minorHAnsi" w:hAnsiTheme="minorHAnsi" w:cstheme="minorHAnsi"/>
          <w:sz w:val="24"/>
          <w:szCs w:val="24"/>
        </w:rPr>
      </w:pPr>
    </w:p>
    <w:p w14:paraId="723EFD98" w14:textId="013BC15A" w:rsidR="00AF0247" w:rsidRDefault="00AF0247" w:rsidP="001E35D2">
      <w:pPr>
        <w:rPr>
          <w:rFonts w:asciiTheme="minorHAnsi" w:hAnsiTheme="minorHAnsi" w:cstheme="minorHAnsi"/>
          <w:sz w:val="24"/>
          <w:szCs w:val="24"/>
        </w:rPr>
      </w:pPr>
    </w:p>
    <w:p w14:paraId="6C755689" w14:textId="36FF470B" w:rsidR="00AF0247" w:rsidRDefault="00AF0247" w:rsidP="001E35D2">
      <w:pPr>
        <w:rPr>
          <w:rFonts w:asciiTheme="minorHAnsi" w:hAnsiTheme="minorHAnsi" w:cstheme="minorHAnsi"/>
          <w:sz w:val="24"/>
          <w:szCs w:val="24"/>
        </w:rPr>
      </w:pPr>
    </w:p>
    <w:p w14:paraId="7A554357" w14:textId="77777777" w:rsidR="00AF0247" w:rsidRPr="00B24919" w:rsidRDefault="00AF0247" w:rsidP="001E35D2">
      <w:pPr>
        <w:rPr>
          <w:rFonts w:asciiTheme="minorHAnsi" w:hAnsiTheme="minorHAnsi" w:cstheme="minorHAnsi"/>
          <w:sz w:val="24"/>
          <w:szCs w:val="24"/>
        </w:rPr>
      </w:pPr>
    </w:p>
    <w:p w14:paraId="35390868" w14:textId="77777777" w:rsidR="001E35D2" w:rsidRDefault="001E35D2" w:rsidP="001E35D2">
      <w:pPr>
        <w:pStyle w:val="GFWriteLine"/>
        <w:tabs>
          <w:tab w:val="clear" w:pos="9073"/>
          <w:tab w:val="right" w:leader="dot" w:pos="9639"/>
        </w:tabs>
        <w:ind w:left="426" w:right="-1333" w:hanging="426"/>
        <w:rPr>
          <w:rFonts w:asciiTheme="minorHAnsi" w:hAnsiTheme="minorHAnsi" w:cstheme="minorHAnsi"/>
          <w:sz w:val="20"/>
        </w:rPr>
      </w:pPr>
    </w:p>
    <w:p w14:paraId="68044E54" w14:textId="77777777" w:rsidR="001E35D2" w:rsidRDefault="001E35D2" w:rsidP="001E35D2">
      <w:pPr>
        <w:pStyle w:val="GFWriteLine"/>
        <w:tabs>
          <w:tab w:val="clear" w:pos="9073"/>
          <w:tab w:val="right" w:leader="dot" w:pos="9639"/>
        </w:tabs>
        <w:ind w:left="426" w:right="-1333" w:hanging="426"/>
        <w:rPr>
          <w:rFonts w:asciiTheme="minorHAnsi" w:hAnsiTheme="minorHAnsi" w:cstheme="minorHAnsi"/>
          <w:sz w:val="20"/>
        </w:rPr>
      </w:pPr>
    </w:p>
    <w:p w14:paraId="396D7CBB" w14:textId="77777777" w:rsidR="001635C1" w:rsidRDefault="001635C1" w:rsidP="001E35D2">
      <w:pPr>
        <w:pStyle w:val="GFWriteLine"/>
        <w:tabs>
          <w:tab w:val="clear" w:pos="9073"/>
          <w:tab w:val="right" w:leader="dot" w:pos="9639"/>
        </w:tabs>
        <w:ind w:left="426" w:right="-1333" w:hanging="426"/>
        <w:rPr>
          <w:rFonts w:asciiTheme="minorHAnsi" w:hAnsiTheme="minorHAnsi" w:cstheme="minorHAnsi"/>
          <w:sz w:val="20"/>
        </w:rPr>
      </w:pPr>
    </w:p>
    <w:p w14:paraId="77C591F0" w14:textId="77777777" w:rsidR="001635C1" w:rsidRDefault="001635C1" w:rsidP="001E35D2">
      <w:pPr>
        <w:pStyle w:val="GFWriteLine"/>
        <w:tabs>
          <w:tab w:val="clear" w:pos="9073"/>
          <w:tab w:val="right" w:leader="dot" w:pos="9639"/>
        </w:tabs>
        <w:ind w:left="426" w:right="-1333" w:hanging="426"/>
        <w:rPr>
          <w:rFonts w:asciiTheme="minorHAnsi" w:hAnsiTheme="minorHAnsi" w:cstheme="minorHAnsi"/>
          <w:sz w:val="20"/>
        </w:rPr>
      </w:pPr>
    </w:p>
    <w:p w14:paraId="5414D503" w14:textId="77777777" w:rsidR="001635C1" w:rsidRPr="00B24919" w:rsidRDefault="001635C1" w:rsidP="001E35D2">
      <w:pPr>
        <w:pStyle w:val="GFWriteLine"/>
        <w:tabs>
          <w:tab w:val="clear" w:pos="9073"/>
          <w:tab w:val="right" w:leader="dot" w:pos="9639"/>
        </w:tabs>
        <w:ind w:left="426" w:right="-1333" w:hanging="426"/>
        <w:rPr>
          <w:rFonts w:asciiTheme="minorHAnsi" w:hAnsiTheme="minorHAnsi" w:cstheme="minorHAnsi"/>
          <w:sz w:val="20"/>
        </w:rPr>
      </w:pPr>
    </w:p>
    <w:p w14:paraId="083DD079" w14:textId="77777777" w:rsidR="001E35D2" w:rsidRPr="00B24919" w:rsidRDefault="001E35D2" w:rsidP="001E35D2">
      <w:pPr>
        <w:pStyle w:val="GFWriteLine"/>
        <w:tabs>
          <w:tab w:val="clear" w:pos="9073"/>
          <w:tab w:val="right" w:leader="dot" w:pos="9639"/>
        </w:tabs>
        <w:ind w:left="426" w:right="-1333" w:hanging="426"/>
        <w:rPr>
          <w:rFonts w:asciiTheme="minorHAnsi" w:hAnsiTheme="minorHAnsi" w:cstheme="minorHAnsi"/>
          <w:sz w:val="20"/>
        </w:rPr>
      </w:pPr>
    </w:p>
    <w:p w14:paraId="46737145" w14:textId="77777777" w:rsidR="001E35D2" w:rsidRPr="00B24919" w:rsidRDefault="001E35D2" w:rsidP="001E35D2">
      <w:pPr>
        <w:tabs>
          <w:tab w:val="right" w:leader="dot" w:pos="9639"/>
        </w:tabs>
        <w:ind w:left="426" w:right="-1333" w:hanging="426"/>
        <w:rPr>
          <w:rFonts w:asciiTheme="minorHAnsi" w:hAnsiTheme="minorHAnsi" w:cstheme="minorHAnsi"/>
        </w:rPr>
      </w:pPr>
    </w:p>
    <w:tbl>
      <w:tblPr>
        <w:tblW w:w="10915" w:type="dxa"/>
        <w:jc w:val="center"/>
        <w:tblLayout w:type="fixed"/>
        <w:tblLook w:val="0000" w:firstRow="0" w:lastRow="0" w:firstColumn="0" w:lastColumn="0" w:noHBand="0" w:noVBand="0"/>
      </w:tblPr>
      <w:tblGrid>
        <w:gridCol w:w="3119"/>
        <w:gridCol w:w="3260"/>
        <w:gridCol w:w="2306"/>
        <w:gridCol w:w="2230"/>
      </w:tblGrid>
      <w:tr w:rsidR="001E35D2" w:rsidRPr="00B24919" w14:paraId="243DABFC" w14:textId="77777777" w:rsidTr="000B521B">
        <w:trPr>
          <w:cantSplit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5CD5090" w14:textId="77777777" w:rsidR="001E35D2" w:rsidRPr="00B24919" w:rsidRDefault="001E35D2" w:rsidP="000B521B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 w:rsidRPr="00B24919">
              <w:rPr>
                <w:rFonts w:asciiTheme="minorHAnsi" w:hAnsiTheme="minorHAnsi" w:cstheme="minorHAnsi"/>
                <w:sz w:val="20"/>
              </w:rPr>
              <w:t>Doctor's signature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987EC0" w14:textId="77777777" w:rsidR="001E35D2" w:rsidRPr="00B24919" w:rsidRDefault="001E35D2" w:rsidP="000B521B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 w:rsidRPr="00B24919">
              <w:rPr>
                <w:rFonts w:asciiTheme="minorHAnsi" w:hAnsiTheme="minorHAnsi" w:cstheme="minorHAnsi"/>
                <w:sz w:val="20"/>
              </w:rPr>
              <w:t>Doctor's name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5436ECE" w14:textId="77777777" w:rsidR="001E35D2" w:rsidRPr="00B24919" w:rsidRDefault="001E35D2" w:rsidP="000B521B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 w:rsidRPr="00B24919">
              <w:rPr>
                <w:rFonts w:asciiTheme="minorHAnsi" w:hAnsiTheme="minorHAnsi" w:cstheme="minorHAnsi"/>
                <w:sz w:val="20"/>
              </w:rPr>
              <w:t>Date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6FEB39E" w14:textId="77777777" w:rsidR="001E35D2" w:rsidRPr="00B24919" w:rsidRDefault="001E35D2" w:rsidP="000B521B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Time to complete form</w:t>
            </w:r>
          </w:p>
        </w:tc>
      </w:tr>
      <w:tr w:rsidR="001E35D2" w:rsidRPr="00B24919" w14:paraId="6C66051D" w14:textId="77777777" w:rsidTr="000B521B">
        <w:trPr>
          <w:cantSplit/>
          <w:trHeight w:hRule="exact" w:val="480"/>
          <w:jc w:val="center"/>
        </w:trPr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BB87D" w14:textId="77777777" w:rsidR="001E35D2" w:rsidRPr="00B24919" w:rsidRDefault="001E35D2" w:rsidP="000B521B">
            <w:pPr>
              <w:pStyle w:val="GFDoctorSignatory"/>
              <w:framePr w:hSpace="0" w:wrap="auto" w:yAlign="inline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17A5D" w14:textId="77777777" w:rsidR="001E35D2" w:rsidRPr="00B24919" w:rsidRDefault="001E35D2" w:rsidP="000B521B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00B70" w14:textId="77777777" w:rsidR="001E35D2" w:rsidRPr="00B24919" w:rsidRDefault="001E35D2" w:rsidP="000B521B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3B6BB" w14:textId="77777777" w:rsidR="001E35D2" w:rsidRPr="00B24919" w:rsidRDefault="001E35D2" w:rsidP="000B521B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83BB997" w14:textId="77777777" w:rsidR="00B9574E" w:rsidRPr="001E35D2" w:rsidRDefault="00B9574E" w:rsidP="001E35D2"/>
    <w:sectPr w:rsidR="00B9574E" w:rsidRPr="001E35D2" w:rsidSect="00AF0247">
      <w:footerReference w:type="default" r:id="rId12"/>
      <w:type w:val="continuous"/>
      <w:pgSz w:w="11907" w:h="16840" w:code="9"/>
      <w:pgMar w:top="709" w:right="1134" w:bottom="709" w:left="1134" w:header="397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7CBC0" w14:textId="77777777" w:rsidR="001368ED" w:rsidRDefault="001368ED">
      <w:r>
        <w:separator/>
      </w:r>
    </w:p>
  </w:endnote>
  <w:endnote w:type="continuationSeparator" w:id="0">
    <w:p w14:paraId="5DA4552A" w14:textId="77777777" w:rsidR="001368ED" w:rsidRDefault="00136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4B924E-8AD2-46ED-BB84-90CB2EB6DBEF}"/>
    <w:embedBold r:id="rId2" w:fontKey="{EE5FA424-4007-4F2C-A83F-AD9E545F6373}"/>
    <w:embedItalic r:id="rId3" w:fontKey="{8275E1D1-0CB5-4C3E-9596-880AD5720B7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4BDEB5A7-BA17-4B88-9E77-12CB90DDD1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8773351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Content>
          <w:sdt>
            <w:sdtPr>
              <w:rPr>
                <w:rFonts w:asciiTheme="minorHAnsi" w:hAnsiTheme="minorHAnsi" w:cstheme="minorHAnsi"/>
                <w:sz w:val="17"/>
                <w:szCs w:val="17"/>
              </w:rPr>
              <w:id w:val="-1998488958"/>
              <w:docPartObj>
                <w:docPartGallery w:val="Page Numbers (Bottom of Page)"/>
                <w:docPartUnique/>
              </w:docPartObj>
            </w:sdtPr>
            <w:sdtContent>
              <w:sdt>
                <w:sdtPr>
                  <w:rPr>
                    <w:rFonts w:asciiTheme="minorHAnsi" w:hAnsiTheme="minorHAnsi" w:cstheme="minorHAnsi"/>
                    <w:sz w:val="17"/>
                    <w:szCs w:val="17"/>
                  </w:rPr>
                  <w:id w:val="121510025"/>
                  <w:docPartObj>
                    <w:docPartGallery w:val="Page Numbers (Top of Page)"/>
                    <w:docPartUnique/>
                  </w:docPartObj>
                </w:sdtPr>
                <w:sdtContent>
                  <w:p w14:paraId="483BB9A1" w14:textId="10EC338D" w:rsidR="00A863E2" w:rsidRPr="00AF0247" w:rsidRDefault="001D7D54" w:rsidP="00AF0247">
                    <w:pPr>
                      <w:pStyle w:val="Footer"/>
                      <w:tabs>
                        <w:tab w:val="clear" w:pos="9071"/>
                        <w:tab w:val="left" w:pos="1134"/>
                        <w:tab w:val="left" w:pos="2268"/>
                        <w:tab w:val="left" w:pos="5103"/>
                        <w:tab w:val="left" w:pos="5670"/>
                        <w:tab w:val="right" w:pos="9072"/>
                      </w:tabs>
                      <w:jc w:val="center"/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</w:pPr>
                    <w:r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>D9416</w:t>
                    </w:r>
                    <w:r w:rsidR="006E3FA2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 xml:space="preserve"> 122</w:t>
                    </w:r>
                    <w:r w:rsidR="000B7548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>4</w:t>
                    </w:r>
                    <w:r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ab/>
                    </w:r>
                    <w:r w:rsidRPr="00A53392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ab/>
                      <w:t xml:space="preserve">Feedback: </w:t>
                    </w:r>
                    <w:hyperlink r:id="rId1" w:history="1">
                      <w:r w:rsidRPr="00A53392">
                        <w:rPr>
                          <w:rStyle w:val="Hyperlink"/>
                          <w:rFonts w:asciiTheme="minorHAnsi" w:hAnsiTheme="minorHAnsi" w:cstheme="minorHAnsi"/>
                          <w:sz w:val="17"/>
                          <w:szCs w:val="17"/>
                        </w:rPr>
                        <w:t>business.improvement.cbd@dva.gov.au</w:t>
                      </w:r>
                    </w:hyperlink>
                    <w:r w:rsidRPr="00A53392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ab/>
                      <w:t xml:space="preserve">Page </w:t>
                    </w:r>
                    <w:r w:rsidRPr="00A53392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begin"/>
                    </w:r>
                    <w:r w:rsidRPr="00A53392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instrText xml:space="preserve"> PAGE </w:instrText>
                    </w:r>
                    <w:r w:rsidRPr="00A53392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separate"/>
                    </w:r>
                    <w:r w:rsidR="00FD7D8E">
                      <w:rPr>
                        <w:rFonts w:asciiTheme="minorHAnsi" w:hAnsiTheme="minorHAnsi" w:cstheme="minorHAnsi"/>
                        <w:b/>
                        <w:bCs/>
                        <w:noProof/>
                        <w:sz w:val="17"/>
                        <w:szCs w:val="17"/>
                      </w:rPr>
                      <w:t>1</w:t>
                    </w:r>
                    <w:r w:rsidRPr="00A53392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end"/>
                    </w:r>
                    <w:r w:rsidRPr="00A53392">
                      <w:rPr>
                        <w:rFonts w:asciiTheme="minorHAnsi" w:hAnsiTheme="minorHAnsi" w:cstheme="minorHAnsi"/>
                        <w:sz w:val="17"/>
                        <w:szCs w:val="17"/>
                      </w:rPr>
                      <w:t xml:space="preserve"> of </w:t>
                    </w:r>
                    <w:r w:rsidRPr="00A53392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begin"/>
                    </w:r>
                    <w:r w:rsidRPr="00A53392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instrText xml:space="preserve"> NUMPAGES  </w:instrText>
                    </w:r>
                    <w:r w:rsidRPr="00A53392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separate"/>
                    </w:r>
                    <w:r w:rsidR="00FD7D8E">
                      <w:rPr>
                        <w:rFonts w:asciiTheme="minorHAnsi" w:hAnsiTheme="minorHAnsi" w:cstheme="minorHAnsi"/>
                        <w:b/>
                        <w:bCs/>
                        <w:noProof/>
                        <w:sz w:val="17"/>
                        <w:szCs w:val="17"/>
                      </w:rPr>
                      <w:t>2</w:t>
                    </w:r>
                    <w:r w:rsidRPr="00A53392">
                      <w:rPr>
                        <w:rFonts w:asciiTheme="minorHAnsi" w:hAnsiTheme="minorHAnsi" w:cstheme="minorHAnsi"/>
                        <w:b/>
                        <w:bCs/>
                        <w:sz w:val="17"/>
                        <w:szCs w:val="17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DEA73" w14:textId="77777777" w:rsidR="001368ED" w:rsidRDefault="001368ED">
      <w:r>
        <w:separator/>
      </w:r>
    </w:p>
  </w:footnote>
  <w:footnote w:type="continuationSeparator" w:id="0">
    <w:p w14:paraId="63D23C78" w14:textId="77777777" w:rsidR="001368ED" w:rsidRDefault="00136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90750"/>
    <w:multiLevelType w:val="hybridMultilevel"/>
    <w:tmpl w:val="D51070A2"/>
    <w:lvl w:ilvl="0" w:tplc="C1684656">
      <w:start w:val="9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E1E6A"/>
    <w:multiLevelType w:val="hybridMultilevel"/>
    <w:tmpl w:val="8E7459EA"/>
    <w:lvl w:ilvl="0" w:tplc="1BCA60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272AA"/>
    <w:multiLevelType w:val="hybridMultilevel"/>
    <w:tmpl w:val="77243E72"/>
    <w:lvl w:ilvl="0" w:tplc="1BCA60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846AC"/>
    <w:multiLevelType w:val="hybridMultilevel"/>
    <w:tmpl w:val="631EEB26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F679E"/>
    <w:multiLevelType w:val="hybridMultilevel"/>
    <w:tmpl w:val="DF6EFD40"/>
    <w:lvl w:ilvl="0" w:tplc="1BCA60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1573A"/>
    <w:multiLevelType w:val="hybridMultilevel"/>
    <w:tmpl w:val="1834FEAA"/>
    <w:lvl w:ilvl="0" w:tplc="1BCA60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B4CB2"/>
    <w:multiLevelType w:val="hybridMultilevel"/>
    <w:tmpl w:val="739211EA"/>
    <w:lvl w:ilvl="0" w:tplc="BB007F7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54F52"/>
    <w:multiLevelType w:val="hybridMultilevel"/>
    <w:tmpl w:val="5D7CD69A"/>
    <w:lvl w:ilvl="0" w:tplc="1BCA60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D6216A"/>
    <w:multiLevelType w:val="hybridMultilevel"/>
    <w:tmpl w:val="3A30D3F8"/>
    <w:lvl w:ilvl="0" w:tplc="1BCA60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900BB4"/>
    <w:multiLevelType w:val="hybridMultilevel"/>
    <w:tmpl w:val="FA58AA88"/>
    <w:lvl w:ilvl="0" w:tplc="E74E3AC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26330D"/>
    <w:multiLevelType w:val="hybridMultilevel"/>
    <w:tmpl w:val="D5DA8CD4"/>
    <w:lvl w:ilvl="0" w:tplc="343AFCEC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2C10B3"/>
    <w:multiLevelType w:val="hybridMultilevel"/>
    <w:tmpl w:val="DC74E012"/>
    <w:lvl w:ilvl="0" w:tplc="1BCA60A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3439359F"/>
    <w:multiLevelType w:val="hybridMultilevel"/>
    <w:tmpl w:val="3A30D3F8"/>
    <w:lvl w:ilvl="0" w:tplc="1BCA60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C23A7"/>
    <w:multiLevelType w:val="hybridMultilevel"/>
    <w:tmpl w:val="3A30D3F8"/>
    <w:lvl w:ilvl="0" w:tplc="1BCA60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72681"/>
    <w:multiLevelType w:val="hybridMultilevel"/>
    <w:tmpl w:val="E1E8056E"/>
    <w:lvl w:ilvl="0" w:tplc="C172E6B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66486A"/>
    <w:multiLevelType w:val="hybridMultilevel"/>
    <w:tmpl w:val="7B001332"/>
    <w:lvl w:ilvl="0" w:tplc="D7D49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197744"/>
    <w:multiLevelType w:val="hybridMultilevel"/>
    <w:tmpl w:val="DF2091D2"/>
    <w:lvl w:ilvl="0" w:tplc="DDF23FD2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013C6"/>
    <w:multiLevelType w:val="hybridMultilevel"/>
    <w:tmpl w:val="AEC2C35C"/>
    <w:lvl w:ilvl="0" w:tplc="4C4201EE"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D203A"/>
    <w:multiLevelType w:val="hybridMultilevel"/>
    <w:tmpl w:val="12D24918"/>
    <w:lvl w:ilvl="0" w:tplc="8B60562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A241C1"/>
    <w:multiLevelType w:val="hybridMultilevel"/>
    <w:tmpl w:val="2DBCCA62"/>
    <w:lvl w:ilvl="0" w:tplc="207C86A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654" w:hanging="360"/>
      </w:pPr>
    </w:lvl>
    <w:lvl w:ilvl="2" w:tplc="0C09001B" w:tentative="1">
      <w:start w:val="1"/>
      <w:numFmt w:val="lowerRoman"/>
      <w:lvlText w:val="%3."/>
      <w:lvlJc w:val="right"/>
      <w:pPr>
        <w:ind w:left="1374" w:hanging="180"/>
      </w:pPr>
    </w:lvl>
    <w:lvl w:ilvl="3" w:tplc="0C09000F" w:tentative="1">
      <w:start w:val="1"/>
      <w:numFmt w:val="decimal"/>
      <w:lvlText w:val="%4."/>
      <w:lvlJc w:val="left"/>
      <w:pPr>
        <w:ind w:left="2094" w:hanging="360"/>
      </w:pPr>
    </w:lvl>
    <w:lvl w:ilvl="4" w:tplc="0C090019" w:tentative="1">
      <w:start w:val="1"/>
      <w:numFmt w:val="lowerLetter"/>
      <w:lvlText w:val="%5."/>
      <w:lvlJc w:val="left"/>
      <w:pPr>
        <w:ind w:left="2814" w:hanging="360"/>
      </w:pPr>
    </w:lvl>
    <w:lvl w:ilvl="5" w:tplc="0C09001B" w:tentative="1">
      <w:start w:val="1"/>
      <w:numFmt w:val="lowerRoman"/>
      <w:lvlText w:val="%6."/>
      <w:lvlJc w:val="right"/>
      <w:pPr>
        <w:ind w:left="3534" w:hanging="180"/>
      </w:pPr>
    </w:lvl>
    <w:lvl w:ilvl="6" w:tplc="0C09000F" w:tentative="1">
      <w:start w:val="1"/>
      <w:numFmt w:val="decimal"/>
      <w:lvlText w:val="%7."/>
      <w:lvlJc w:val="left"/>
      <w:pPr>
        <w:ind w:left="4254" w:hanging="360"/>
      </w:pPr>
    </w:lvl>
    <w:lvl w:ilvl="7" w:tplc="0C090019" w:tentative="1">
      <w:start w:val="1"/>
      <w:numFmt w:val="lowerLetter"/>
      <w:lvlText w:val="%8."/>
      <w:lvlJc w:val="left"/>
      <w:pPr>
        <w:ind w:left="4974" w:hanging="360"/>
      </w:pPr>
    </w:lvl>
    <w:lvl w:ilvl="8" w:tplc="0C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0" w15:restartNumberingAfterBreak="0">
    <w:nsid w:val="44651E7E"/>
    <w:multiLevelType w:val="hybridMultilevel"/>
    <w:tmpl w:val="6914C618"/>
    <w:lvl w:ilvl="0" w:tplc="0F04905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531C72"/>
    <w:multiLevelType w:val="hybridMultilevel"/>
    <w:tmpl w:val="09681E5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F12202"/>
    <w:multiLevelType w:val="hybridMultilevel"/>
    <w:tmpl w:val="4F724730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295152"/>
    <w:multiLevelType w:val="hybridMultilevel"/>
    <w:tmpl w:val="F6B891A2"/>
    <w:lvl w:ilvl="0" w:tplc="A5B211E6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730754"/>
    <w:multiLevelType w:val="hybridMultilevel"/>
    <w:tmpl w:val="80D26A30"/>
    <w:lvl w:ilvl="0" w:tplc="3D66FB40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E73200"/>
    <w:multiLevelType w:val="hybridMultilevel"/>
    <w:tmpl w:val="8E7459EA"/>
    <w:lvl w:ilvl="0" w:tplc="1BCA60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8F41B1"/>
    <w:multiLevelType w:val="hybridMultilevel"/>
    <w:tmpl w:val="867A9A16"/>
    <w:lvl w:ilvl="0" w:tplc="1BCA60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CF7B0E"/>
    <w:multiLevelType w:val="hybridMultilevel"/>
    <w:tmpl w:val="FA925512"/>
    <w:lvl w:ilvl="0" w:tplc="0C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DE44A21"/>
    <w:multiLevelType w:val="hybridMultilevel"/>
    <w:tmpl w:val="B06EE5FC"/>
    <w:lvl w:ilvl="0" w:tplc="1BCA60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933BC2"/>
    <w:multiLevelType w:val="hybridMultilevel"/>
    <w:tmpl w:val="7ECE2A54"/>
    <w:lvl w:ilvl="0" w:tplc="3D6E3102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CE60BF5"/>
    <w:multiLevelType w:val="singleLevel"/>
    <w:tmpl w:val="0638DBA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1" w15:restartNumberingAfterBreak="0">
    <w:nsid w:val="6E8065BC"/>
    <w:multiLevelType w:val="hybridMultilevel"/>
    <w:tmpl w:val="DE0C07A6"/>
    <w:lvl w:ilvl="0" w:tplc="1BCA60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4431A2"/>
    <w:multiLevelType w:val="hybridMultilevel"/>
    <w:tmpl w:val="E61A39BE"/>
    <w:lvl w:ilvl="0" w:tplc="BA64389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173DA0"/>
    <w:multiLevelType w:val="hybridMultilevel"/>
    <w:tmpl w:val="9F96E3F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7303D0"/>
    <w:multiLevelType w:val="hybridMultilevel"/>
    <w:tmpl w:val="12D24918"/>
    <w:lvl w:ilvl="0" w:tplc="8B60562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49A04CE"/>
    <w:multiLevelType w:val="hybridMultilevel"/>
    <w:tmpl w:val="F9C8021E"/>
    <w:lvl w:ilvl="0" w:tplc="0C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5C14E9E"/>
    <w:multiLevelType w:val="hybridMultilevel"/>
    <w:tmpl w:val="A3F0D6DE"/>
    <w:lvl w:ilvl="0" w:tplc="A8ECDFC4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C25E66"/>
    <w:multiLevelType w:val="hybridMultilevel"/>
    <w:tmpl w:val="982EAE0E"/>
    <w:lvl w:ilvl="0" w:tplc="2496DA5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B3D2C"/>
    <w:multiLevelType w:val="hybridMultilevel"/>
    <w:tmpl w:val="DC1CA6F6"/>
    <w:lvl w:ilvl="0" w:tplc="969093EC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9A730F"/>
    <w:multiLevelType w:val="hybridMultilevel"/>
    <w:tmpl w:val="0BDEC748"/>
    <w:lvl w:ilvl="0" w:tplc="8AF4545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EC40934"/>
    <w:multiLevelType w:val="hybridMultilevel"/>
    <w:tmpl w:val="03EE1CE8"/>
    <w:lvl w:ilvl="0" w:tplc="0C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9E2B24"/>
    <w:multiLevelType w:val="hybridMultilevel"/>
    <w:tmpl w:val="8C7E2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346614">
    <w:abstractNumId w:val="32"/>
  </w:num>
  <w:num w:numId="2" w16cid:durableId="1479878537">
    <w:abstractNumId w:val="27"/>
  </w:num>
  <w:num w:numId="3" w16cid:durableId="1557276334">
    <w:abstractNumId w:val="1"/>
  </w:num>
  <w:num w:numId="4" w16cid:durableId="608898944">
    <w:abstractNumId w:val="20"/>
  </w:num>
  <w:num w:numId="5" w16cid:durableId="1891578462">
    <w:abstractNumId w:val="38"/>
  </w:num>
  <w:num w:numId="6" w16cid:durableId="1715083211">
    <w:abstractNumId w:val="29"/>
  </w:num>
  <w:num w:numId="7" w16cid:durableId="592977328">
    <w:abstractNumId w:val="17"/>
  </w:num>
  <w:num w:numId="8" w16cid:durableId="1802185885">
    <w:abstractNumId w:val="3"/>
  </w:num>
  <w:num w:numId="9" w16cid:durableId="339890680">
    <w:abstractNumId w:val="35"/>
  </w:num>
  <w:num w:numId="10" w16cid:durableId="299651424">
    <w:abstractNumId w:val="0"/>
  </w:num>
  <w:num w:numId="11" w16cid:durableId="598030736">
    <w:abstractNumId w:val="24"/>
  </w:num>
  <w:num w:numId="12" w16cid:durableId="1966151463">
    <w:abstractNumId w:val="10"/>
  </w:num>
  <w:num w:numId="13" w16cid:durableId="985671095">
    <w:abstractNumId w:val="15"/>
  </w:num>
  <w:num w:numId="14" w16cid:durableId="1436368335">
    <w:abstractNumId w:val="18"/>
  </w:num>
  <w:num w:numId="15" w16cid:durableId="1537234200">
    <w:abstractNumId w:val="9"/>
  </w:num>
  <w:num w:numId="16" w16cid:durableId="1244801164">
    <w:abstractNumId w:val="39"/>
  </w:num>
  <w:num w:numId="17" w16cid:durableId="1506477706">
    <w:abstractNumId w:val="6"/>
  </w:num>
  <w:num w:numId="18" w16cid:durableId="142817537">
    <w:abstractNumId w:val="22"/>
  </w:num>
  <w:num w:numId="19" w16cid:durableId="1978677271">
    <w:abstractNumId w:val="37"/>
  </w:num>
  <w:num w:numId="20" w16cid:durableId="1393624364">
    <w:abstractNumId w:val="14"/>
  </w:num>
  <w:num w:numId="21" w16cid:durableId="584188677">
    <w:abstractNumId w:val="23"/>
  </w:num>
  <w:num w:numId="22" w16cid:durableId="644434571">
    <w:abstractNumId w:val="16"/>
  </w:num>
  <w:num w:numId="23" w16cid:durableId="1271161236">
    <w:abstractNumId w:val="21"/>
  </w:num>
  <w:num w:numId="24" w16cid:durableId="795179965">
    <w:abstractNumId w:val="11"/>
  </w:num>
  <w:num w:numId="25" w16cid:durableId="2007245931">
    <w:abstractNumId w:val="40"/>
  </w:num>
  <w:num w:numId="26" w16cid:durableId="2081898903">
    <w:abstractNumId w:val="8"/>
  </w:num>
  <w:num w:numId="27" w16cid:durableId="313334219">
    <w:abstractNumId w:val="13"/>
  </w:num>
  <w:num w:numId="28" w16cid:durableId="147015414">
    <w:abstractNumId w:val="36"/>
  </w:num>
  <w:num w:numId="29" w16cid:durableId="2032760466">
    <w:abstractNumId w:val="12"/>
  </w:num>
  <w:num w:numId="30" w16cid:durableId="502159736">
    <w:abstractNumId w:val="7"/>
  </w:num>
  <w:num w:numId="31" w16cid:durableId="1523665171">
    <w:abstractNumId w:val="5"/>
  </w:num>
  <w:num w:numId="32" w16cid:durableId="908275000">
    <w:abstractNumId w:val="25"/>
  </w:num>
  <w:num w:numId="33" w16cid:durableId="1020009446">
    <w:abstractNumId w:val="31"/>
  </w:num>
  <w:num w:numId="34" w16cid:durableId="25569267">
    <w:abstractNumId w:val="2"/>
  </w:num>
  <w:num w:numId="35" w16cid:durableId="60569733">
    <w:abstractNumId w:val="26"/>
  </w:num>
  <w:num w:numId="36" w16cid:durableId="914704220">
    <w:abstractNumId w:val="4"/>
  </w:num>
  <w:num w:numId="37" w16cid:durableId="1220702980">
    <w:abstractNumId w:val="28"/>
  </w:num>
  <w:num w:numId="38" w16cid:durableId="71004104">
    <w:abstractNumId w:val="34"/>
  </w:num>
  <w:num w:numId="39" w16cid:durableId="1463815281">
    <w:abstractNumId w:val="33"/>
  </w:num>
  <w:num w:numId="40" w16cid:durableId="598761106">
    <w:abstractNumId w:val="41"/>
  </w:num>
  <w:num w:numId="41" w16cid:durableId="852378200">
    <w:abstractNumId w:val="30"/>
  </w:num>
  <w:num w:numId="42" w16cid:durableId="5209772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intFractionalCharacterWidth/>
  <w:embedTrueTypeFonts/>
  <w:saveSubset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12C"/>
    <w:rsid w:val="0001408C"/>
    <w:rsid w:val="0002591F"/>
    <w:rsid w:val="000A655E"/>
    <w:rsid w:val="000B6BD4"/>
    <w:rsid w:val="000B7548"/>
    <w:rsid w:val="00121029"/>
    <w:rsid w:val="001368ED"/>
    <w:rsid w:val="00140869"/>
    <w:rsid w:val="00143F28"/>
    <w:rsid w:val="0014419C"/>
    <w:rsid w:val="001629D2"/>
    <w:rsid w:val="001635C1"/>
    <w:rsid w:val="001B0EEC"/>
    <w:rsid w:val="001C1622"/>
    <w:rsid w:val="001D7D54"/>
    <w:rsid w:val="001E35D2"/>
    <w:rsid w:val="001F2317"/>
    <w:rsid w:val="00200855"/>
    <w:rsid w:val="00245C17"/>
    <w:rsid w:val="00253B4F"/>
    <w:rsid w:val="00275877"/>
    <w:rsid w:val="00280079"/>
    <w:rsid w:val="002A1258"/>
    <w:rsid w:val="002B2B92"/>
    <w:rsid w:val="002B2D88"/>
    <w:rsid w:val="002B5721"/>
    <w:rsid w:val="002C6A49"/>
    <w:rsid w:val="00311BA3"/>
    <w:rsid w:val="00320624"/>
    <w:rsid w:val="00322C81"/>
    <w:rsid w:val="00355EDC"/>
    <w:rsid w:val="00376933"/>
    <w:rsid w:val="003A3CD7"/>
    <w:rsid w:val="003C22E1"/>
    <w:rsid w:val="003E45AF"/>
    <w:rsid w:val="00404174"/>
    <w:rsid w:val="00444E21"/>
    <w:rsid w:val="004509B1"/>
    <w:rsid w:val="00486F5E"/>
    <w:rsid w:val="004A1B97"/>
    <w:rsid w:val="004C6E2D"/>
    <w:rsid w:val="004D3C3E"/>
    <w:rsid w:val="004D7994"/>
    <w:rsid w:val="00511A02"/>
    <w:rsid w:val="005173B6"/>
    <w:rsid w:val="0053787D"/>
    <w:rsid w:val="00543839"/>
    <w:rsid w:val="0054626A"/>
    <w:rsid w:val="005602C4"/>
    <w:rsid w:val="0056178D"/>
    <w:rsid w:val="00567691"/>
    <w:rsid w:val="00576BDC"/>
    <w:rsid w:val="005835E5"/>
    <w:rsid w:val="005930BC"/>
    <w:rsid w:val="005A4586"/>
    <w:rsid w:val="005B1C86"/>
    <w:rsid w:val="005C02F5"/>
    <w:rsid w:val="005C4B1C"/>
    <w:rsid w:val="005E4208"/>
    <w:rsid w:val="005F63AE"/>
    <w:rsid w:val="0060262A"/>
    <w:rsid w:val="0063003C"/>
    <w:rsid w:val="006434EF"/>
    <w:rsid w:val="00654B5F"/>
    <w:rsid w:val="00680A2D"/>
    <w:rsid w:val="00694C1F"/>
    <w:rsid w:val="006D4BA4"/>
    <w:rsid w:val="006E38B8"/>
    <w:rsid w:val="006E3C34"/>
    <w:rsid w:val="006E3FA2"/>
    <w:rsid w:val="006F2448"/>
    <w:rsid w:val="00704AB7"/>
    <w:rsid w:val="007130A9"/>
    <w:rsid w:val="00717AAD"/>
    <w:rsid w:val="007360E0"/>
    <w:rsid w:val="00750F48"/>
    <w:rsid w:val="007547FA"/>
    <w:rsid w:val="00754BE7"/>
    <w:rsid w:val="00755846"/>
    <w:rsid w:val="0075710C"/>
    <w:rsid w:val="007A184D"/>
    <w:rsid w:val="007C1563"/>
    <w:rsid w:val="007D635E"/>
    <w:rsid w:val="007D656D"/>
    <w:rsid w:val="00815840"/>
    <w:rsid w:val="008230B8"/>
    <w:rsid w:val="00825373"/>
    <w:rsid w:val="0088171B"/>
    <w:rsid w:val="0089335C"/>
    <w:rsid w:val="008A3AE9"/>
    <w:rsid w:val="008B5B5A"/>
    <w:rsid w:val="008D612F"/>
    <w:rsid w:val="008E0424"/>
    <w:rsid w:val="008E5B2F"/>
    <w:rsid w:val="00913645"/>
    <w:rsid w:val="00922F48"/>
    <w:rsid w:val="00932D36"/>
    <w:rsid w:val="00997CE4"/>
    <w:rsid w:val="009B4532"/>
    <w:rsid w:val="009F72D7"/>
    <w:rsid w:val="00A0744E"/>
    <w:rsid w:val="00A356DF"/>
    <w:rsid w:val="00A805BC"/>
    <w:rsid w:val="00A863E2"/>
    <w:rsid w:val="00AA1C7D"/>
    <w:rsid w:val="00AD74A9"/>
    <w:rsid w:val="00AF0247"/>
    <w:rsid w:val="00AF10A7"/>
    <w:rsid w:val="00B06B2F"/>
    <w:rsid w:val="00B20B70"/>
    <w:rsid w:val="00B245E1"/>
    <w:rsid w:val="00B24919"/>
    <w:rsid w:val="00B34C26"/>
    <w:rsid w:val="00B35B32"/>
    <w:rsid w:val="00B50105"/>
    <w:rsid w:val="00B9574E"/>
    <w:rsid w:val="00B971D3"/>
    <w:rsid w:val="00BA5792"/>
    <w:rsid w:val="00BB5F49"/>
    <w:rsid w:val="00BB7658"/>
    <w:rsid w:val="00BC7041"/>
    <w:rsid w:val="00BE319F"/>
    <w:rsid w:val="00C14A39"/>
    <w:rsid w:val="00C72C0D"/>
    <w:rsid w:val="00C820E1"/>
    <w:rsid w:val="00C96E21"/>
    <w:rsid w:val="00CC369E"/>
    <w:rsid w:val="00CC6BD4"/>
    <w:rsid w:val="00D02871"/>
    <w:rsid w:val="00D10D51"/>
    <w:rsid w:val="00D21CBE"/>
    <w:rsid w:val="00D34812"/>
    <w:rsid w:val="00D4623C"/>
    <w:rsid w:val="00D578DC"/>
    <w:rsid w:val="00D57D7D"/>
    <w:rsid w:val="00D618F5"/>
    <w:rsid w:val="00D725AF"/>
    <w:rsid w:val="00DA406B"/>
    <w:rsid w:val="00DB6921"/>
    <w:rsid w:val="00DF31AF"/>
    <w:rsid w:val="00E50E20"/>
    <w:rsid w:val="00E61315"/>
    <w:rsid w:val="00E74521"/>
    <w:rsid w:val="00E82C72"/>
    <w:rsid w:val="00EB382D"/>
    <w:rsid w:val="00EF712C"/>
    <w:rsid w:val="00F11297"/>
    <w:rsid w:val="00F15453"/>
    <w:rsid w:val="00F345AF"/>
    <w:rsid w:val="00F347E2"/>
    <w:rsid w:val="00F45267"/>
    <w:rsid w:val="00F825F4"/>
    <w:rsid w:val="00F83BE3"/>
    <w:rsid w:val="00F87315"/>
    <w:rsid w:val="00FD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3BB8CC"/>
  <w15:chartTrackingRefBased/>
  <w15:docId w15:val="{1DFE677F-5629-45AF-A688-3903E88C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link w:val="Heading2Char"/>
    <w:qFormat/>
    <w:pPr>
      <w:spacing w:before="120"/>
      <w:outlineLvl w:val="1"/>
    </w:pPr>
    <w:rPr>
      <w:b/>
      <w:sz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  <w:sz w:val="24"/>
    </w:rPr>
  </w:style>
  <w:style w:type="paragraph" w:styleId="Heading4">
    <w:name w:val="heading 4"/>
    <w:basedOn w:val="Normal"/>
    <w:next w:val="NormalIndent"/>
    <w:link w:val="Heading4Char"/>
    <w:qFormat/>
    <w:pPr>
      <w:ind w:left="360"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</w:style>
  <w:style w:type="paragraph" w:customStyle="1" w:styleId="GFWriteLine">
    <w:name w:val="GFWriteLine"/>
    <w:pPr>
      <w:tabs>
        <w:tab w:val="right" w:leader="dot" w:pos="9073"/>
      </w:tabs>
      <w:ind w:left="284" w:hanging="284"/>
    </w:pPr>
    <w:rPr>
      <w:rFonts w:ascii="Arial" w:hAnsi="Arial"/>
      <w:sz w:val="8"/>
    </w:rPr>
  </w:style>
  <w:style w:type="paragraph" w:customStyle="1" w:styleId="GFQuestion">
    <w:name w:val="GFQuestion"/>
    <w:pPr>
      <w:ind w:left="284" w:hanging="284"/>
    </w:pPr>
    <w:rPr>
      <w:rFonts w:ascii="Arial" w:hAnsi="Arial"/>
    </w:rPr>
  </w:style>
  <w:style w:type="paragraph" w:customStyle="1" w:styleId="GFDoctorSignatory">
    <w:name w:val="GFDoctorSignatory"/>
    <w:pPr>
      <w:framePr w:hSpace="181" w:wrap="notBeside" w:hAnchor="text" w:yAlign="bottom"/>
    </w:pPr>
    <w:rPr>
      <w:rFonts w:ascii="Arial" w:hAnsi="Arial"/>
      <w:sz w:val="16"/>
    </w:rPr>
  </w:style>
  <w:style w:type="paragraph" w:customStyle="1" w:styleId="GFFileNum">
    <w:name w:val="GFFileNum"/>
    <w:pPr>
      <w:jc w:val="center"/>
    </w:pPr>
    <w:rPr>
      <w:rFonts w:ascii="Arial" w:hAnsi="Arial"/>
      <w:b/>
    </w:rPr>
  </w:style>
  <w:style w:type="paragraph" w:customStyle="1" w:styleId="GFLogoTop">
    <w:name w:val="GFLogoTop"/>
    <w:pPr>
      <w:tabs>
        <w:tab w:val="left" w:pos="7371"/>
      </w:tabs>
    </w:pPr>
    <w:rPr>
      <w:rFonts w:ascii="Arial" w:hAnsi="Arial"/>
      <w:sz w:val="16"/>
    </w:rPr>
  </w:style>
  <w:style w:type="paragraph" w:customStyle="1" w:styleId="GFLogoBottom">
    <w:name w:val="GFLogoBottom"/>
    <w:pPr>
      <w:tabs>
        <w:tab w:val="left" w:pos="4230"/>
        <w:tab w:val="left" w:pos="7371"/>
      </w:tabs>
    </w:pPr>
    <w:rPr>
      <w:rFonts w:ascii="Arial" w:hAnsi="Arial"/>
      <w:b/>
      <w:sz w:val="22"/>
    </w:rPr>
  </w:style>
  <w:style w:type="paragraph" w:customStyle="1" w:styleId="GFLogo">
    <w:name w:val="GFLogo"/>
    <w:basedOn w:val="Normal"/>
    <w:pPr>
      <w:tabs>
        <w:tab w:val="left" w:pos="7371"/>
      </w:tabs>
    </w:pPr>
  </w:style>
  <w:style w:type="paragraph" w:customStyle="1" w:styleId="GFFormName">
    <w:name w:val="GFFormName"/>
    <w:pPr>
      <w:jc w:val="right"/>
    </w:pPr>
    <w:rPr>
      <w:rFonts w:ascii="Arial" w:hAnsi="Arial"/>
      <w:position w:val="4"/>
      <w:sz w:val="28"/>
    </w:rPr>
  </w:style>
  <w:style w:type="paragraph" w:customStyle="1" w:styleId="GFMIA">
    <w:name w:val="GFMIA"/>
    <w:pPr>
      <w:jc w:val="right"/>
    </w:pPr>
    <w:rPr>
      <w:rFonts w:ascii="Arial" w:hAnsi="Arial"/>
      <w:position w:val="4"/>
      <w:sz w:val="24"/>
    </w:rPr>
  </w:style>
  <w:style w:type="paragraph" w:customStyle="1" w:styleId="GFSurnameCaption">
    <w:name w:val="GFSurnameCaption"/>
    <w:pPr>
      <w:jc w:val="center"/>
    </w:pPr>
    <w:rPr>
      <w:rFonts w:ascii="Arial" w:hAnsi="Arial"/>
      <w:b/>
    </w:rPr>
  </w:style>
  <w:style w:type="paragraph" w:customStyle="1" w:styleId="GFConditionName">
    <w:name w:val="GFConditionName"/>
    <w:rPr>
      <w:rFonts w:ascii="Arial" w:hAnsi="Arial"/>
      <w:b/>
    </w:rPr>
  </w:style>
  <w:style w:type="paragraph" w:customStyle="1" w:styleId="GFDisabPrompt">
    <w:name w:val="GFDisabPrompt"/>
    <w:basedOn w:val="Normal"/>
    <w:rPr>
      <w:sz w:val="16"/>
    </w:rPr>
  </w:style>
  <w:style w:type="paragraph" w:customStyle="1" w:styleId="GFYesNo">
    <w:name w:val="GFYesNo"/>
    <w:basedOn w:val="Normal"/>
    <w:pPr>
      <w:ind w:left="284" w:hanging="284"/>
    </w:pPr>
    <w:rPr>
      <w:b/>
      <w:sz w:val="22"/>
    </w:rPr>
  </w:style>
  <w:style w:type="paragraph" w:customStyle="1" w:styleId="GFPrompt">
    <w:name w:val="GFPrompt"/>
    <w:rPr>
      <w:rFonts w:ascii="Arial" w:hAnsi="Arial"/>
      <w:i/>
      <w:sz w:val="16"/>
    </w:rPr>
  </w:style>
  <w:style w:type="paragraph" w:customStyle="1" w:styleId="GFFormCode">
    <w:name w:val="GFFormCode"/>
    <w:rPr>
      <w:rFonts w:ascii="Arial" w:hAnsi="Arial"/>
      <w:sz w:val="12"/>
    </w:rPr>
  </w:style>
  <w:style w:type="character" w:styleId="CommentReference">
    <w:name w:val="annotation reference"/>
    <w:rsid w:val="008D612F"/>
    <w:rPr>
      <w:sz w:val="16"/>
      <w:szCs w:val="16"/>
    </w:rPr>
  </w:style>
  <w:style w:type="paragraph" w:styleId="CommentText">
    <w:name w:val="annotation text"/>
    <w:basedOn w:val="Normal"/>
    <w:link w:val="CommentTextChar"/>
    <w:rsid w:val="008D612F"/>
  </w:style>
  <w:style w:type="character" w:customStyle="1" w:styleId="CommentTextChar">
    <w:name w:val="Comment Text Char"/>
    <w:link w:val="CommentText"/>
    <w:rsid w:val="008D612F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8D612F"/>
    <w:rPr>
      <w:b/>
      <w:bCs/>
    </w:rPr>
  </w:style>
  <w:style w:type="character" w:customStyle="1" w:styleId="CommentSubjectChar">
    <w:name w:val="Comment Subject Char"/>
    <w:link w:val="CommentSubject"/>
    <w:rsid w:val="008D612F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8D61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D612F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932D36"/>
    <w:rPr>
      <w:color w:val="0563C1"/>
      <w:u w:val="single"/>
    </w:rPr>
  </w:style>
  <w:style w:type="character" w:customStyle="1" w:styleId="Heading4Char">
    <w:name w:val="Heading 4 Char"/>
    <w:link w:val="Heading4"/>
    <w:rsid w:val="00DA406B"/>
    <w:rPr>
      <w:rFonts w:ascii="Arial" w:hAnsi="Arial"/>
      <w:sz w:val="24"/>
      <w:u w:val="single"/>
    </w:rPr>
  </w:style>
  <w:style w:type="paragraph" w:customStyle="1" w:styleId="TACInstructiontextbox">
    <w:name w:val="TAC Instruction text box"/>
    <w:basedOn w:val="Normal"/>
    <w:rsid w:val="00DA406B"/>
    <w:pPr>
      <w:spacing w:after="80" w:line="250" w:lineRule="atLeast"/>
    </w:pPr>
    <w:rPr>
      <w:rFonts w:eastAsia="MS PGothic"/>
      <w:color w:val="000000"/>
      <w:lang w:val="en-US" w:eastAsia="en-US"/>
    </w:rPr>
  </w:style>
  <w:style w:type="paragraph" w:styleId="ListParagraph">
    <w:name w:val="List Paragraph"/>
    <w:basedOn w:val="Normal"/>
    <w:uiPriority w:val="34"/>
    <w:qFormat/>
    <w:rsid w:val="00B20B70"/>
    <w:pPr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B20B70"/>
    <w:rPr>
      <w:rFonts w:ascii="Arial" w:hAnsi="Arial"/>
    </w:rPr>
  </w:style>
  <w:style w:type="table" w:styleId="TableGrid">
    <w:name w:val="Table Grid"/>
    <w:basedOn w:val="TableNormal"/>
    <w:uiPriority w:val="39"/>
    <w:rsid w:val="009F72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F347E2"/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rsid w:val="00F347E2"/>
    <w:rPr>
      <w:rFonts w:ascii="Arial" w:hAnsi="Arial"/>
      <w:b/>
      <w:sz w:val="24"/>
    </w:rPr>
  </w:style>
  <w:style w:type="paragraph" w:customStyle="1" w:styleId="GFQuestion79">
    <w:name w:val="GFQuestion_79"/>
    <w:basedOn w:val="Normal"/>
    <w:rsid w:val="00F347E2"/>
    <w:pPr>
      <w:ind w:left="284" w:hanging="284"/>
    </w:pPr>
    <w:rPr>
      <w:rFonts w:eastAsiaTheme="minorHAnsi" w:cs="Arial"/>
    </w:rPr>
  </w:style>
  <w:style w:type="paragraph" w:customStyle="1" w:styleId="Normal80">
    <w:name w:val="Normal_80"/>
    <w:basedOn w:val="Normal"/>
    <w:rsid w:val="00F347E2"/>
    <w:rPr>
      <w:rFonts w:eastAsiaTheme="minorHAns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usiness.improvement.cbd@dva.gov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Application%20Data\DVA\CCPS\National\Template\CCP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_x002d_Category xmlns="412007a9-dc3e-44df-ab4e-81f7f80c185a">MIA</Sub_x002d_Category>
    <Document_x0020_type xmlns="412007a9-dc3e-44df-ab4e-81f7f80c185a">Calculators, Tools and Forms</Document_x0020_type>
    <Work_x0020_category xmlns="412007a9-dc3e-44df-ab4e-81f7f80c185a">Medical Advice</Work_x0020_categor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0A028705D2C44FAA49022F1F221BC5" ma:contentTypeVersion="3" ma:contentTypeDescription="Create a new document." ma:contentTypeScope="" ma:versionID="88c2b24e1dc1dddb23c87782d5cc7df8">
  <xsd:schema xmlns:xsd="http://www.w3.org/2001/XMLSchema" xmlns:xs="http://www.w3.org/2001/XMLSchema" xmlns:p="http://schemas.microsoft.com/office/2006/metadata/properties" xmlns:ns2="412007a9-dc3e-44df-ab4e-81f7f80c185a" targetNamespace="http://schemas.microsoft.com/office/2006/metadata/properties" ma:root="true" ma:fieldsID="14a704d02786fe1d78bb80a8c5a02007" ns2:_="">
    <xsd:import namespace="412007a9-dc3e-44df-ab4e-81f7f80c185a"/>
    <xsd:element name="properties">
      <xsd:complexType>
        <xsd:sequence>
          <xsd:element name="documentManagement">
            <xsd:complexType>
              <xsd:all>
                <xsd:element ref="ns2:Work_x0020_category" minOccurs="0"/>
                <xsd:element ref="ns2:Sub_x002d_Category" minOccurs="0"/>
                <xsd:element ref="ns2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007a9-dc3e-44df-ab4e-81f7f80c185a" elementFormDefault="qualified">
    <xsd:import namespace="http://schemas.microsoft.com/office/2006/documentManagement/types"/>
    <xsd:import namespace="http://schemas.microsoft.com/office/infopath/2007/PartnerControls"/>
    <xsd:element name="Work_x0020_category" ma:index="8" nillable="true" ma:displayName="Work category" ma:default="Claims processing 101" ma:format="Dropdown" ma:internalName="Work_x0020_category">
      <xsd:simpleType>
        <xsd:restriction base="dms:Choice">
          <xsd:enumeration value="Claims processing 101"/>
          <xsd:enumeration value="Front end process"/>
          <xsd:enumeration value="Incapacity"/>
          <xsd:enumeration value="Liability"/>
          <xsd:enumeration value="Needs Assessment"/>
          <xsd:enumeration value="Offsetting"/>
          <xsd:enumeration value="Permanent Impairment"/>
          <xsd:enumeration value="Special Rate Disability Pension"/>
          <xsd:enumeration value="Specialised Case Team"/>
          <xsd:enumeration value="Reviews &amp; Appeals"/>
          <xsd:enumeration value="Treatment access programs"/>
          <xsd:enumeration value="Dependants &amp; Bereavement"/>
          <xsd:enumeration value="Medical Advice"/>
          <xsd:enumeration value="Admin"/>
          <xsd:enumeration value="Systems"/>
          <xsd:enumeration value="Allowances"/>
          <xsd:enumeration value="Veterans' Recognition Program"/>
        </xsd:restriction>
      </xsd:simpleType>
    </xsd:element>
    <xsd:element name="Sub_x002d_Category" ma:index="9" nillable="true" ma:displayName="Sub-Category" ma:default="Claims processing 101" ma:format="Dropdown" ma:internalName="Sub_x002d_Category">
      <xsd:simpleType>
        <xsd:restriction base="dms:Choice">
          <xsd:enumeration value="Claims processing 101"/>
          <xsd:enumeration value="Loss of Earnings"/>
          <xsd:enumeration value="Pension life certificates"/>
          <xsd:enumeration value="Front end process 101"/>
          <xsd:enumeration value="STP &amp; Streamlining"/>
          <xsd:enumeration value="British Nuclear Testing"/>
          <xsd:enumeration value="ADF Firefighter Scheme"/>
          <xsd:enumeration value="Hearing loss &amp; Tinnitus"/>
          <xsd:enumeration value="Liability 101"/>
          <xsd:enumeration value="Specialised Case Team 101"/>
          <xsd:enumeration value="F-111 Tier Classifications"/>
          <xsd:enumeration value="Dependants &amp; Bereavement 101"/>
          <xsd:enumeration value="War Widow(er)"/>
          <xsd:enumeration value="Wholly Dependent Partner"/>
          <xsd:enumeration value="Death claims"/>
          <xsd:enumeration value="Orphan’s Pensions"/>
          <xsd:enumeration value="Needs Assessment 101"/>
          <xsd:enumeration value="Permanent Impairment 101"/>
          <xsd:enumeration value="Clearances"/>
          <xsd:enumeration value="ADF Salary"/>
          <xsd:enumeration value="Incapacity 101"/>
          <xsd:enumeration value="Special Rate Disability Pension 101"/>
          <xsd:enumeration value="Offsetting 101"/>
          <xsd:enumeration value="Reviews &amp; Appeals 101"/>
          <xsd:enumeration value="Treatment access programs 101"/>
          <xsd:enumeration value="Dependants &amp; Bereavement 101"/>
          <xsd:enumeration value="Medical Advice 101"/>
          <xsd:enumeration value="Disability Compensation Payment"/>
          <xsd:enumeration value="MIA"/>
          <xsd:enumeration value="Ongoing Payment Team"/>
          <xsd:enumeration value="Medical Discharge"/>
          <xsd:enumeration value="Leave"/>
        </xsd:restriction>
      </xsd:simpleType>
    </xsd:element>
    <xsd:element name="Document_x0020_type" ma:index="10" nillable="true" ma:displayName="Document type" ma:default="Taskcards" ma:format="Dropdown" ma:internalName="Document_x0020_type">
      <xsd:simpleType>
        <xsd:restriction base="dms:Choice">
          <xsd:enumeration value="Taskcards"/>
          <xsd:enumeration value="Email Templates"/>
          <xsd:enumeration value="Letter Templates"/>
          <xsd:enumeration value="Calculators, Tools and Forms"/>
          <xsd:enumeration value="Reference Guides"/>
          <xsd:enumeration value="ISH Guides"/>
          <xsd:enumeration value="Standard Operating Procedur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2B3093-2344-4BB8-8C9F-495109B6D20F}">
  <ds:schemaRefs>
    <ds:schemaRef ds:uri="http://schemas.microsoft.com/office/2006/metadata/properties"/>
    <ds:schemaRef ds:uri="http://schemas.microsoft.com/office/infopath/2007/PartnerControls"/>
    <ds:schemaRef ds:uri="412007a9-dc3e-44df-ab4e-81f7f80c185a"/>
  </ds:schemaRefs>
</ds:datastoreItem>
</file>

<file path=customXml/itemProps2.xml><?xml version="1.0" encoding="utf-8"?>
<ds:datastoreItem xmlns:ds="http://schemas.openxmlformats.org/officeDocument/2006/customXml" ds:itemID="{CFC1C3B1-94C7-4385-828A-D5FEDA0C84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2DDCB-EDF0-4381-BA8A-BB532D1049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97F7A9-3E95-4BEE-BB62-0EFC84A9D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2007a9-dc3e-44df-ab4e-81f7f80c1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CCPS</Template>
  <TotalTime>24</TotalTime>
  <Pages>2</Pages>
  <Words>320</Words>
  <Characters>1827</Characters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Medical impairment - non-malignant skin condition</dc:subject>
  <dc:creator>Department of Veterans Affairs</dc:creator>
  <cp:keywords>GARP template - non-malignant skin condition</cp:keywords>
  <dc:description/>
  <cp:lastPrinted>1997-12-15T00:18:00Z</cp:lastPrinted>
  <dcterms:created xsi:type="dcterms:W3CDTF">2023-12-06T04:33:00Z</dcterms:created>
  <dcterms:modified xsi:type="dcterms:W3CDTF">2025-01-24T05:15:00Z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0x010100530A028705D2C44FAA49022F1F221BC5</vt:lpwstr>
  </property>
</Properties>
</file>